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928" w:rsidRPr="00100747" w:rsidRDefault="00F43C92">
      <w:pPr>
        <w:rPr>
          <w:rFonts w:ascii="Verdana" w:hAnsi="Verdana"/>
          <w:b/>
          <w:sz w:val="32"/>
          <w:szCs w:val="32"/>
        </w:rPr>
      </w:pPr>
      <w:r w:rsidRPr="00100747">
        <w:rPr>
          <w:rFonts w:ascii="Verdana" w:hAnsi="Verdana"/>
          <w:b/>
          <w:sz w:val="32"/>
          <w:szCs w:val="32"/>
        </w:rPr>
        <w:t>Ik vraag</w:t>
      </w:r>
      <w:bookmarkStart w:id="0" w:name="_GoBack"/>
      <w:bookmarkEnd w:id="0"/>
      <w:r w:rsidRPr="00100747">
        <w:rPr>
          <w:rFonts w:ascii="Verdana" w:hAnsi="Verdana"/>
          <w:b/>
          <w:sz w:val="32"/>
          <w:szCs w:val="32"/>
        </w:rPr>
        <w:t xml:space="preserve"> je: luister niet naar wat ik zeg</w:t>
      </w:r>
    </w:p>
    <w:p w:rsidR="00F43C92" w:rsidRPr="00100747" w:rsidRDefault="00F43C92">
      <w:pPr>
        <w:rPr>
          <w:rFonts w:ascii="Verdana" w:hAnsi="Verdana"/>
          <w:sz w:val="24"/>
          <w:szCs w:val="24"/>
        </w:rPr>
      </w:pPr>
    </w:p>
    <w:p w:rsidR="00F43C92" w:rsidRPr="00100747" w:rsidRDefault="00F43C92">
      <w:pPr>
        <w:rPr>
          <w:rFonts w:ascii="Verdana" w:hAnsi="Verdana"/>
          <w:sz w:val="24"/>
          <w:szCs w:val="24"/>
        </w:rPr>
      </w:pPr>
      <w:r w:rsidRPr="00100747">
        <w:rPr>
          <w:rFonts w:ascii="Verdana" w:hAnsi="Verdana"/>
          <w:sz w:val="24"/>
          <w:szCs w:val="24"/>
        </w:rPr>
        <w:t>Laat me jou niet voor de gek houden. Laat je niet in de war brengen door mijn gezicht. Want ik draag heel veel maskers, maskers die ik niet durf af te doen, maar geen van hen ben ik.</w:t>
      </w:r>
    </w:p>
    <w:p w:rsidR="00F43C92" w:rsidRPr="00100747" w:rsidRDefault="00F43C92">
      <w:pPr>
        <w:rPr>
          <w:rFonts w:ascii="Verdana" w:hAnsi="Verdana"/>
          <w:sz w:val="24"/>
          <w:szCs w:val="24"/>
        </w:rPr>
      </w:pPr>
      <w:r w:rsidRPr="00100747">
        <w:rPr>
          <w:rFonts w:ascii="Verdana" w:hAnsi="Verdana"/>
          <w:sz w:val="24"/>
          <w:szCs w:val="24"/>
        </w:rPr>
        <w:t>Doen alsof is een kunst, die ik als geen ander beheers, maar laat je er niet door misleiden, om Gods wil, laat je niet door mij voor de gek houden. Ik spiegel</w:t>
      </w:r>
      <w:r w:rsidR="00747C91" w:rsidRPr="00100747">
        <w:rPr>
          <w:rFonts w:ascii="Verdana" w:hAnsi="Verdana"/>
          <w:sz w:val="24"/>
          <w:szCs w:val="24"/>
        </w:rPr>
        <w:t xml:space="preserve"> je voor dat ik me zeker voel en dat ik zonneschijn en vrede heb, van binnen en van buiten… Dat mijn naam ‘vertrouwen’ is en koelheid mijn spel, dat de zee rustig is en ik de baas ben en dat ik niemand nodig heb.</w:t>
      </w:r>
    </w:p>
    <w:p w:rsidR="00747C91" w:rsidRPr="00100747" w:rsidRDefault="00747C91">
      <w:pPr>
        <w:rPr>
          <w:rFonts w:ascii="Verdana" w:hAnsi="Verdana"/>
          <w:sz w:val="24"/>
          <w:szCs w:val="24"/>
        </w:rPr>
      </w:pPr>
      <w:r w:rsidRPr="00100747">
        <w:rPr>
          <w:rFonts w:ascii="Verdana" w:hAnsi="Verdana"/>
          <w:sz w:val="24"/>
          <w:szCs w:val="24"/>
        </w:rPr>
        <w:t>Maar geloof mij alsjeblieft niet. Mijn gezicht mag zeker lijken, maar mijn uiterlijk is mijn masker. Daaronder zit mijn werkelijke ik: vol twijfel, angstig en alleen. Maar dat verstop ik. Ik wil niet dat iemand dat te weten komt.</w:t>
      </w:r>
    </w:p>
    <w:p w:rsidR="00747C91" w:rsidRPr="00100747" w:rsidRDefault="00747C91">
      <w:pPr>
        <w:rPr>
          <w:rFonts w:ascii="Verdana" w:hAnsi="Verdana"/>
          <w:sz w:val="24"/>
          <w:szCs w:val="24"/>
        </w:rPr>
      </w:pPr>
      <w:r w:rsidRPr="00100747">
        <w:rPr>
          <w:rFonts w:ascii="Verdana" w:hAnsi="Verdana"/>
          <w:sz w:val="24"/>
          <w:szCs w:val="24"/>
        </w:rPr>
        <w:t>Ik ben doodsbang dat mijn zwakte en mijn angst aan het licht zullen komen. Daarom maak ik, in mijn vertwijfeling, mijn maskers om mij te verbergen, om te doen alsof, een nonchalante, slimme façade, die mij helpt mijn toneelspel te spelen en me te beschermen tegen blikken die mij zouden kunnen kennen.</w:t>
      </w:r>
    </w:p>
    <w:p w:rsidR="00747C91" w:rsidRPr="00100747" w:rsidRDefault="00747C91">
      <w:pPr>
        <w:rPr>
          <w:rFonts w:ascii="Verdana" w:hAnsi="Verdana"/>
          <w:sz w:val="24"/>
          <w:szCs w:val="24"/>
        </w:rPr>
      </w:pPr>
      <w:r w:rsidRPr="00100747">
        <w:rPr>
          <w:rFonts w:ascii="Verdana" w:hAnsi="Verdana"/>
          <w:sz w:val="24"/>
          <w:szCs w:val="24"/>
        </w:rPr>
        <w:t>Maar het zou juist die blik zijn die mijn redding zou kunnen betekenen. En ik weet het. Als die blik gepaard zou gaan met aanvaarding en liefde. Dat is het enige dat me de zekerheid zou kunnen geven die ik mijzelf niet kan geven: dat ik werkelijk iets waard ben.</w:t>
      </w:r>
    </w:p>
    <w:p w:rsidR="00747C91" w:rsidRPr="00100747" w:rsidRDefault="00747C91">
      <w:pPr>
        <w:rPr>
          <w:rFonts w:ascii="Verdana" w:hAnsi="Verdana"/>
          <w:sz w:val="24"/>
          <w:szCs w:val="24"/>
        </w:rPr>
      </w:pPr>
      <w:r w:rsidRPr="00100747">
        <w:rPr>
          <w:rFonts w:ascii="Verdana" w:hAnsi="Verdana"/>
          <w:sz w:val="24"/>
          <w:szCs w:val="24"/>
        </w:rPr>
        <w:t>Maar dat zeg ik je niet, dat durf ik niet. Ik ben er bang voor. Ik ben bang dat jouw blik niet samengaat met liefde en aanvaarding. Ik ben bang dat je slecht over mij zult denken en om mij zult lachen en dat je lach mij zal doden. Ik ben bang dat je zult zien, dat ik in wezen niets beteken en dat je me dan zult afwijzen.</w:t>
      </w:r>
    </w:p>
    <w:p w:rsidR="00747C91" w:rsidRPr="00100747" w:rsidRDefault="00747C91">
      <w:pPr>
        <w:rPr>
          <w:rFonts w:ascii="Verdana" w:hAnsi="Verdana"/>
          <w:sz w:val="24"/>
          <w:szCs w:val="24"/>
        </w:rPr>
      </w:pPr>
      <w:r w:rsidRPr="00100747">
        <w:rPr>
          <w:rFonts w:ascii="Verdana" w:hAnsi="Verdana"/>
          <w:sz w:val="24"/>
          <w:szCs w:val="24"/>
        </w:rPr>
        <w:t>Zo speel ik dus mijn spel: mijn wanhopige net-alsof-spel, met de zelfverzekerde buitenkant en het bevende kind van binnen.</w:t>
      </w:r>
    </w:p>
    <w:p w:rsidR="00747C91" w:rsidRPr="00100747" w:rsidRDefault="00747C91">
      <w:pPr>
        <w:rPr>
          <w:rFonts w:ascii="Verdana" w:hAnsi="Verdana"/>
          <w:sz w:val="24"/>
          <w:szCs w:val="24"/>
        </w:rPr>
      </w:pPr>
      <w:r w:rsidRPr="00100747">
        <w:rPr>
          <w:rFonts w:ascii="Verdana" w:hAnsi="Verdana"/>
          <w:sz w:val="24"/>
          <w:szCs w:val="24"/>
        </w:rPr>
        <w:t>Op de gebruikelijke wijze converseer ik, maar het is oppervlakkig geklets. Ik vertel je alles van werkelijk niets en niets van wat er in mij is, wat in mij schreeuwt. Laat je dus niet voor de gek houden door wat ik gewoontegetrouw zeg.</w:t>
      </w:r>
    </w:p>
    <w:p w:rsidR="00747C91" w:rsidRPr="00100747" w:rsidRDefault="00747C91">
      <w:pPr>
        <w:rPr>
          <w:rFonts w:ascii="Verdana" w:hAnsi="Verdana"/>
          <w:i/>
          <w:sz w:val="24"/>
          <w:szCs w:val="24"/>
        </w:rPr>
      </w:pPr>
      <w:r w:rsidRPr="00100747">
        <w:rPr>
          <w:rFonts w:ascii="Verdana" w:hAnsi="Verdana"/>
          <w:i/>
          <w:sz w:val="24"/>
          <w:szCs w:val="24"/>
        </w:rPr>
        <w:lastRenderedPageBreak/>
        <w:t>Ik vraag je, luister goed en probeer te horen</w:t>
      </w:r>
      <w:r w:rsidR="004B1C2F" w:rsidRPr="00100747">
        <w:rPr>
          <w:rFonts w:ascii="Verdana" w:hAnsi="Verdana"/>
          <w:i/>
          <w:sz w:val="24"/>
          <w:szCs w:val="24"/>
        </w:rPr>
        <w:t xml:space="preserve"> wat ik niet zeg en wat ik zo graag zou willen zeggen, wat ik moet zeggen om te overleven, maar wat ik niet kan zeggen.</w:t>
      </w:r>
    </w:p>
    <w:p w:rsidR="004B1C2F" w:rsidRPr="00100747" w:rsidRDefault="004B1C2F">
      <w:pPr>
        <w:rPr>
          <w:rFonts w:ascii="Verdana" w:hAnsi="Verdana"/>
          <w:sz w:val="24"/>
          <w:szCs w:val="24"/>
        </w:rPr>
      </w:pPr>
      <w:r w:rsidRPr="00100747">
        <w:rPr>
          <w:rFonts w:ascii="Verdana" w:hAnsi="Verdana"/>
          <w:sz w:val="24"/>
          <w:szCs w:val="24"/>
        </w:rPr>
        <w:t>Ik kan het niet verdragen, dat ik me moet verstoppen, geloof me. Ik kan mijn oppervlakkige spel niet verdragen, dat oppervlakkige, belachelijke spel, dat zo onecht is. Ik zou echt en spontaan willen zijn, gewoon mijzelf. Maar jij moet me helpen. Jij moet je  hand uitsteken, ook al lijkt het erop, dat dit het allerlaatste is wat ik wil of wat ik nodig heb. Alleen jij kunt die lege blik van mijn ogen wegnemen, de blik van de dode die nog ademt. Alleen jij kunt mij weer levend maken. Elke keer als jij vriendelijk, zacht en opbeurend bent, elke keer als jij probeert te begrijpen, omdat jij je om mij bekommert, krijgt mijn hart vleugels; kleine vleugels, erg zwakke vleugels, maar toch… vleugels.</w:t>
      </w:r>
    </w:p>
    <w:p w:rsidR="004B1C2F" w:rsidRPr="00100747" w:rsidRDefault="004B1C2F">
      <w:pPr>
        <w:rPr>
          <w:rFonts w:ascii="Verdana" w:hAnsi="Verdana"/>
          <w:sz w:val="24"/>
          <w:szCs w:val="24"/>
        </w:rPr>
      </w:pPr>
      <w:r w:rsidRPr="00100747">
        <w:rPr>
          <w:rFonts w:ascii="Verdana" w:hAnsi="Verdana"/>
          <w:sz w:val="24"/>
          <w:szCs w:val="24"/>
        </w:rPr>
        <w:t>Met jouw gevoeligheid en sympathie en met de kracht van je begrip kun je leven in mij blazen. Ik wil dat je dat weet. Ik wil dat je weet hoe belangrijk je voor me bent, hoezeer je mij tot de mens kunt maken die ik werkelijk ben, als jij dat wilt. Ik vraag je: kies daarvoor.</w:t>
      </w:r>
    </w:p>
    <w:p w:rsidR="004B1C2F" w:rsidRPr="00100747" w:rsidRDefault="004B1C2F">
      <w:pPr>
        <w:rPr>
          <w:rFonts w:ascii="Verdana" w:hAnsi="Verdana"/>
          <w:sz w:val="24"/>
          <w:szCs w:val="24"/>
        </w:rPr>
      </w:pPr>
      <w:r w:rsidRPr="00100747">
        <w:rPr>
          <w:rFonts w:ascii="Verdana" w:hAnsi="Verdana"/>
          <w:sz w:val="24"/>
          <w:szCs w:val="24"/>
        </w:rPr>
        <w:t>Alleen jij kunt de muren waarachter ik beef, afbreken. Alleen jij kunt de maskers waarachter ik leef, afdoen. Alleen jij kunt me bevrijden uit deze schaduwwereld waar angst en onzekerheid heersen.</w:t>
      </w:r>
    </w:p>
    <w:p w:rsidR="004B1C2F" w:rsidRPr="00100747" w:rsidRDefault="004B1C2F">
      <w:pPr>
        <w:rPr>
          <w:rFonts w:ascii="Verdana" w:hAnsi="Verdana"/>
          <w:sz w:val="24"/>
          <w:szCs w:val="24"/>
        </w:rPr>
      </w:pPr>
      <w:r w:rsidRPr="00100747">
        <w:rPr>
          <w:rFonts w:ascii="Verdana" w:hAnsi="Verdana"/>
          <w:sz w:val="24"/>
          <w:szCs w:val="24"/>
        </w:rPr>
        <w:t>Bevrijd mij uit mijn eenzame gevangenschap. Loop me niet voorbij. Ik smeek je, loop me niet voorbij.</w:t>
      </w:r>
    </w:p>
    <w:p w:rsidR="004B1C2F" w:rsidRPr="00100747" w:rsidRDefault="004B1C2F">
      <w:pPr>
        <w:rPr>
          <w:rFonts w:ascii="Verdana" w:hAnsi="Verdana"/>
          <w:sz w:val="24"/>
          <w:szCs w:val="24"/>
        </w:rPr>
      </w:pPr>
      <w:r w:rsidRPr="00100747">
        <w:rPr>
          <w:rFonts w:ascii="Verdana" w:hAnsi="Verdana"/>
          <w:sz w:val="24"/>
          <w:szCs w:val="24"/>
        </w:rPr>
        <w:t>Het wordt zeker niet makkelijk voor je. Als je, zoals ik, al zo lang weet dat je waardeloos bent, bouw je sterke muren. Hoe dichter je bij mij komt, hoe harder ik van mij af zal slaan. Ik verzet mij teg</w:t>
      </w:r>
      <w:r w:rsidR="00755507" w:rsidRPr="00100747">
        <w:rPr>
          <w:rFonts w:ascii="Verdana" w:hAnsi="Verdana"/>
          <w:sz w:val="24"/>
          <w:szCs w:val="24"/>
        </w:rPr>
        <w:t>e</w:t>
      </w:r>
      <w:r w:rsidRPr="00100747">
        <w:rPr>
          <w:rFonts w:ascii="Verdana" w:hAnsi="Verdana"/>
          <w:sz w:val="24"/>
          <w:szCs w:val="24"/>
        </w:rPr>
        <w:t>n dat wat ik het meeste nodig heb.</w:t>
      </w:r>
    </w:p>
    <w:p w:rsidR="004B1C2F" w:rsidRPr="00100747" w:rsidRDefault="004B1C2F">
      <w:pPr>
        <w:rPr>
          <w:rFonts w:ascii="Verdana" w:hAnsi="Verdana"/>
          <w:sz w:val="24"/>
          <w:szCs w:val="24"/>
        </w:rPr>
      </w:pPr>
      <w:r w:rsidRPr="00100747">
        <w:rPr>
          <w:rFonts w:ascii="Verdana" w:hAnsi="Verdana"/>
          <w:sz w:val="24"/>
          <w:szCs w:val="24"/>
        </w:rPr>
        <w:t>Maar ik heb gehoord dat liefde sterker is dan de sterkste muren en daar ligt mijn hoop. Mijn enige hoop.</w:t>
      </w:r>
    </w:p>
    <w:p w:rsidR="004B1C2F" w:rsidRPr="00100747" w:rsidRDefault="004B1C2F">
      <w:pPr>
        <w:rPr>
          <w:rFonts w:ascii="Verdana" w:hAnsi="Verdana"/>
          <w:sz w:val="24"/>
          <w:szCs w:val="24"/>
        </w:rPr>
      </w:pPr>
      <w:r w:rsidRPr="00100747">
        <w:rPr>
          <w:rFonts w:ascii="Verdana" w:hAnsi="Verdana"/>
          <w:sz w:val="24"/>
          <w:szCs w:val="24"/>
        </w:rPr>
        <w:t>Probeer die muren te slechten met jouw sterke hand, maar met zachte hand, want een kind is erg gevoelig.</w:t>
      </w:r>
    </w:p>
    <w:p w:rsidR="004B1C2F" w:rsidRPr="00100747" w:rsidRDefault="004B1C2F">
      <w:pPr>
        <w:pBdr>
          <w:bottom w:val="double" w:sz="6" w:space="1" w:color="auto"/>
        </w:pBdr>
        <w:rPr>
          <w:rFonts w:ascii="Verdana" w:hAnsi="Verdana"/>
          <w:sz w:val="24"/>
          <w:szCs w:val="24"/>
        </w:rPr>
      </w:pPr>
      <w:r w:rsidRPr="00100747">
        <w:rPr>
          <w:rFonts w:ascii="Verdana" w:hAnsi="Verdana"/>
          <w:sz w:val="24"/>
          <w:szCs w:val="24"/>
        </w:rPr>
        <w:t>Wie ik ben, vraag je? Ik ben iemand die je goed kent. Want ik ben iedereen die je tegenkomt, iedere man en iedere vrouw die op je weg komt.</w:t>
      </w:r>
    </w:p>
    <w:p w:rsidR="00755507" w:rsidRPr="00100747" w:rsidRDefault="00755507">
      <w:pPr>
        <w:pBdr>
          <w:bottom w:val="double" w:sz="6" w:space="1" w:color="auto"/>
        </w:pBdr>
        <w:rPr>
          <w:rFonts w:ascii="Verdana" w:hAnsi="Verdana"/>
          <w:sz w:val="24"/>
          <w:szCs w:val="24"/>
        </w:rPr>
      </w:pPr>
    </w:p>
    <w:p w:rsidR="00755507" w:rsidRPr="00100747" w:rsidRDefault="00755507">
      <w:pPr>
        <w:rPr>
          <w:rFonts w:ascii="Verdana" w:hAnsi="Verdana"/>
          <w:sz w:val="24"/>
          <w:szCs w:val="24"/>
        </w:rPr>
      </w:pPr>
    </w:p>
    <w:p w:rsidR="00755507" w:rsidRPr="00100747" w:rsidRDefault="00755507" w:rsidP="00755507">
      <w:pPr>
        <w:pStyle w:val="Lijstalinea"/>
        <w:numPr>
          <w:ilvl w:val="0"/>
          <w:numId w:val="1"/>
        </w:numPr>
        <w:rPr>
          <w:rFonts w:ascii="Verdana" w:hAnsi="Verdana"/>
          <w:i/>
          <w:sz w:val="24"/>
          <w:szCs w:val="24"/>
        </w:rPr>
      </w:pPr>
      <w:r w:rsidRPr="00100747">
        <w:rPr>
          <w:rFonts w:ascii="Verdana" w:hAnsi="Verdana"/>
          <w:i/>
          <w:sz w:val="24"/>
          <w:szCs w:val="24"/>
        </w:rPr>
        <w:lastRenderedPageBreak/>
        <w:t>Zet in de kantlijn streepjes waar je iets herkent</w:t>
      </w:r>
      <w:r w:rsidR="00255896" w:rsidRPr="00100747">
        <w:rPr>
          <w:rFonts w:ascii="Verdana" w:hAnsi="Verdana"/>
          <w:i/>
          <w:sz w:val="24"/>
          <w:szCs w:val="24"/>
        </w:rPr>
        <w:t xml:space="preserve"> met je verstand.</w:t>
      </w:r>
    </w:p>
    <w:p w:rsidR="00755507" w:rsidRPr="00100747" w:rsidRDefault="00255896" w:rsidP="00755507">
      <w:pPr>
        <w:pStyle w:val="Lijstalinea"/>
        <w:numPr>
          <w:ilvl w:val="0"/>
          <w:numId w:val="1"/>
        </w:numPr>
        <w:rPr>
          <w:rFonts w:ascii="Verdana" w:hAnsi="Verdana"/>
          <w:i/>
          <w:sz w:val="24"/>
          <w:szCs w:val="24"/>
        </w:rPr>
      </w:pPr>
      <w:r w:rsidRPr="00100747">
        <w:rPr>
          <w:rFonts w:ascii="Verdana" w:hAnsi="Verdana"/>
          <w:i/>
          <w:sz w:val="24"/>
          <w:szCs w:val="24"/>
        </w:rPr>
        <w:t>Zet in de kantlijn streepjes waar  je iets herkent met je gevoel (waarbij als het ware er een traan in je ogen springt).</w:t>
      </w:r>
    </w:p>
    <w:p w:rsidR="00255896" w:rsidRPr="00100747" w:rsidRDefault="00255896" w:rsidP="00755507">
      <w:pPr>
        <w:pStyle w:val="Lijstalinea"/>
        <w:numPr>
          <w:ilvl w:val="0"/>
          <w:numId w:val="1"/>
        </w:numPr>
        <w:rPr>
          <w:rFonts w:ascii="Verdana" w:hAnsi="Verdana"/>
          <w:i/>
          <w:sz w:val="24"/>
          <w:szCs w:val="24"/>
        </w:rPr>
      </w:pPr>
      <w:r w:rsidRPr="00100747">
        <w:rPr>
          <w:rFonts w:ascii="Verdana" w:hAnsi="Verdana"/>
          <w:i/>
          <w:sz w:val="24"/>
          <w:szCs w:val="24"/>
        </w:rPr>
        <w:t xml:space="preserve">Dorothee </w:t>
      </w:r>
      <w:proofErr w:type="spellStart"/>
      <w:r w:rsidRPr="00100747">
        <w:rPr>
          <w:rFonts w:ascii="Verdana" w:hAnsi="Verdana"/>
          <w:i/>
          <w:sz w:val="24"/>
          <w:szCs w:val="24"/>
        </w:rPr>
        <w:t>Sölle</w:t>
      </w:r>
      <w:proofErr w:type="spellEnd"/>
      <w:r w:rsidRPr="00100747">
        <w:rPr>
          <w:rFonts w:ascii="Verdana" w:hAnsi="Verdana"/>
          <w:i/>
          <w:sz w:val="24"/>
          <w:szCs w:val="24"/>
        </w:rPr>
        <w:t xml:space="preserve"> noemt slechts één keer God. Kun je het appel wat daarin zit, verwoorden? Beleef jij dat ook zo?</w:t>
      </w:r>
    </w:p>
    <w:p w:rsidR="00255896" w:rsidRPr="00100747" w:rsidRDefault="00255896" w:rsidP="00755507">
      <w:pPr>
        <w:pStyle w:val="Lijstalinea"/>
        <w:numPr>
          <w:ilvl w:val="0"/>
          <w:numId w:val="1"/>
        </w:numPr>
        <w:rPr>
          <w:rFonts w:ascii="Verdana" w:hAnsi="Verdana"/>
          <w:i/>
          <w:sz w:val="24"/>
          <w:szCs w:val="24"/>
        </w:rPr>
      </w:pPr>
      <w:r w:rsidRPr="00100747">
        <w:rPr>
          <w:rFonts w:ascii="Verdana" w:hAnsi="Verdana"/>
          <w:i/>
          <w:sz w:val="24"/>
          <w:szCs w:val="24"/>
        </w:rPr>
        <w:t>De kernzin is schuin gedrukt. Laat die eens op je inwerken. Wat voel je dan?</w:t>
      </w:r>
    </w:p>
    <w:p w:rsidR="00255896" w:rsidRPr="00100747" w:rsidRDefault="00255896" w:rsidP="00755507">
      <w:pPr>
        <w:pStyle w:val="Lijstalinea"/>
        <w:numPr>
          <w:ilvl w:val="0"/>
          <w:numId w:val="1"/>
        </w:numPr>
        <w:rPr>
          <w:rFonts w:ascii="Verdana" w:hAnsi="Verdana"/>
          <w:i/>
          <w:sz w:val="24"/>
          <w:szCs w:val="24"/>
        </w:rPr>
      </w:pPr>
      <w:r w:rsidRPr="00100747">
        <w:rPr>
          <w:rFonts w:ascii="Verdana" w:hAnsi="Verdana"/>
          <w:i/>
          <w:sz w:val="24"/>
          <w:szCs w:val="24"/>
        </w:rPr>
        <w:t>Wie is voor jou de ‘jij’ uit de tekst? Zijn dat mensen in het algemeen? Bepaalde mensen in het bijzonder? Eén iemand in het bijzonder?</w:t>
      </w:r>
    </w:p>
    <w:p w:rsidR="00255896" w:rsidRPr="00100747" w:rsidRDefault="00495710" w:rsidP="00755507">
      <w:pPr>
        <w:pStyle w:val="Lijstalinea"/>
        <w:numPr>
          <w:ilvl w:val="0"/>
          <w:numId w:val="1"/>
        </w:numPr>
        <w:rPr>
          <w:rFonts w:ascii="Verdana" w:hAnsi="Verdana"/>
          <w:i/>
          <w:sz w:val="24"/>
          <w:szCs w:val="24"/>
        </w:rPr>
      </w:pPr>
      <w:r w:rsidRPr="00100747">
        <w:rPr>
          <w:rFonts w:ascii="Verdana" w:hAnsi="Verdana"/>
          <w:i/>
          <w:sz w:val="24"/>
          <w:szCs w:val="24"/>
        </w:rPr>
        <w:t>Z</w:t>
      </w:r>
      <w:r w:rsidR="00255896" w:rsidRPr="00100747">
        <w:rPr>
          <w:rFonts w:ascii="Verdana" w:hAnsi="Verdana"/>
          <w:i/>
          <w:sz w:val="24"/>
          <w:szCs w:val="24"/>
        </w:rPr>
        <w:t>ou je de ‘jij’ uit de tekst hier en daar ook kunnen vervangen door ‘U’ met een hoofdletter?</w:t>
      </w:r>
      <w:r w:rsidRPr="00100747">
        <w:rPr>
          <w:rFonts w:ascii="Verdana" w:hAnsi="Verdana"/>
          <w:i/>
          <w:sz w:val="24"/>
          <w:szCs w:val="24"/>
        </w:rPr>
        <w:t xml:space="preserve"> Krijg je dan voor jou betekenisvolle gebedszinnen? Leg uit.</w:t>
      </w:r>
    </w:p>
    <w:p w:rsidR="00495710" w:rsidRPr="00100747" w:rsidRDefault="00495710" w:rsidP="00755507">
      <w:pPr>
        <w:pStyle w:val="Lijstalinea"/>
        <w:numPr>
          <w:ilvl w:val="0"/>
          <w:numId w:val="1"/>
        </w:numPr>
        <w:rPr>
          <w:rFonts w:ascii="Verdana" w:hAnsi="Verdana"/>
          <w:i/>
          <w:sz w:val="24"/>
          <w:szCs w:val="24"/>
        </w:rPr>
      </w:pPr>
      <w:r w:rsidRPr="00100747">
        <w:rPr>
          <w:rFonts w:ascii="Verdana" w:hAnsi="Verdana"/>
          <w:i/>
          <w:sz w:val="24"/>
          <w:szCs w:val="24"/>
        </w:rPr>
        <w:t>‘Alleen jij kunt de muren waarachter ik beef, afbreken’. Kun je er dan zelf niets aan doen? Zo ja, wat dan – niet in het algemeen, maar jij, in jouw situatie</w:t>
      </w:r>
      <w:r w:rsidR="00C33F87" w:rsidRPr="00100747">
        <w:rPr>
          <w:rFonts w:ascii="Verdana" w:hAnsi="Verdana"/>
          <w:i/>
          <w:sz w:val="24"/>
          <w:szCs w:val="24"/>
        </w:rPr>
        <w:t>.</w:t>
      </w:r>
    </w:p>
    <w:p w:rsidR="00755507" w:rsidRPr="00100747" w:rsidRDefault="00755507">
      <w:pPr>
        <w:rPr>
          <w:rFonts w:ascii="Verdana" w:hAnsi="Verdana"/>
          <w:sz w:val="24"/>
          <w:szCs w:val="24"/>
        </w:rPr>
      </w:pPr>
    </w:p>
    <w:sectPr w:rsidR="00755507" w:rsidRPr="00100747" w:rsidSect="0062192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747" w:rsidRDefault="00100747" w:rsidP="00100747">
      <w:pPr>
        <w:spacing w:after="0" w:line="240" w:lineRule="auto"/>
      </w:pPr>
      <w:r>
        <w:separator/>
      </w:r>
    </w:p>
  </w:endnote>
  <w:endnote w:type="continuationSeparator" w:id="0">
    <w:p w:rsidR="00100747" w:rsidRDefault="00100747" w:rsidP="00100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9820258"/>
      <w:docPartObj>
        <w:docPartGallery w:val="Page Numbers (Bottom of Page)"/>
        <w:docPartUnique/>
      </w:docPartObj>
    </w:sdtPr>
    <w:sdtContent>
      <w:p w:rsidR="00100747" w:rsidRDefault="00100747">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100747" w:rsidRDefault="0010074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100747">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100747" w:rsidRDefault="0010074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100747">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747" w:rsidRDefault="00100747" w:rsidP="00100747">
      <w:pPr>
        <w:spacing w:after="0" w:line="240" w:lineRule="auto"/>
      </w:pPr>
      <w:r>
        <w:separator/>
      </w:r>
    </w:p>
  </w:footnote>
  <w:footnote w:type="continuationSeparator" w:id="0">
    <w:p w:rsidR="00100747" w:rsidRDefault="00100747" w:rsidP="001007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623425"/>
    <w:multiLevelType w:val="hybridMultilevel"/>
    <w:tmpl w:val="7E981C3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C92"/>
    <w:rsid w:val="00031F8E"/>
    <w:rsid w:val="00100747"/>
    <w:rsid w:val="00255896"/>
    <w:rsid w:val="00495710"/>
    <w:rsid w:val="004B1C2F"/>
    <w:rsid w:val="00621928"/>
    <w:rsid w:val="00747C91"/>
    <w:rsid w:val="00755507"/>
    <w:rsid w:val="00A76F01"/>
    <w:rsid w:val="00B001E9"/>
    <w:rsid w:val="00C33F87"/>
    <w:rsid w:val="00F43C9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55507"/>
    <w:pPr>
      <w:ind w:left="720"/>
      <w:contextualSpacing/>
    </w:pPr>
  </w:style>
  <w:style w:type="paragraph" w:styleId="Ballontekst">
    <w:name w:val="Balloon Text"/>
    <w:basedOn w:val="Standaard"/>
    <w:link w:val="BallontekstChar"/>
    <w:uiPriority w:val="99"/>
    <w:semiHidden/>
    <w:unhideWhenUsed/>
    <w:rsid w:val="00B001E9"/>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001E9"/>
    <w:rPr>
      <w:rFonts w:ascii="Tahoma" w:hAnsi="Tahoma" w:cs="Tahoma"/>
      <w:sz w:val="16"/>
      <w:szCs w:val="16"/>
    </w:rPr>
  </w:style>
  <w:style w:type="paragraph" w:styleId="Koptekst">
    <w:name w:val="header"/>
    <w:basedOn w:val="Standaard"/>
    <w:link w:val="KoptekstChar"/>
    <w:uiPriority w:val="99"/>
    <w:unhideWhenUsed/>
    <w:rsid w:val="0010074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00747"/>
  </w:style>
  <w:style w:type="paragraph" w:styleId="Voettekst">
    <w:name w:val="footer"/>
    <w:basedOn w:val="Standaard"/>
    <w:link w:val="VoettekstChar"/>
    <w:uiPriority w:val="99"/>
    <w:unhideWhenUsed/>
    <w:rsid w:val="0010074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007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55507"/>
    <w:pPr>
      <w:ind w:left="720"/>
      <w:contextualSpacing/>
    </w:pPr>
  </w:style>
  <w:style w:type="paragraph" w:styleId="Ballontekst">
    <w:name w:val="Balloon Text"/>
    <w:basedOn w:val="Standaard"/>
    <w:link w:val="BallontekstChar"/>
    <w:uiPriority w:val="99"/>
    <w:semiHidden/>
    <w:unhideWhenUsed/>
    <w:rsid w:val="00B001E9"/>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001E9"/>
    <w:rPr>
      <w:rFonts w:ascii="Tahoma" w:hAnsi="Tahoma" w:cs="Tahoma"/>
      <w:sz w:val="16"/>
      <w:szCs w:val="16"/>
    </w:rPr>
  </w:style>
  <w:style w:type="paragraph" w:styleId="Koptekst">
    <w:name w:val="header"/>
    <w:basedOn w:val="Standaard"/>
    <w:link w:val="KoptekstChar"/>
    <w:uiPriority w:val="99"/>
    <w:unhideWhenUsed/>
    <w:rsid w:val="0010074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00747"/>
  </w:style>
  <w:style w:type="paragraph" w:styleId="Voettekst">
    <w:name w:val="footer"/>
    <w:basedOn w:val="Standaard"/>
    <w:link w:val="VoettekstChar"/>
    <w:uiPriority w:val="99"/>
    <w:unhideWhenUsed/>
    <w:rsid w:val="0010074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00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895D3B8C</Template>
  <TotalTime>4</TotalTime>
  <Pages>3</Pages>
  <Words>757</Words>
  <Characters>4169</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VOT</cp:lastModifiedBy>
  <cp:revision>3</cp:revision>
  <cp:lastPrinted>2009-02-24T09:33:00Z</cp:lastPrinted>
  <dcterms:created xsi:type="dcterms:W3CDTF">2013-10-02T12:22:00Z</dcterms:created>
  <dcterms:modified xsi:type="dcterms:W3CDTF">2014-12-15T19:01:00Z</dcterms:modified>
</cp:coreProperties>
</file>