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524" w:rsidRPr="00A364C0" w:rsidRDefault="009B36E9" w:rsidP="009B36E9">
      <w:pPr>
        <w:pStyle w:val="Geenafstand"/>
        <w:jc w:val="center"/>
        <w:rPr>
          <w:b/>
        </w:rPr>
      </w:pPr>
      <w:r w:rsidRPr="00A364C0">
        <w:rPr>
          <w:b/>
          <w:sz w:val="40"/>
          <w:szCs w:val="40"/>
        </w:rPr>
        <w:t>Je ouders op je schouders</w:t>
      </w:r>
    </w:p>
    <w:p w:rsidR="009B36E9" w:rsidRDefault="003F7D5A" w:rsidP="009B36E9">
      <w:pPr>
        <w:pStyle w:val="Geenafstand"/>
        <w:jc w:val="center"/>
      </w:pPr>
      <w:r>
        <w:t xml:space="preserve">(een </w:t>
      </w:r>
      <w:r w:rsidR="009351E4">
        <w:t xml:space="preserve">bewerking van </w:t>
      </w:r>
      <w:r>
        <w:t>artikel uit de EVA)</w:t>
      </w:r>
      <w:r>
        <w:rPr>
          <w:rStyle w:val="Voetnootmarkering"/>
        </w:rPr>
        <w:footnoteReference w:id="1"/>
      </w:r>
    </w:p>
    <w:p w:rsidR="003F7D5A" w:rsidRDefault="003F7D5A" w:rsidP="009B36E9">
      <w:pPr>
        <w:pStyle w:val="Geenafstand"/>
        <w:jc w:val="center"/>
      </w:pPr>
    </w:p>
    <w:p w:rsidR="009B36E9" w:rsidRDefault="009B36E9" w:rsidP="009B36E9">
      <w:pPr>
        <w:pStyle w:val="Geenafstand"/>
        <w:rPr>
          <w:b/>
        </w:rPr>
      </w:pPr>
      <w:r>
        <w:rPr>
          <w:b/>
        </w:rPr>
        <w:t>Alle kinderen zorgen voor hun ouders. Ze helpen een handje in huis of proberen hun ouders te troosten als ze verdriet hebben. Maar soms schiet de zorg door. Heel wat kinderen die er steeds moesten zijn voor hun ouders, ondervinden daar op volwassen leeftijd nog de gevolgen van.</w:t>
      </w:r>
    </w:p>
    <w:p w:rsidR="009B36E9" w:rsidRDefault="009B36E9" w:rsidP="009B36E9">
      <w:pPr>
        <w:pStyle w:val="Geenafstand"/>
        <w:rPr>
          <w:b/>
        </w:rPr>
      </w:pPr>
    </w:p>
    <w:p w:rsidR="001B58C1" w:rsidRPr="001B58C1" w:rsidRDefault="001B58C1" w:rsidP="009B36E9">
      <w:pPr>
        <w:pStyle w:val="Geenafstand"/>
        <w:rPr>
          <w:i/>
        </w:rPr>
      </w:pPr>
      <w:r w:rsidRPr="001B58C1">
        <w:rPr>
          <w:i/>
        </w:rPr>
        <w:t xml:space="preserve">Opdracht: onderstreep </w:t>
      </w:r>
      <w:r>
        <w:rPr>
          <w:i/>
        </w:rPr>
        <w:t xml:space="preserve">in deze tekst </w:t>
      </w:r>
      <w:r w:rsidRPr="001B58C1">
        <w:rPr>
          <w:i/>
        </w:rPr>
        <w:t xml:space="preserve">wat je herkent vanuit jouw eigen </w:t>
      </w:r>
      <w:r w:rsidR="000A1B4F">
        <w:rPr>
          <w:i/>
        </w:rPr>
        <w:t xml:space="preserve">jeugd en </w:t>
      </w:r>
      <w:r w:rsidRPr="001B58C1">
        <w:rPr>
          <w:i/>
        </w:rPr>
        <w:t>gezinssituatie</w:t>
      </w:r>
      <w:r w:rsidR="00195A9B">
        <w:rPr>
          <w:i/>
        </w:rPr>
        <w:t xml:space="preserve"> (en misschien wel van de jeugd vaneen van je ouders!) </w:t>
      </w:r>
      <w:r w:rsidRPr="001B58C1">
        <w:rPr>
          <w:i/>
        </w:rPr>
        <w:t>.</w:t>
      </w:r>
    </w:p>
    <w:p w:rsidR="001B58C1" w:rsidRDefault="001B58C1" w:rsidP="009B36E9">
      <w:pPr>
        <w:pStyle w:val="Geenafstand"/>
        <w:rPr>
          <w:b/>
        </w:rPr>
      </w:pPr>
    </w:p>
    <w:p w:rsidR="009B36E9" w:rsidRPr="00A364C0" w:rsidRDefault="009B36E9" w:rsidP="009B36E9">
      <w:pPr>
        <w:pStyle w:val="Geenafstand"/>
        <w:rPr>
          <w:b/>
          <w:sz w:val="26"/>
          <w:szCs w:val="26"/>
        </w:rPr>
      </w:pPr>
      <w:r w:rsidRPr="00A364C0">
        <w:rPr>
          <w:b/>
          <w:sz w:val="26"/>
          <w:szCs w:val="26"/>
        </w:rPr>
        <w:t>Gezonde zorg voor ouders</w:t>
      </w:r>
    </w:p>
    <w:p w:rsidR="004D65B5" w:rsidRDefault="00EA503C" w:rsidP="009B36E9">
      <w:pPr>
        <w:pStyle w:val="Geenafstand"/>
      </w:pPr>
      <w:r>
        <w:rPr>
          <w:noProof/>
          <w:lang w:eastAsia="nl-NL"/>
        </w:rPr>
        <w:drawing>
          <wp:anchor distT="0" distB="0" distL="114300" distR="114300" simplePos="0" relativeHeight="251658240" behindDoc="1" locked="0" layoutInCell="1" allowOverlap="1" wp14:anchorId="7B352052" wp14:editId="4025DB15">
            <wp:simplePos x="0" y="0"/>
            <wp:positionH relativeFrom="column">
              <wp:posOffset>3415030</wp:posOffset>
            </wp:positionH>
            <wp:positionV relativeFrom="paragraph">
              <wp:posOffset>336550</wp:posOffset>
            </wp:positionV>
            <wp:extent cx="2568575" cy="1739900"/>
            <wp:effectExtent l="0" t="0" r="3175" b="0"/>
            <wp:wrapThrough wrapText="bothSides">
              <wp:wrapPolygon edited="0">
                <wp:start x="641" y="0"/>
                <wp:lineTo x="0" y="473"/>
                <wp:lineTo x="0" y="21048"/>
                <wp:lineTo x="641" y="21285"/>
                <wp:lineTo x="20826" y="21285"/>
                <wp:lineTo x="21467" y="21048"/>
                <wp:lineTo x="21467" y="473"/>
                <wp:lineTo x="20826" y="0"/>
                <wp:lineTo x="641" y="0"/>
              </wp:wrapPolygon>
            </wp:wrapThrough>
            <wp:docPr id="1" name="Afbeelding 1" descr="https://encrypted-tbn0.gstatic.com/images?q=tbn:ANd9GcRNm7-Nmt4iMSFegzhzyTRd1yO_aa91J_CKRjtm_m7CRzBeMN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RNm7-Nmt4iMSFegzhzyTRd1yO_aa91J_CKRjtm_m7CRzBeMNv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8575" cy="1739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9B36E9" w:rsidRPr="00A364C0">
        <w:t>,,</w:t>
      </w:r>
      <w:r w:rsidR="00970FA4">
        <w:t xml:space="preserve">Ouders mogen kinderen inschakelen. Dat is normaal. </w:t>
      </w:r>
      <w:r w:rsidR="009B36E9" w:rsidRPr="00A364C0">
        <w:t>Ieder kind zorgt</w:t>
      </w:r>
      <w:r w:rsidR="00970FA4">
        <w:t xml:space="preserve"> en dat is leuk en leerzaam voor dat kind. Z</w:t>
      </w:r>
      <w:r w:rsidR="009B36E9" w:rsidRPr="00A364C0">
        <w:t xml:space="preserve">orgen maakt je als mens waardevol,” zegt Hans </w:t>
      </w:r>
      <w:proofErr w:type="spellStart"/>
      <w:r w:rsidR="009B36E9" w:rsidRPr="00A364C0">
        <w:t>Groeneboer</w:t>
      </w:r>
      <w:proofErr w:type="spellEnd"/>
      <w:r w:rsidR="009B36E9" w:rsidRPr="00A364C0">
        <w:t xml:space="preserve">, contextueel </w:t>
      </w:r>
      <w:r w:rsidR="009B36E9">
        <w:t xml:space="preserve">therapeut. Het is </w:t>
      </w:r>
      <w:r w:rsidR="00970FA4">
        <w:t xml:space="preserve">ook </w:t>
      </w:r>
      <w:r w:rsidR="009B36E9">
        <w:t>normaal dat een ouder veel geeft en een kind min</w:t>
      </w:r>
      <w:r w:rsidR="004D65B5">
        <w:t>der</w:t>
      </w:r>
      <w:r w:rsidR="009B36E9">
        <w:t>. ,,En dat beetje wat een kind teruggeeft, is bedoeld het te laten groe</w:t>
      </w:r>
      <w:r w:rsidR="00F676FB">
        <w:t>ien in eigenwaarde, om het zelfv</w:t>
      </w:r>
      <w:r w:rsidR="009B36E9">
        <w:t>ertrouwen en een gevoel van verantwoordelijkheid te geven. Dus het kind helpt met tafel afruimen, slaat de armpjes om je heen als je tranen in je ogen hebt, of geeft een te gekke stropdas voor vaderdag.”</w:t>
      </w:r>
      <w:r w:rsidR="004D65B5">
        <w:t xml:space="preserve"> </w:t>
      </w:r>
    </w:p>
    <w:p w:rsidR="00877AE1" w:rsidRDefault="009B36E9" w:rsidP="009B36E9">
      <w:pPr>
        <w:pStyle w:val="Geenafstand"/>
      </w:pPr>
      <w:r>
        <w:t xml:space="preserve">Voor een gezonde sociale emotionele ontwikkeling van een kind is echter nog meer nodig. </w:t>
      </w:r>
      <w:r w:rsidR="003F7D5A">
        <w:t>Het eerste is</w:t>
      </w:r>
      <w:r>
        <w:t xml:space="preserve"> dat je de zorg van je kind ziet en hem daarvoor erkenning geeft. ‘Je bent geweldig. Wat goed van je dat je me geholpen hebt.’ Zo weet het kind zich </w:t>
      </w:r>
      <w:r w:rsidR="00877AE1">
        <w:t xml:space="preserve">erkend en </w:t>
      </w:r>
      <w:r>
        <w:t xml:space="preserve">gezien en krijgt het </w:t>
      </w:r>
      <w:proofErr w:type="spellStart"/>
      <w:r w:rsidR="00877AE1">
        <w:t>het</w:t>
      </w:r>
      <w:proofErr w:type="spellEnd"/>
      <w:r w:rsidR="00877AE1">
        <w:t xml:space="preserve"> </w:t>
      </w:r>
      <w:r>
        <w:t xml:space="preserve">gevoel: ‘Ik doe er echt toe, ik mag er zijn.’ </w:t>
      </w:r>
    </w:p>
    <w:p w:rsidR="00ED63A1" w:rsidRDefault="00877AE1" w:rsidP="009B36E9">
      <w:pPr>
        <w:pStyle w:val="Geenafstand"/>
      </w:pPr>
      <w:r>
        <w:t xml:space="preserve">Ouders geven, als het goed is, </w:t>
      </w:r>
      <w:r w:rsidR="001B58C1">
        <w:t xml:space="preserve">dus </w:t>
      </w:r>
      <w:r>
        <w:t>emotioneel meer aan het kind, dan het kind aan de ouders. Het is een a-</w:t>
      </w:r>
      <w:proofErr w:type="spellStart"/>
      <w:r>
        <w:t>symetrische</w:t>
      </w:r>
      <w:proofErr w:type="spellEnd"/>
      <w:r>
        <w:t xml:space="preserve"> relatie.  Zo hoort het ook. Ouders zetten zo een bedrag op de emotionele bankrekening van een kind. Daarvan kan het later ook nog uitdelen! V</w:t>
      </w:r>
      <w:r w:rsidR="009B36E9">
        <w:t xml:space="preserve">an belang is dat de zorg wordt afgebakend; </w:t>
      </w:r>
      <w:r w:rsidR="000E1E40">
        <w:t>dat heet gepaste zorg. “Tot hier toe en niet verder</w:t>
      </w:r>
      <w:r w:rsidR="00225478">
        <w:t xml:space="preserve">, want je bent nog maar zes. Ga maar lekker buiten spelen.’ Zo leert het kind (later) om zelf grenzen te stellen en voor zichzelf op te komen. Deze kinderzorg wordt met een psychologische term </w:t>
      </w:r>
      <w:r w:rsidR="00225478">
        <w:rPr>
          <w:i/>
        </w:rPr>
        <w:t xml:space="preserve">constructieve </w:t>
      </w:r>
      <w:proofErr w:type="spellStart"/>
      <w:r w:rsidR="00225478">
        <w:rPr>
          <w:i/>
        </w:rPr>
        <w:t>parentificatie</w:t>
      </w:r>
      <w:proofErr w:type="spellEnd"/>
      <w:r w:rsidR="00225478">
        <w:t xml:space="preserve"> genoemd. Maar een </w:t>
      </w:r>
      <w:r w:rsidR="00225478">
        <w:rPr>
          <w:i/>
        </w:rPr>
        <w:t xml:space="preserve">destructieve </w:t>
      </w:r>
      <w:r w:rsidR="00225478">
        <w:t xml:space="preserve">vorm van </w:t>
      </w:r>
      <w:proofErr w:type="spellStart"/>
      <w:r w:rsidR="00225478">
        <w:t>parentificatie</w:t>
      </w:r>
      <w:proofErr w:type="spellEnd"/>
      <w:r w:rsidR="00225478">
        <w:t xml:space="preserve"> kan ontstaan als een kind op een ongepaste manier voor de ouders zorgt.</w:t>
      </w:r>
      <w:r w:rsidR="00046BAC" w:rsidRPr="00046BAC">
        <w:rPr>
          <w:noProof/>
          <w:lang w:eastAsia="nl-NL"/>
        </w:rPr>
        <w:t xml:space="preserve"> </w:t>
      </w:r>
      <w:r>
        <w:rPr>
          <w:noProof/>
          <w:lang w:eastAsia="nl-NL"/>
        </w:rPr>
        <w:t>Dan geeft het kind meer weg dan het zelf ontvangt.</w:t>
      </w:r>
      <w:r w:rsidR="001B58C1">
        <w:rPr>
          <w:noProof/>
          <w:lang w:eastAsia="nl-NL"/>
        </w:rPr>
        <w:t xml:space="preserve"> Het zorgt op een manier die niet bij de leeftijd past. Het zorgt zonder dat dat gezien en gewaardeerd wordt. </w:t>
      </w:r>
      <w:r w:rsidR="001B58C1">
        <w:rPr>
          <w:rStyle w:val="Voetnootmarkering"/>
          <w:noProof/>
          <w:lang w:eastAsia="nl-NL"/>
        </w:rPr>
        <w:footnoteReference w:id="2"/>
      </w:r>
    </w:p>
    <w:p w:rsidR="00ED63A1" w:rsidRPr="00ED63A1" w:rsidRDefault="004D65B5" w:rsidP="009B36E9">
      <w:pPr>
        <w:pStyle w:val="Geenafstand"/>
      </w:pPr>
      <w:r>
        <w:rPr>
          <w:noProof/>
          <w:lang w:eastAsia="nl-NL"/>
        </w:rPr>
        <mc:AlternateContent>
          <mc:Choice Requires="wps">
            <w:drawing>
              <wp:anchor distT="0" distB="0" distL="114300" distR="114300" simplePos="0" relativeHeight="251660288" behindDoc="1" locked="0" layoutInCell="1" allowOverlap="1" wp14:anchorId="7ECC578B" wp14:editId="004767FC">
                <wp:simplePos x="0" y="0"/>
                <wp:positionH relativeFrom="column">
                  <wp:posOffset>43180</wp:posOffset>
                </wp:positionH>
                <wp:positionV relativeFrom="paragraph">
                  <wp:posOffset>74930</wp:posOffset>
                </wp:positionV>
                <wp:extent cx="2657475" cy="828675"/>
                <wp:effectExtent l="0" t="0" r="28575" b="28575"/>
                <wp:wrapThrough wrapText="bothSides">
                  <wp:wrapPolygon edited="0">
                    <wp:start x="0" y="0"/>
                    <wp:lineTo x="0" y="21848"/>
                    <wp:lineTo x="21677" y="21848"/>
                    <wp:lineTo x="21677" y="0"/>
                    <wp:lineTo x="0" y="0"/>
                  </wp:wrapPolygon>
                </wp:wrapThrough>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828675"/>
                        </a:xfrm>
                        <a:prstGeom prst="rect">
                          <a:avLst/>
                        </a:prstGeom>
                        <a:solidFill>
                          <a:srgbClr val="FFFFFF"/>
                        </a:solidFill>
                        <a:ln w="9525">
                          <a:solidFill>
                            <a:schemeClr val="bg1"/>
                          </a:solidFill>
                          <a:miter lim="800000"/>
                          <a:headEnd/>
                          <a:tailEnd/>
                        </a:ln>
                      </wps:spPr>
                      <wps:txbx>
                        <w:txbxContent>
                          <w:p w:rsidR="00B8152E" w:rsidRPr="00EA503C" w:rsidRDefault="00B8152E" w:rsidP="00EA503C">
                            <w:pPr>
                              <w:pStyle w:val="Geenafstand"/>
                              <w:rPr>
                                <w:sz w:val="32"/>
                                <w:szCs w:val="32"/>
                              </w:rPr>
                            </w:pPr>
                            <w:r w:rsidRPr="00EA503C">
                              <w:rPr>
                                <w:sz w:val="32"/>
                                <w:szCs w:val="32"/>
                              </w:rPr>
                              <w:t>Kinderen willen hun ouders pijn besparen; daar gaan ze heel ver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2" o:spid="_x0000_s1026" type="#_x0000_t202" style="position:absolute;margin-left:3.4pt;margin-top:5.9pt;width:209.25pt;height:6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" strokecolor="white [3212]">
                <v:textbox>
                  <w:txbxContent>
                    <w:p w:rsidR="005A3142" w:rsidRPr="00EA503C" w:rsidRDefault="005A3142" w:rsidP="00EA503C">
                      <w:pPr>
                        <w:pStyle w:val="Geenafstand"/>
                        <w:rPr>
                          <w:sz w:val="32"/>
                          <w:szCs w:val="32"/>
                        </w:rPr>
                      </w:pPr>
                      <w:r w:rsidRPr="00EA503C">
                        <w:rPr>
                          <w:sz w:val="32"/>
                          <w:szCs w:val="32"/>
                        </w:rPr>
                        <w:t>Kinderen willen hun ouders pijn besparen; daar gaan ze heel ver in</w:t>
                      </w:r>
                    </w:p>
                  </w:txbxContent>
                </v:textbox>
                <w10:wrap type="through"/>
              </v:shape>
            </w:pict>
          </mc:Fallback>
        </mc:AlternateContent>
      </w:r>
    </w:p>
    <w:p w:rsidR="00225478" w:rsidRPr="00A364C0" w:rsidRDefault="00225478" w:rsidP="009B36E9">
      <w:pPr>
        <w:pStyle w:val="Geenafstand"/>
        <w:rPr>
          <w:b/>
          <w:sz w:val="26"/>
          <w:szCs w:val="26"/>
        </w:rPr>
      </w:pPr>
      <w:r w:rsidRPr="00A364C0">
        <w:rPr>
          <w:b/>
          <w:sz w:val="26"/>
          <w:szCs w:val="26"/>
        </w:rPr>
        <w:t>Als een kind te veel zorgt</w:t>
      </w:r>
    </w:p>
    <w:p w:rsidR="00225478" w:rsidRDefault="00970FA4" w:rsidP="009B36E9">
      <w:pPr>
        <w:pStyle w:val="Geenafstand"/>
      </w:pPr>
      <w:r>
        <w:t xml:space="preserve">Kinderen kunnen te veel praktische zorg verlenen in het gezin. Denk aan de zorg voor broertjes en zusjes als  een ouders langzurig ziek is, of als er een gehandicapt broertje is. De zorg kan verder strekken. </w:t>
      </w:r>
      <w:r w:rsidR="00ED63A1">
        <w:t xml:space="preserve">Een kind kan ook de psychisch-emotionele zorg voor de ouders op zich nemen. </w:t>
      </w:r>
      <w:r w:rsidR="00225478">
        <w:t xml:space="preserve">Helaas </w:t>
      </w:r>
      <w:r w:rsidR="00225478">
        <w:lastRenderedPageBreak/>
        <w:t xml:space="preserve">hoeven we niet ver te zoeken om ouders tegen te komen die zich – door welke oorzaak  dan ook- naar het kind wenden om bijvoorbeeld in hun </w:t>
      </w:r>
      <w:r w:rsidR="001B58C1">
        <w:t xml:space="preserve">eigen </w:t>
      </w:r>
      <w:r w:rsidR="00225478">
        <w:t xml:space="preserve">emotionele behoeften te voorzien. Deze ouders kunnen psychische problemen hebben, </w:t>
      </w:r>
      <w:r w:rsidR="004D65B5">
        <w:t>hebben</w:t>
      </w:r>
      <w:r w:rsidR="00225478">
        <w:t xml:space="preserve"> misschien belangrijke personen uit hun leven verloren of kunnen de praktische zorg niet aan. Omdat kinderen loyaal zijn, blijven ze geven. Ze kunnen zich niet voor de nood van hun ouders afsluiten. Ze offeren zichzelf op om hun ouders gevoelens van pijn te besparen; </w:t>
      </w:r>
      <w:r w:rsidR="00F75260">
        <w:t>ze voelen zich verantwoordelijk voor hun problemen. Ze vervullen de behoeften van ouders, maar verbergen hun eigen angsten, verdriet</w:t>
      </w:r>
      <w:r w:rsidR="001762C2">
        <w:t>, boosheid of wensen</w:t>
      </w:r>
      <w:r w:rsidR="00F75260">
        <w:t xml:space="preserve">  ‘want mijn moeder heeft het al moeilijk genoeg’</w:t>
      </w:r>
      <w:r w:rsidR="00CC0E9E">
        <w:t xml:space="preserve">. Als deze ouders vervolgens de kinderzorg niet zien, erkennen en afgrenzen, dan ontwikkelen kinderen het gevoel: </w:t>
      </w:r>
      <w:r w:rsidR="00CC0E9E">
        <w:rPr>
          <w:i/>
        </w:rPr>
        <w:t xml:space="preserve">Wat ik ook geef, het is niet goed genoeg. Mijn moeder blijft verdrietig. </w:t>
      </w:r>
      <w:r w:rsidR="00CC0E9E">
        <w:t xml:space="preserve">Of: </w:t>
      </w:r>
      <w:r w:rsidR="00CC0E9E">
        <w:rPr>
          <w:i/>
        </w:rPr>
        <w:t>Het probleem van mijn vader blijft bestaan.</w:t>
      </w:r>
      <w:r w:rsidR="003E1191">
        <w:rPr>
          <w:i/>
        </w:rPr>
        <w:t xml:space="preserve"> </w:t>
      </w:r>
      <w:r w:rsidR="003E1191" w:rsidRPr="003E1191">
        <w:t>Of</w:t>
      </w:r>
      <w:r w:rsidR="003E1191">
        <w:rPr>
          <w:i/>
        </w:rPr>
        <w:t xml:space="preserve">: mijn moeder blijft toch chagrijnig, mijn vader zegt toch nooit ‘dankjewel’. </w:t>
      </w:r>
      <w:r w:rsidR="00CC0E9E">
        <w:rPr>
          <w:i/>
        </w:rPr>
        <w:t xml:space="preserve"> </w:t>
      </w:r>
      <w:r w:rsidR="00CC0E9E">
        <w:t xml:space="preserve">Deze kinderen raken zichzelf kwijt, ontwikkelen weinig zelfvertrouwen en er ontstaat een groot schuldgevoel. Ze kunnen vaak met hun verdriet nergens heen en voelen een diepe eenzaamheid. Het hoeft helemaal niet erg te zijn als een meisje van elf </w:t>
      </w:r>
      <w:r w:rsidR="00ED63A1">
        <w:t xml:space="preserve">een poosje </w:t>
      </w:r>
      <w:r w:rsidR="00CC0E9E">
        <w:t>voor het hele gezin kookt omdat haar moeder ziek is. Maar als ze dat van haar 11</w:t>
      </w:r>
      <w:r w:rsidR="00CC0E9E" w:rsidRPr="00CC0E9E">
        <w:rPr>
          <w:vertAlign w:val="superscript"/>
        </w:rPr>
        <w:t>e</w:t>
      </w:r>
      <w:r w:rsidR="00CC0E9E">
        <w:t xml:space="preserve"> tot 18</w:t>
      </w:r>
      <w:r w:rsidR="00CC0E9E" w:rsidRPr="00CC0E9E">
        <w:rPr>
          <w:vertAlign w:val="superscript"/>
        </w:rPr>
        <w:t>e</w:t>
      </w:r>
      <w:r w:rsidR="00CC0E9E">
        <w:t xml:space="preserve"> jaar doet, </w:t>
      </w:r>
      <w:r w:rsidR="00ED63A1">
        <w:t>met een moeder die door depressiviteit het gezin in perioden aan zijn lot overlaat, heeft zij</w:t>
      </w:r>
      <w:r w:rsidR="00216330">
        <w:t xml:space="preserve"> </w:t>
      </w:r>
      <w:r w:rsidR="00ED63A1">
        <w:t>geen</w:t>
      </w:r>
      <w:r w:rsidR="00CC0E9E">
        <w:t xml:space="preserve"> gelegenheid </w:t>
      </w:r>
      <w:r w:rsidR="00ED63A1">
        <w:t>om</w:t>
      </w:r>
      <w:r w:rsidR="00CC0E9E">
        <w:t xml:space="preserve"> kind te zijn.</w:t>
      </w:r>
      <w:r w:rsidR="007A4164">
        <w:rPr>
          <w:rStyle w:val="Voetnootmarkering"/>
        </w:rPr>
        <w:footnoteReference w:id="3"/>
      </w:r>
    </w:p>
    <w:p w:rsidR="00EA503C" w:rsidRDefault="00EA503C" w:rsidP="009B36E9">
      <w:pPr>
        <w:pStyle w:val="Geenafstand"/>
      </w:pPr>
    </w:p>
    <w:p w:rsidR="00EA503C" w:rsidRPr="00A364C0" w:rsidRDefault="003F7D5A" w:rsidP="009B36E9">
      <w:pPr>
        <w:pStyle w:val="Geenafstand"/>
        <w:rPr>
          <w:b/>
          <w:sz w:val="26"/>
          <w:szCs w:val="26"/>
        </w:rPr>
      </w:pPr>
      <w:r>
        <w:rPr>
          <w:b/>
          <w:sz w:val="26"/>
          <w:szCs w:val="26"/>
        </w:rPr>
        <w:t>Ze</w:t>
      </w:r>
      <w:r w:rsidR="009351E4">
        <w:rPr>
          <w:b/>
          <w:sz w:val="26"/>
          <w:szCs w:val="26"/>
        </w:rPr>
        <w:t>s</w:t>
      </w:r>
      <w:r w:rsidR="00CC0E9E" w:rsidRPr="00A364C0">
        <w:rPr>
          <w:b/>
          <w:sz w:val="26"/>
          <w:szCs w:val="26"/>
        </w:rPr>
        <w:t xml:space="preserve"> vormen van ongepaste zorg</w:t>
      </w:r>
    </w:p>
    <w:p w:rsidR="00CC0E9E" w:rsidRDefault="00CC0E9E" w:rsidP="009B36E9">
      <w:pPr>
        <w:pStyle w:val="Geenafstand"/>
      </w:pPr>
      <w:r>
        <w:t xml:space="preserve">Ook psychotherapeut Wim </w:t>
      </w:r>
      <w:proofErr w:type="spellStart"/>
      <w:r>
        <w:t>Mulligen</w:t>
      </w:r>
      <w:proofErr w:type="spellEnd"/>
      <w:r>
        <w:t xml:space="preserve"> houdt zich met contextuele therapie bezig. Hij komt, evenals </w:t>
      </w:r>
      <w:proofErr w:type="spellStart"/>
      <w:r>
        <w:t>Groeneboer</w:t>
      </w:r>
      <w:proofErr w:type="spellEnd"/>
      <w:r>
        <w:t xml:space="preserve">,  destructieve </w:t>
      </w:r>
      <w:proofErr w:type="spellStart"/>
      <w:r>
        <w:t>parentificatie</w:t>
      </w:r>
      <w:proofErr w:type="spellEnd"/>
      <w:r>
        <w:t xml:space="preserve"> geregeld in zijn praktijk tegen. Hij zi</w:t>
      </w:r>
      <w:r w:rsidR="00AE0859">
        <w:t xml:space="preserve">et </w:t>
      </w:r>
      <w:r w:rsidR="00F676FB">
        <w:t xml:space="preserve"> diverse vormen naast elka</w:t>
      </w:r>
      <w:r>
        <w:t>ar en door elkaar heen lopen.</w:t>
      </w:r>
      <w:r w:rsidR="00AE0859">
        <w:t xml:space="preserve"> Dat komt voor in gezinnen waarvan de ouders zelf vroeger ook te weinig emotionele bevestiging hebben ontvangen. Of in gezinnen waar specifieke situaties van verdriet, onrecht, chaos, psychisch of lichamelijk lijden voorkomen. Als ouders dat niet aankunnen wordt er (on)uitgesproken dikwijls een te groot beroep op de kinderen gedaan. Waar nood is, gaan vooral de lieve kinderen proberen er iets aan te doen. Dat gaat automatisch. En soms wordt dat grenzeloos geven.</w:t>
      </w:r>
    </w:p>
    <w:p w:rsidR="00CC0E9E" w:rsidRDefault="00CC0E9E" w:rsidP="00CC0E9E">
      <w:pPr>
        <w:pStyle w:val="Geenafstand"/>
      </w:pPr>
    </w:p>
    <w:p w:rsidR="00CC0E9E" w:rsidRPr="00046BAC" w:rsidRDefault="00CC0E9E" w:rsidP="00CC0E9E">
      <w:pPr>
        <w:pStyle w:val="Geenafstand"/>
        <w:rPr>
          <w:b/>
        </w:rPr>
      </w:pPr>
      <w:r w:rsidRPr="00A364C0">
        <w:rPr>
          <w:b/>
          <w:i/>
        </w:rPr>
        <w:t>1. Het kind dat kind moet blijven.</w:t>
      </w:r>
      <w:r w:rsidR="00046BAC">
        <w:rPr>
          <w:b/>
        </w:rPr>
        <w:t xml:space="preserve"> </w:t>
      </w:r>
      <w:r>
        <w:t xml:space="preserve">Ouders willen hun kind klein houden. Ze vinden het moeilijk om het los te laten, soms uit angst hun zorgfunctie te verliezen. </w:t>
      </w:r>
      <w:r w:rsidR="009E6BD7">
        <w:t xml:space="preserve">Soms is een alleenstaande ouder bang voor de eenzaamheid als een kind zich zou ontwikkelen en een eigen weg gaan.  </w:t>
      </w:r>
      <w:r>
        <w:t>Vaak gaat het om de nakomer, het enige kind</w:t>
      </w:r>
      <w:r w:rsidR="003F7D5A">
        <w:t>, hun ‘zorgenkind’</w:t>
      </w:r>
      <w:r>
        <w:t xml:space="preserve"> of de laatste in de rij.</w:t>
      </w:r>
      <w:r w:rsidR="009E6BD7">
        <w:t xml:space="preserve"> Soms hebben ouders zo naar een kind verlangt dat hun enige kind en dochter altijd een troetelpop moet blijven.</w:t>
      </w:r>
    </w:p>
    <w:p w:rsidR="00CC0E9E" w:rsidRDefault="00CC0E9E" w:rsidP="00CC0E9E">
      <w:pPr>
        <w:pStyle w:val="Geenafstand"/>
      </w:pPr>
    </w:p>
    <w:p w:rsidR="009351E4" w:rsidRDefault="00CC0E9E" w:rsidP="009351E4">
      <w:pPr>
        <w:pStyle w:val="Geenafstand"/>
      </w:pPr>
      <w:r w:rsidRPr="00A364C0">
        <w:rPr>
          <w:b/>
          <w:i/>
        </w:rPr>
        <w:t>2. Het kind als ouder</w:t>
      </w:r>
      <w:r w:rsidR="001762C2">
        <w:rPr>
          <w:b/>
          <w:i/>
        </w:rPr>
        <w:t>e</w:t>
      </w:r>
      <w:r w:rsidR="00046BAC" w:rsidRPr="00A364C0">
        <w:rPr>
          <w:b/>
          <w:i/>
        </w:rPr>
        <w:t>.</w:t>
      </w:r>
      <w:r w:rsidR="00046BAC" w:rsidRPr="00A364C0">
        <w:t xml:space="preserve"> </w:t>
      </w:r>
      <w:r w:rsidRPr="00A364C0">
        <w:t xml:space="preserve">Het kind gaat zich </w:t>
      </w:r>
      <w:r w:rsidR="00F76B56">
        <w:t xml:space="preserve">als </w:t>
      </w:r>
      <w:r w:rsidRPr="00A364C0">
        <w:t>ouder</w:t>
      </w:r>
      <w:r w:rsidR="001762C2">
        <w:t>e</w:t>
      </w:r>
      <w:r w:rsidRPr="00A364C0">
        <w:t xml:space="preserve"> gedragen, als</w:t>
      </w:r>
      <w:r w:rsidR="00046BAC" w:rsidRPr="00A364C0">
        <w:t xml:space="preserve"> een volwassene, omdat ouders daar onbewust om vragen. Het kind is ‘een gelijke’. De dochter is bijvoorbeeld ‘de vriendin’ van </w:t>
      </w:r>
      <w:r w:rsidR="003F7D5A">
        <w:t>haar</w:t>
      </w:r>
      <w:r w:rsidR="00046BAC" w:rsidRPr="00A364C0">
        <w:t xml:space="preserve"> moeder.</w:t>
      </w:r>
      <w:r w:rsidR="009351E4" w:rsidRPr="009351E4">
        <w:t xml:space="preserve"> </w:t>
      </w:r>
      <w:r w:rsidR="009351E4">
        <w:t xml:space="preserve">Een zoon neemt gewoon de leiding over zijn psychisch zwakke </w:t>
      </w:r>
      <w:r w:rsidR="009E6BD7">
        <w:t xml:space="preserve">of sociaal niet zo vaardige </w:t>
      </w:r>
      <w:r w:rsidR="009351E4">
        <w:t xml:space="preserve">ouders. </w:t>
      </w:r>
      <w:r w:rsidR="001762C2">
        <w:t>De normale asym</w:t>
      </w:r>
      <w:r w:rsidR="00FD5250">
        <w:t>m</w:t>
      </w:r>
      <w:r w:rsidR="001762C2">
        <w:t xml:space="preserve">etrische verhouding tussen ouder en kind kan zelfs omgedraaid worden. Het kind is niet eens meer de gelijke, maar staat zelfs boven de ouders(s). </w:t>
      </w:r>
      <w:r w:rsidR="009351E4">
        <w:t>Ook op latere leeftijd kan dit voorkomen, bijvoorbeeld als  een ouder dement wordt. Dan draaien de rollen echt om, begrijpelij</w:t>
      </w:r>
      <w:r w:rsidR="001762C2">
        <w:t>k, maar ook niet altijd gezond, namelijk als een kind grenzeloos blijft zorgen.</w:t>
      </w:r>
    </w:p>
    <w:p w:rsidR="00046BAC" w:rsidRPr="00A364C0" w:rsidRDefault="00046BAC" w:rsidP="00CC0E9E">
      <w:pPr>
        <w:pStyle w:val="Geenafstand"/>
        <w:rPr>
          <w:i/>
        </w:rPr>
      </w:pPr>
    </w:p>
    <w:p w:rsidR="00046BAC" w:rsidRPr="00046BAC" w:rsidRDefault="00046BAC" w:rsidP="00CC0E9E">
      <w:pPr>
        <w:pStyle w:val="Geenafstand"/>
      </w:pPr>
      <w:r w:rsidRPr="00A364C0">
        <w:rPr>
          <w:b/>
          <w:i/>
        </w:rPr>
        <w:t>3. Het kind als partner.</w:t>
      </w:r>
      <w:r>
        <w:rPr>
          <w:b/>
        </w:rPr>
        <w:t xml:space="preserve"> </w:t>
      </w:r>
      <w:r>
        <w:t xml:space="preserve">De emoties die je met je partner zou delen, deel je </w:t>
      </w:r>
      <w:r w:rsidR="009E6BD7">
        <w:t>in dit geval met</w:t>
      </w:r>
      <w:r>
        <w:t xml:space="preserve"> je kind, bijvoorbeeld na een echtscheiding of overlijden. </w:t>
      </w:r>
      <w:r w:rsidR="001762C2">
        <w:t xml:space="preserve">Het kind hoort teveel zeer persoonlijke dingen van een ouder over die ouder zelf of over de andere ouder. </w:t>
      </w:r>
      <w:r>
        <w:t xml:space="preserve">Van </w:t>
      </w:r>
      <w:proofErr w:type="spellStart"/>
      <w:r>
        <w:t>Mulligen</w:t>
      </w:r>
      <w:proofErr w:type="spellEnd"/>
      <w:r>
        <w:t xml:space="preserve"> voegt eraan toe: ,,De </w:t>
      </w:r>
      <w:proofErr w:type="spellStart"/>
      <w:r>
        <w:t>partnerparentificatie</w:t>
      </w:r>
      <w:proofErr w:type="spellEnd"/>
      <w:r>
        <w:t xml:space="preserve"> is in onze samenleving in een denderend tempo aan het toenemen.”</w:t>
      </w:r>
    </w:p>
    <w:p w:rsidR="00046BAC" w:rsidRPr="00A364C0" w:rsidRDefault="00046BAC" w:rsidP="00CC0E9E">
      <w:pPr>
        <w:pStyle w:val="Geenafstand"/>
        <w:rPr>
          <w:i/>
        </w:rPr>
      </w:pPr>
    </w:p>
    <w:p w:rsidR="00046BAC" w:rsidRDefault="00046BAC" w:rsidP="00CC0E9E">
      <w:pPr>
        <w:pStyle w:val="Geenafstand"/>
      </w:pPr>
      <w:r w:rsidRPr="00A364C0">
        <w:rPr>
          <w:b/>
          <w:i/>
        </w:rPr>
        <w:lastRenderedPageBreak/>
        <w:t>4. Het kind dat zorgt.</w:t>
      </w:r>
      <w:r>
        <w:rPr>
          <w:b/>
        </w:rPr>
        <w:t xml:space="preserve"> </w:t>
      </w:r>
      <w:r>
        <w:t xml:space="preserve"> Ouders zij niet in staat voor hun kinderen te zorgen, omdat ze bijvoorbeeld ziek zijn, het druk hebben of de zorg niet aankunnen.</w:t>
      </w:r>
      <w:r w:rsidR="009E6BD7">
        <w:t xml:space="preserve"> Soms staat de ouder er alleen voor.</w:t>
      </w:r>
      <w:r>
        <w:t xml:space="preserve"> Meestal neemt het oudste meisje dan de zorg op zich voor de andere kinderen.</w:t>
      </w:r>
      <w:r w:rsidR="001762C2">
        <w:t xml:space="preserve"> Dat wordt door de ouder(s) niet altijd voldoende gewaardeerd en bij de broertjes en zusjes kan het zelfs ergernis oproepen ‘Jij ben m’n moeder niet!’</w:t>
      </w:r>
    </w:p>
    <w:p w:rsidR="003F3184" w:rsidRPr="00A364C0" w:rsidRDefault="003F3184" w:rsidP="00CC0E9E">
      <w:pPr>
        <w:pStyle w:val="Geenafstand"/>
        <w:rPr>
          <w:b/>
        </w:rPr>
      </w:pPr>
    </w:p>
    <w:p w:rsidR="003F3184" w:rsidRDefault="003F3184" w:rsidP="00CC0E9E">
      <w:pPr>
        <w:pStyle w:val="Geenafstand"/>
      </w:pPr>
      <w:r w:rsidRPr="00A364C0">
        <w:rPr>
          <w:b/>
          <w:i/>
        </w:rPr>
        <w:t>5. Het brave kind.</w:t>
      </w:r>
      <w:r>
        <w:t xml:space="preserve"> Zij probeert haar ouders te helpen door te verm</w:t>
      </w:r>
      <w:r w:rsidR="009351E4">
        <w:t>ijden dat er door haar probleme</w:t>
      </w:r>
      <w:r>
        <w:t>n komen. Zij gaat in alles mee. Zij wil perfect zijn.</w:t>
      </w:r>
      <w:r w:rsidR="009E6BD7">
        <w:t xml:space="preserve"> Zij is behulpzaam, al vaak voor er om hulp gevraagd wordt.  Ze maakt zich onzichtbaar, door eigen wensen of eigen protest te verzwijgen. Ze wil alles goed doen, loopt keurig in het straatje, doet haar best op school. Soms </w:t>
      </w:r>
      <w:r w:rsidR="00AE0859">
        <w:t>wil ze elke dag h</w:t>
      </w:r>
      <w:r w:rsidR="009E6BD7">
        <w:t>et gezellige zonnetje in huis  zijn.</w:t>
      </w:r>
      <w:r w:rsidR="001762C2">
        <w:t xml:space="preserve"> Sommige brave kinderen zorgen al heel jong voor zichzelf om ouders niet te belasten. Of ze zijn in een rommelig gezin altijd rustig en stil en sussend naar irritante anderen toe.</w:t>
      </w:r>
    </w:p>
    <w:p w:rsidR="003F3184" w:rsidRPr="00A364C0" w:rsidRDefault="003F3184" w:rsidP="00CC0E9E">
      <w:pPr>
        <w:pStyle w:val="Geenafstand"/>
        <w:rPr>
          <w:i/>
        </w:rPr>
      </w:pPr>
    </w:p>
    <w:p w:rsidR="003F3184" w:rsidRDefault="003F3184" w:rsidP="00CC0E9E">
      <w:pPr>
        <w:pStyle w:val="Geenafstand"/>
      </w:pPr>
      <w:r w:rsidRPr="00A364C0">
        <w:rPr>
          <w:b/>
          <w:i/>
        </w:rPr>
        <w:t>6. De zondebok.</w:t>
      </w:r>
      <w:r>
        <w:rPr>
          <w:b/>
        </w:rPr>
        <w:t xml:space="preserve"> </w:t>
      </w:r>
      <w:r>
        <w:t xml:space="preserve">Er is </w:t>
      </w:r>
      <w:r w:rsidR="00911C17">
        <w:t xml:space="preserve">soms </w:t>
      </w:r>
      <w:r>
        <w:t xml:space="preserve">veel spanning tussen de ouders en </w:t>
      </w:r>
      <w:r w:rsidR="00911C17">
        <w:t>een dochter</w:t>
      </w:r>
      <w:r>
        <w:t xml:space="preserve"> leidt de spanning tussen de ouders af naar haarzelf. Zij fungeert als bliksemafleider door zelf lastig te zijn</w:t>
      </w:r>
      <w:r w:rsidR="009351E4">
        <w:t xml:space="preserve"> of psychische/lichamelijke problemen te krijgen.</w:t>
      </w:r>
      <w:r w:rsidR="00911C17">
        <w:rPr>
          <w:rStyle w:val="Voetnootmarkering"/>
        </w:rPr>
        <w:footnoteReference w:id="4"/>
      </w:r>
      <w:r w:rsidR="009E6BD7">
        <w:t xml:space="preserve"> De ouders </w:t>
      </w:r>
      <w:r w:rsidR="0013585E">
        <w:t xml:space="preserve">worden </w:t>
      </w:r>
      <w:r w:rsidR="00AE0859">
        <w:t xml:space="preserve">daardoor </w:t>
      </w:r>
      <w:r w:rsidR="009E6BD7">
        <w:t xml:space="preserve"> gedwongen om samen te werken, waarmee bijvoorbeeld hun huwelijksproblemen op de achtergrond raken.</w:t>
      </w:r>
    </w:p>
    <w:p w:rsidR="003F3184" w:rsidRDefault="003F3184" w:rsidP="00CC0E9E">
      <w:pPr>
        <w:pStyle w:val="Geenafstand"/>
        <w:rPr>
          <w:b/>
        </w:rPr>
      </w:pPr>
    </w:p>
    <w:p w:rsidR="00AE0859" w:rsidRPr="003A49E7" w:rsidRDefault="00AE0859" w:rsidP="00CC0E9E">
      <w:pPr>
        <w:pStyle w:val="Geenafstand"/>
        <w:rPr>
          <w:i/>
        </w:rPr>
      </w:pPr>
      <w:r w:rsidRPr="003A49E7">
        <w:rPr>
          <w:i/>
        </w:rPr>
        <w:t>Even een paar vragen tussendoor: Op welke manier heb jij gegeven aan je ouders om je ouders gelukkig te laten zijn? Hoe kon jij voor hen van betekenis zijn? Wie zag er wat jij gaf? En wie heeft gezien of gehoord hoe jij dat hebt ervaren? Was het een lust of een last?</w:t>
      </w:r>
    </w:p>
    <w:p w:rsidR="00AE0859" w:rsidRDefault="00AE0859" w:rsidP="00CC0E9E">
      <w:pPr>
        <w:pStyle w:val="Geenafstand"/>
        <w:rPr>
          <w:b/>
        </w:rPr>
      </w:pPr>
    </w:p>
    <w:p w:rsidR="00A364C0" w:rsidRPr="00A364C0" w:rsidRDefault="00A364C0" w:rsidP="00CC0E9E">
      <w:pPr>
        <w:pStyle w:val="Geenafstand"/>
        <w:rPr>
          <w:b/>
          <w:sz w:val="26"/>
          <w:szCs w:val="26"/>
        </w:rPr>
      </w:pPr>
      <w:r w:rsidRPr="00A364C0">
        <w:rPr>
          <w:b/>
          <w:sz w:val="26"/>
          <w:szCs w:val="26"/>
        </w:rPr>
        <w:t>En dan ben je volwassen…</w:t>
      </w:r>
    </w:p>
    <w:p w:rsidR="00A364C0" w:rsidRDefault="00AE0859" w:rsidP="00CC0E9E">
      <w:pPr>
        <w:pStyle w:val="Geenafstand"/>
      </w:pPr>
      <w:r w:rsidRPr="00EA503C">
        <w:rPr>
          <w:b/>
          <w:i/>
          <w:noProof/>
          <w:lang w:eastAsia="nl-NL"/>
        </w:rPr>
        <mc:AlternateContent>
          <mc:Choice Requires="wps">
            <w:drawing>
              <wp:anchor distT="0" distB="0" distL="114300" distR="114300" simplePos="0" relativeHeight="251662336" behindDoc="1" locked="0" layoutInCell="1" allowOverlap="1" wp14:anchorId="68028D9C" wp14:editId="44FF8EC9">
                <wp:simplePos x="0" y="0"/>
                <wp:positionH relativeFrom="column">
                  <wp:posOffset>3996055</wp:posOffset>
                </wp:positionH>
                <wp:positionV relativeFrom="paragraph">
                  <wp:posOffset>1122045</wp:posOffset>
                </wp:positionV>
                <wp:extent cx="2374265" cy="952500"/>
                <wp:effectExtent l="0" t="0" r="19685" b="19050"/>
                <wp:wrapThrough wrapText="bothSides">
                  <wp:wrapPolygon edited="0">
                    <wp:start x="0" y="0"/>
                    <wp:lineTo x="0" y="21600"/>
                    <wp:lineTo x="21606" y="21600"/>
                    <wp:lineTo x="21606" y="0"/>
                    <wp:lineTo x="0" y="0"/>
                  </wp:wrapPolygon>
                </wp:wrapThrough>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52500"/>
                        </a:xfrm>
                        <a:prstGeom prst="rect">
                          <a:avLst/>
                        </a:prstGeom>
                        <a:solidFill>
                          <a:srgbClr val="FFFFFF"/>
                        </a:solidFill>
                        <a:ln w="9525">
                          <a:solidFill>
                            <a:schemeClr val="bg1"/>
                          </a:solidFill>
                          <a:miter lim="800000"/>
                          <a:headEnd/>
                          <a:tailEnd/>
                        </a:ln>
                      </wps:spPr>
                      <wps:txbx>
                        <w:txbxContent>
                          <w:p w:rsidR="00B8152E" w:rsidRPr="00EA503C" w:rsidRDefault="00B8152E" w:rsidP="00EA503C">
                            <w:pPr>
                              <w:pStyle w:val="Geenafstand"/>
                              <w:jc w:val="right"/>
                              <w:rPr>
                                <w:sz w:val="32"/>
                                <w:szCs w:val="32"/>
                              </w:rPr>
                            </w:pPr>
                            <w:r w:rsidRPr="00EA503C">
                              <w:rPr>
                                <w:sz w:val="32"/>
                                <w:szCs w:val="32"/>
                              </w:rPr>
                              <w:t>Het kind dat altijd zorgde kan later moeilijk iets van anderen ontvangen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314.65pt;margin-top:88.35pt;width:186.95pt;height:75pt;z-index:-2516541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" strokecolor="white [3212]">
                <v:textbox>
                  <w:txbxContent>
                    <w:p w:rsidR="005A3142" w:rsidRPr="00EA503C" w:rsidRDefault="005A3142" w:rsidP="00EA503C">
                      <w:pPr>
                        <w:pStyle w:val="Geenafstand"/>
                        <w:jc w:val="right"/>
                        <w:rPr>
                          <w:sz w:val="32"/>
                          <w:szCs w:val="32"/>
                        </w:rPr>
                      </w:pPr>
                      <w:r w:rsidRPr="00EA503C">
                        <w:rPr>
                          <w:sz w:val="32"/>
                          <w:szCs w:val="32"/>
                        </w:rPr>
                        <w:t>Het kind dat altijd zorgde kan later moeilijk iets van anderen ontvangen</w:t>
                      </w:r>
                    </w:p>
                  </w:txbxContent>
                </v:textbox>
                <w10:wrap type="through"/>
              </v:shape>
            </w:pict>
          </mc:Fallback>
        </mc:AlternateContent>
      </w:r>
      <w:r w:rsidR="00A364C0">
        <w:t xml:space="preserve">De gevolgen op langere termijn zijn zo verschillend als kinderen zelf zijn. ,,Het karakter bepaalt de richting van het probleem,” merkt Van </w:t>
      </w:r>
      <w:proofErr w:type="spellStart"/>
      <w:r w:rsidR="00A364C0">
        <w:t>Mulligen</w:t>
      </w:r>
      <w:proofErr w:type="spellEnd"/>
      <w:r w:rsidR="00A364C0">
        <w:t xml:space="preserve"> op. Toch kun je, als je enkele vormen van kinderzorg onder de loep neemt,  bepaalde  gevolgen herkennen én herleiden.</w:t>
      </w:r>
      <w:r w:rsidR="00B00352">
        <w:t xml:space="preserve"> De kern van het probleem is dat mensen het thuis aangeleerde gedrag (met bijbehorende emoties) ook voortzetten in hun volwassen leven. Bijvoorbeeld: een meisje dat altijd voor haar ouders moest zorgen, stort zich na haar huwelijk op de zorg voor man en kinderen in de hoop van hén wel waardering te krijgen. En als ze die dan ook nog eens niet krijgt, </w:t>
      </w:r>
      <w:r w:rsidR="00911C17">
        <w:t>loopt ze vast</w:t>
      </w:r>
      <w:r w:rsidR="00B00352">
        <w:t>.</w:t>
      </w:r>
    </w:p>
    <w:p w:rsidR="00A364C0" w:rsidRDefault="00A364C0" w:rsidP="00CC0E9E">
      <w:pPr>
        <w:pStyle w:val="Geenafstand"/>
      </w:pPr>
    </w:p>
    <w:p w:rsidR="00A364C0" w:rsidRDefault="00A364C0" w:rsidP="00CC0E9E">
      <w:pPr>
        <w:pStyle w:val="Geenafstand"/>
      </w:pPr>
      <w:r>
        <w:rPr>
          <w:b/>
          <w:i/>
        </w:rPr>
        <w:t>Het kind dat zorgde</w:t>
      </w:r>
      <w:r>
        <w:t xml:space="preserve"> heeft veel moeite om de eigen noden en behoeften te kennen en onder woorden te brengen. </w:t>
      </w:r>
      <w:r w:rsidR="00B00352">
        <w:t xml:space="preserve">Ze kan geen grenzen aangeven. </w:t>
      </w:r>
      <w:r>
        <w:t xml:space="preserve">Ze vindt dat ze altijd sterk moet zijn. Ze </w:t>
      </w:r>
      <w:proofErr w:type="spellStart"/>
      <w:r>
        <w:t>g</w:t>
      </w:r>
      <w:r w:rsidR="00B00352">
        <w:t>éé</w:t>
      </w:r>
      <w:r>
        <w:t>ft</w:t>
      </w:r>
      <w:proofErr w:type="spellEnd"/>
      <w:r>
        <w:t xml:space="preserve"> altijd of beschuldigt zich</w:t>
      </w:r>
      <w:r w:rsidR="009351E4">
        <w:t>zelf altijd dat ze niet genoeg g</w:t>
      </w:r>
      <w:r>
        <w:t>eeft. Tegelijk k</w:t>
      </w:r>
      <w:r w:rsidRPr="00AE0859">
        <w:rPr>
          <w:b/>
        </w:rPr>
        <w:t>a</w:t>
      </w:r>
      <w:r>
        <w:t xml:space="preserve">n ze een negatief beeld van de wereld hebben: iedereen wil van mij profiteren. Ze geeft anderen dan ook nauwelijks een kans om iets terug te geven </w:t>
      </w:r>
      <w:r w:rsidR="00644A25">
        <w:t>uiteindelijk</w:t>
      </w:r>
      <w:r>
        <w:t xml:space="preserve"> raakt ze depressief en uitgeput.</w:t>
      </w:r>
    </w:p>
    <w:p w:rsidR="00644A25" w:rsidRDefault="00644A25" w:rsidP="00CC0E9E">
      <w:pPr>
        <w:pStyle w:val="Geenafstand"/>
      </w:pPr>
    </w:p>
    <w:p w:rsidR="00644A25" w:rsidRDefault="00644A25" w:rsidP="00CC0E9E">
      <w:pPr>
        <w:pStyle w:val="Geenafstand"/>
      </w:pPr>
      <w:r>
        <w:rPr>
          <w:b/>
          <w:i/>
        </w:rPr>
        <w:t xml:space="preserve">Het kind dat braaf was </w:t>
      </w:r>
      <w:r>
        <w:t xml:space="preserve">heeft nogal eens het idee dat ze gewaardeerd wordt om wat ze presteert en niet om wie ze is. Ze heeft de neiging anderen ook zo te beoordelen. Zij schermt zich emotioneel af, houdt alle gevoelens onder controle, liegt of vermijdt conflicten; een gedrag dat ze in haar jeugd geleerd heeft om aan ouderlijke verwachtingen te kunnen voldoen. Van </w:t>
      </w:r>
      <w:proofErr w:type="spellStart"/>
      <w:r>
        <w:t>Mullingen</w:t>
      </w:r>
      <w:proofErr w:type="spellEnd"/>
      <w:r>
        <w:t>: ,,Een vrouw werkt zicht te pletter, want zij voelt zich pas lekker als ze voldoet aan wat van haar verwacht wordt. Uiteindelijk wordt ze overspannen.”</w:t>
      </w:r>
    </w:p>
    <w:p w:rsidR="00644A25" w:rsidRDefault="00644A25" w:rsidP="00CC0E9E">
      <w:pPr>
        <w:pStyle w:val="Geenafstand"/>
      </w:pPr>
    </w:p>
    <w:p w:rsidR="004A79A4" w:rsidRDefault="009A4448" w:rsidP="00CC0E9E">
      <w:pPr>
        <w:pStyle w:val="Geenafstand"/>
      </w:pPr>
      <w:r>
        <w:rPr>
          <w:noProof/>
          <w:lang w:eastAsia="nl-NL"/>
        </w:rPr>
        <w:lastRenderedPageBreak/>
        <mc:AlternateContent>
          <mc:Choice Requires="wps">
            <w:drawing>
              <wp:anchor distT="0" distB="0" distL="114300" distR="114300" simplePos="0" relativeHeight="251666432" behindDoc="1" locked="0" layoutInCell="1" allowOverlap="1" wp14:anchorId="3976D008" wp14:editId="1E1789CA">
                <wp:simplePos x="0" y="0"/>
                <wp:positionH relativeFrom="column">
                  <wp:posOffset>2491105</wp:posOffset>
                </wp:positionH>
                <wp:positionV relativeFrom="paragraph">
                  <wp:posOffset>24130</wp:posOffset>
                </wp:positionV>
                <wp:extent cx="3933825" cy="9219565"/>
                <wp:effectExtent l="0" t="0" r="28575" b="19685"/>
                <wp:wrapThrough wrapText="bothSides">
                  <wp:wrapPolygon edited="0">
                    <wp:start x="0" y="0"/>
                    <wp:lineTo x="0" y="21601"/>
                    <wp:lineTo x="21652" y="21601"/>
                    <wp:lineTo x="21652" y="0"/>
                    <wp:lineTo x="0" y="0"/>
                  </wp:wrapPolygon>
                </wp:wrapThrough>
                <wp:docPr id="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921956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rsidR="00B8152E" w:rsidRPr="003D0105" w:rsidRDefault="00B8152E" w:rsidP="004D0616">
                            <w:pPr>
                              <w:pStyle w:val="Geenafstand"/>
                              <w:rPr>
                                <w:b/>
                              </w:rPr>
                            </w:pPr>
                            <w:r w:rsidRPr="003D0105">
                              <w:rPr>
                                <w:b/>
                                <w:sz w:val="40"/>
                                <w:szCs w:val="40"/>
                              </w:rPr>
                              <w:t>Josine (33): ‘ik voel nog maar heel weinig’</w:t>
                            </w:r>
                          </w:p>
                          <w:p w:rsidR="00B8152E" w:rsidRDefault="00B8152E" w:rsidP="004D0616">
                            <w:pPr>
                              <w:pStyle w:val="Geenafstand"/>
                            </w:pPr>
                          </w:p>
                          <w:p w:rsidR="00B8152E" w:rsidRDefault="00B8152E" w:rsidP="004D0616">
                            <w:pPr>
                              <w:pStyle w:val="Geenafstand"/>
                              <w:rPr>
                                <w:b/>
                              </w:rPr>
                            </w:pPr>
                            <w:r>
                              <w:rPr>
                                <w:b/>
                              </w:rPr>
                              <w:t xml:space="preserve">,,Mijn vader was vaak afwezigen mijn moeder stond er </w:t>
                            </w:r>
                            <w:r w:rsidR="009A4448">
                              <w:rPr>
                                <w:b/>
                              </w:rPr>
                              <w:t>alleen voor met vier kinderen .  Z</w:t>
                            </w:r>
                            <w:r>
                              <w:rPr>
                                <w:b/>
                              </w:rPr>
                              <w:t>e was heel labiel en niet opgewassen tegen haar taak. Ik werd haar vertrouwenspersoon, bewaarde (financiële) geheimen en zorgde voor de overige kinderen.</w:t>
                            </w:r>
                          </w:p>
                          <w:p w:rsidR="00B8152E" w:rsidRDefault="00B8152E" w:rsidP="004D0616">
                            <w:pPr>
                              <w:pStyle w:val="Geenafstand"/>
                              <w:rPr>
                                <w:b/>
                              </w:rPr>
                            </w:pPr>
                          </w:p>
                          <w:p w:rsidR="00B8152E" w:rsidRDefault="00B8152E" w:rsidP="004D0616">
                            <w:pPr>
                              <w:pStyle w:val="Geenafstand"/>
                            </w:pPr>
                            <w:r>
                              <w:t xml:space="preserve">,,Ik ben die zorg pas als een last gaan ervaren toen ik zag hoe andere kinderen speelden: als een kind. Wat me veel verdriet gaf, was het onrecht dat ik in die tijd ervoer. Mijn nichtje deed het altijd beter en werd ten voorbeeld gesteld, ook in de rest van de familie. Mijn moeder nam het niet  voor mij op. </w:t>
                            </w:r>
                            <w:r w:rsidR="009A4448">
                              <w:t>Z</w:t>
                            </w:r>
                            <w:r>
                              <w:t>e was niet in staat voor mij te zorgen en evenmin om me te beschermen. Ik moest het alleen zien te rooien.</w:t>
                            </w:r>
                            <w:r w:rsidR="009A4448">
                              <w:t xml:space="preserve"> Dat voelde heel naar. </w:t>
                            </w:r>
                            <w:r>
                              <w:t>In mijn tienerjaren had ik flinke ruzies met mijn moeder, wat vaak afgestraft werd met slaag. Ik ben tot mijn zestiende geslagen. Ik slikte alle gevoelens in en voelde me heel eenzaam.”</w:t>
                            </w:r>
                          </w:p>
                          <w:p w:rsidR="00B8152E" w:rsidRDefault="00B8152E" w:rsidP="004D0616">
                            <w:pPr>
                              <w:pStyle w:val="Geenafstand"/>
                            </w:pPr>
                          </w:p>
                          <w:p w:rsidR="00B8152E" w:rsidRDefault="00B8152E" w:rsidP="004D0616">
                            <w:pPr>
                              <w:pStyle w:val="Geenafstand"/>
                            </w:pPr>
                            <w:r>
                              <w:rPr>
                                <w:b/>
                                <w:sz w:val="26"/>
                                <w:szCs w:val="26"/>
                              </w:rPr>
                              <w:t>Heel boos</w:t>
                            </w:r>
                          </w:p>
                          <w:p w:rsidR="00B8152E" w:rsidRDefault="00B8152E" w:rsidP="004D0616">
                            <w:pPr>
                              <w:pStyle w:val="Geenafstand"/>
                            </w:pPr>
                            <w:r>
                              <w:t>,,Mijn man leerde ik kennen op mijn zestiende. Ik denk dat ik een relatie aanging om liefde te ontvangen. Ik klemde me helemaal aan hem vast en deed alles wat hij wilde. Ik wilde wel honderd keer per dag van hem horen dat hij van me hield en nog geloofde ik het niet.</w:t>
                            </w:r>
                            <w:r w:rsidR="009A4448">
                              <w:t xml:space="preserve"> </w:t>
                            </w:r>
                            <w:r>
                              <w:t>Hij had echter geen verantwoordelijkheidsgevoel, dus de zorg lag weer bij mij. Dit leidde tot veel conflicten. We kregen vervolgens kinderen die door gezondheidsproblemen veel zorg vroegen. Ik vroeg aan God: ‘Heb ik dan niet genoeg gezorgd? Ik heb mijn portie al gehad.’ Ik was heel boos. Ik had een braaf leven geleid en nu strafte God mij met zoiets.”</w:t>
                            </w:r>
                          </w:p>
                          <w:p w:rsidR="00B8152E" w:rsidRDefault="00B8152E" w:rsidP="004D0616">
                            <w:pPr>
                              <w:pStyle w:val="Geenafstand"/>
                            </w:pPr>
                          </w:p>
                          <w:p w:rsidR="00B8152E" w:rsidRDefault="00B8152E" w:rsidP="004D0616">
                            <w:pPr>
                              <w:pStyle w:val="Geenafstand"/>
                            </w:pPr>
                            <w:r>
                              <w:t>,,Het lijkt alsof ik makkelijk praat, maar mijn gevoelens van verdriet en eenzaamheid heb ik diep weggestopt. Net zoals de liefde voor mijn kinderen. Ik voel die diepe liefde niet, maar ik heb me er wel toe gezet om ze te knuffelen. Vrienden trek ik aan en stoot ik af als ze te dichtbij komen. Ik heb een muur om me heen omdat ik bang ben om gekwetst te worden. Je hoort vaak dat je naar God toe kunt gaan om bij Hem te schuilen, maar gevoelsmatig kan ik er niets mee. Ik heb God lange tijd gezien als Iemand bij wie je in een goed blaadje moet komen. Toch weet ik dat Hij er altijd bij was: hoe vaak ik niet geschreeuwd en geroepen heb!”</w:t>
                            </w:r>
                          </w:p>
                          <w:p w:rsidR="00B8152E" w:rsidRDefault="00B8152E" w:rsidP="004D0616">
                            <w:pPr>
                              <w:pStyle w:val="Geenafstand"/>
                            </w:pPr>
                          </w:p>
                          <w:p w:rsidR="00B8152E" w:rsidRDefault="00B8152E" w:rsidP="004D0616">
                            <w:pPr>
                              <w:pStyle w:val="Geenafstand"/>
                            </w:pPr>
                            <w:r>
                              <w:rPr>
                                <w:b/>
                                <w:sz w:val="26"/>
                                <w:szCs w:val="26"/>
                              </w:rPr>
                              <w:t>Depressief</w:t>
                            </w:r>
                          </w:p>
                          <w:p w:rsidR="00B8152E" w:rsidRDefault="00B8152E" w:rsidP="009A4448">
                            <w:pPr>
                              <w:pStyle w:val="Geenafstand"/>
                            </w:pPr>
                            <w:r>
                              <w:t>Uiteindelijk ontsnapte ik aan de zorg thuis door zelf te gaan werken. Eindelijk deed ik iets voor mezelf. Het gaat nu wat beter met me. Ik probeer veel te leren, zoals hulp te accepteren en grenzen te stellen. Ik hoef niet van alles voor mensen te doen zodat ze me leuk vinden. Ik probeer me minder schuldig te voelen. En ik heb geleerd dat ik niet dom ben. Ik zet voortdurend kleine stapjes</w:t>
                            </w:r>
                            <w:r w:rsidR="009A444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96.15pt;margin-top:1.9pt;width:309.75pt;height:725.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" fillcolor="#4bacc6 [3208]" strokecolor="#205867 [1608]" strokeweight="2pt">
                <v:textbox>
                  <w:txbxContent>
                    <w:p w:rsidR="00B8152E" w:rsidRPr="003D0105" w:rsidRDefault="00B8152E" w:rsidP="004D0616">
                      <w:pPr>
                        <w:pStyle w:val="Geenafstand"/>
                        <w:rPr>
                          <w:b/>
                        </w:rPr>
                      </w:pPr>
                      <w:r w:rsidRPr="003D0105">
                        <w:rPr>
                          <w:b/>
                          <w:sz w:val="40"/>
                          <w:szCs w:val="40"/>
                        </w:rPr>
                        <w:t>Josine (33): ‘ik voel nog maar heel weinig’</w:t>
                      </w:r>
                    </w:p>
                    <w:p w:rsidR="00B8152E" w:rsidRDefault="00B8152E" w:rsidP="004D0616">
                      <w:pPr>
                        <w:pStyle w:val="Geenafstand"/>
                      </w:pPr>
                    </w:p>
                    <w:p w:rsidR="00B8152E" w:rsidRDefault="00B8152E" w:rsidP="004D0616">
                      <w:pPr>
                        <w:pStyle w:val="Geenafstand"/>
                        <w:rPr>
                          <w:b/>
                        </w:rPr>
                      </w:pPr>
                      <w:r>
                        <w:rPr>
                          <w:b/>
                        </w:rPr>
                        <w:t xml:space="preserve">,,Mijn vader was vaak afwezigen mijn moeder stond er </w:t>
                      </w:r>
                      <w:r w:rsidR="009A4448">
                        <w:rPr>
                          <w:b/>
                        </w:rPr>
                        <w:t>alleen voor met vier kinderen .  Z</w:t>
                      </w:r>
                      <w:r>
                        <w:rPr>
                          <w:b/>
                        </w:rPr>
                        <w:t>e was heel labiel en niet opgewassen tegen haar taak. Ik werd haar vertrouwenspersoon, bewaarde (financiële) geheimen en zorgde voor de overige kinderen.</w:t>
                      </w:r>
                    </w:p>
                    <w:p w:rsidR="00B8152E" w:rsidRDefault="00B8152E" w:rsidP="004D0616">
                      <w:pPr>
                        <w:pStyle w:val="Geenafstand"/>
                        <w:rPr>
                          <w:b/>
                        </w:rPr>
                      </w:pPr>
                    </w:p>
                    <w:p w:rsidR="00B8152E" w:rsidRDefault="00B8152E" w:rsidP="004D0616">
                      <w:pPr>
                        <w:pStyle w:val="Geenafstand"/>
                      </w:pPr>
                      <w:r>
                        <w:t xml:space="preserve">,,Ik ben die zorg pas als een last gaan ervaren toen ik zag hoe andere kinderen speelden: als een kind. Wat me veel verdriet gaf, was het onrecht dat ik in die tijd ervoer. Mijn nichtje deed het altijd beter en werd ten voorbeeld gesteld, ook in de rest van de familie. Mijn moeder nam het niet  voor mij op. </w:t>
                      </w:r>
                      <w:r w:rsidR="009A4448">
                        <w:t>Z</w:t>
                      </w:r>
                      <w:r>
                        <w:t>e was niet in staat voor mij te zorgen en evenmin om me te beschermen. Ik moest het alleen zien te rooien.</w:t>
                      </w:r>
                      <w:r w:rsidR="009A4448">
                        <w:t xml:space="preserve"> Dat voelde heel naar. </w:t>
                      </w:r>
                      <w:r>
                        <w:t>In mijn tienerjaren had ik flinke ruzies met mijn moeder, wat vaak afgestraft werd met slaag. Ik ben tot mijn zestiende geslagen. Ik slikte alle gevoelens in en voelde me heel eenzaam.”</w:t>
                      </w:r>
                    </w:p>
                    <w:p w:rsidR="00B8152E" w:rsidRDefault="00B8152E" w:rsidP="004D0616">
                      <w:pPr>
                        <w:pStyle w:val="Geenafstand"/>
                      </w:pPr>
                    </w:p>
                    <w:p w:rsidR="00B8152E" w:rsidRDefault="00B8152E" w:rsidP="004D0616">
                      <w:pPr>
                        <w:pStyle w:val="Geenafstand"/>
                      </w:pPr>
                      <w:r>
                        <w:rPr>
                          <w:b/>
                          <w:sz w:val="26"/>
                          <w:szCs w:val="26"/>
                        </w:rPr>
                        <w:t>Heel boos</w:t>
                      </w:r>
                    </w:p>
                    <w:p w:rsidR="00B8152E" w:rsidRDefault="00B8152E" w:rsidP="004D0616">
                      <w:pPr>
                        <w:pStyle w:val="Geenafstand"/>
                      </w:pPr>
                      <w:r>
                        <w:t>,,Mijn man leerde ik kennen op mijn zestiende. Ik denk dat ik een relatie aanging om liefde te ontvangen. Ik klemde me helemaal aan hem vast en deed alles wat hij wilde. Ik wilde wel honderd keer per dag van hem horen dat hij van me hield en nog geloofde ik het niet.</w:t>
                      </w:r>
                      <w:r w:rsidR="009A4448">
                        <w:t xml:space="preserve"> </w:t>
                      </w:r>
                      <w:r>
                        <w:t>Hij had echter geen verantwoordelijkheidsgevoel, dus de zorg lag weer bij mij. Dit leidde tot veel conflicten. We kregen vervolgens kinderen die door gezondheidsproblemen veel zorg vroegen. Ik vroeg aan God: ‘Heb ik dan niet genoeg gezorgd? Ik heb mijn portie al gehad.’ Ik was heel boos. Ik had een braaf leven geleid en nu strafte God mij met zoiets.”</w:t>
                      </w:r>
                    </w:p>
                    <w:p w:rsidR="00B8152E" w:rsidRDefault="00B8152E" w:rsidP="004D0616">
                      <w:pPr>
                        <w:pStyle w:val="Geenafstand"/>
                      </w:pPr>
                    </w:p>
                    <w:p w:rsidR="00B8152E" w:rsidRDefault="00B8152E" w:rsidP="004D0616">
                      <w:pPr>
                        <w:pStyle w:val="Geenafstand"/>
                      </w:pPr>
                      <w:r>
                        <w:t>,,Het lijkt alsof ik makkelijk praat, maar mijn gevoelens van verdriet en eenzaamheid heb ik diep weggestopt. Net zoals de liefde voor mijn kinderen. Ik voel die diepe liefde niet, maar ik heb me er wel toe gezet om ze te knuffelen. Vrienden trek ik aan en stoot ik af als ze te dichtbij komen. Ik heb een muur om me heen omdat ik bang ben om gekwetst te worden. Je hoort vaak dat je naar God toe kunt gaan om bij Hem te schuilen, maar gevoelsmatig kan ik er niets mee. Ik heb God lange tijd gezien als Iemand bij wie je in een goed blaadje moet komen. Toch weet ik dat Hij er altijd bij was: hoe vaak ik niet geschreeuwd en geroepen heb!”</w:t>
                      </w:r>
                    </w:p>
                    <w:p w:rsidR="00B8152E" w:rsidRDefault="00B8152E" w:rsidP="004D0616">
                      <w:pPr>
                        <w:pStyle w:val="Geenafstand"/>
                      </w:pPr>
                    </w:p>
                    <w:p w:rsidR="00B8152E" w:rsidRDefault="00B8152E" w:rsidP="004D0616">
                      <w:pPr>
                        <w:pStyle w:val="Geenafstand"/>
                      </w:pPr>
                      <w:r>
                        <w:rPr>
                          <w:b/>
                          <w:sz w:val="26"/>
                          <w:szCs w:val="26"/>
                        </w:rPr>
                        <w:t>Depressief</w:t>
                      </w:r>
                    </w:p>
                    <w:p w:rsidR="00B8152E" w:rsidRDefault="00B8152E" w:rsidP="009A4448">
                      <w:pPr>
                        <w:pStyle w:val="Geenafstand"/>
                      </w:pPr>
                      <w:r>
                        <w:t>Uiteindelijk ontsnapte ik aan de zorg thuis door zelf te gaan werken. Eindelijk deed ik iets voor mezelf. Het gaat nu wat beter met me. Ik probeer veel te leren, zoals hulp te accepteren en grenzen te stellen. Ik hoef niet van alles voor mensen te doen zodat ze me leuk vinden. Ik probeer me minder schuldig te voelen. En ik heb geleerd dat ik niet dom ben. Ik zet voortdurend kleine stapjes</w:t>
                      </w:r>
                      <w:r w:rsidR="009A4448">
                        <w:t>.</w:t>
                      </w:r>
                    </w:p>
                  </w:txbxContent>
                </v:textbox>
                <w10:wrap type="through"/>
              </v:shape>
            </w:pict>
          </mc:Fallback>
        </mc:AlternateContent>
      </w:r>
      <w:r w:rsidR="004D0616">
        <w:rPr>
          <w:b/>
          <w:i/>
        </w:rPr>
        <w:t>De zondebok</w:t>
      </w:r>
      <w:r w:rsidR="004D0616">
        <w:t xml:space="preserve"> kreeg telkens verwijten naar haar hoofd geslingerd. </w:t>
      </w:r>
      <w:r w:rsidR="00306D66">
        <w:t xml:space="preserve">Doe normaal! Gedraag je! Stel je niet aan! Van jou krijgen we slapeloze nachten! </w:t>
      </w:r>
      <w:r w:rsidR="008E662D">
        <w:t xml:space="preserve">Wat ben je toch een vervelend mens! </w:t>
      </w:r>
      <w:r w:rsidR="004D0616">
        <w:t>Voor haar emotionele behoeften was geen plaats.</w:t>
      </w:r>
      <w:r w:rsidR="008E662D">
        <w:t xml:space="preserve"> Niemand vroeg: ’Hoe is het nou echt met jou?’</w:t>
      </w:r>
      <w:r w:rsidR="004D0616">
        <w:t xml:space="preserve"> De gevolgen laten zich raden: een wantrouwen ten opzichte van anderen: ‘</w:t>
      </w:r>
      <w:r w:rsidR="009351E4">
        <w:t xml:space="preserve">ik heb het toch altijd gedaan’. Ze heeft </w:t>
      </w:r>
      <w:r w:rsidR="004D0616">
        <w:t xml:space="preserve">gevoelens van minderwaardigheid en moeite om in een groep te werken. Ze heeft het gevoel dat ze het niet waard is bemind te worden behalve als ze zich aanpast, en dat weigert ze. Ze leeft vanuit de houding: ‘ik heb niemand nodig, ik zorg wel voor mezelf’. Zij komt over-assertief over en houdt anderen daarmee op een afstand; niemand  vermoedt </w:t>
      </w:r>
      <w:r w:rsidR="00583B0E">
        <w:t>dat ze iets nodig kan</w:t>
      </w:r>
      <w:r w:rsidR="004A79A4">
        <w:t xml:space="preserve"> hebben.</w:t>
      </w:r>
    </w:p>
    <w:p w:rsidR="009351E4" w:rsidRDefault="009351E4" w:rsidP="00CC0E9E">
      <w:pPr>
        <w:pStyle w:val="Geenafstand"/>
        <w:rPr>
          <w:b/>
          <w:i/>
        </w:rPr>
      </w:pPr>
    </w:p>
    <w:p w:rsidR="00F676FB" w:rsidRDefault="00F676FB" w:rsidP="00CC0E9E">
      <w:pPr>
        <w:pStyle w:val="Geenafstand"/>
      </w:pPr>
      <w:r>
        <w:rPr>
          <w:b/>
          <w:i/>
        </w:rPr>
        <w:t>Het kind dat kind heeft moeten blijven</w:t>
      </w:r>
      <w:r>
        <w:t xml:space="preserve"> heeft haar autonomie uitgesteld en blijft afhankelijk van de ouders. Dit kan zelfs doorgaan als ze getrouwd is. Ze is niet in de eerste plaats echtgenote, maar dochter. Ze kan moeilijk omgaan met problemen, uitdagingen en risico’s, zonder haar ouders in te schakelen.</w:t>
      </w:r>
      <w:r w:rsidR="007C671D">
        <w:t xml:space="preserve"> Ze belandt tussen twee vuren en heeft het gevoel dat haar man/kinderen én haar ouders aan haar trekken. En wat moet je dan als je ouders willen dat je de kerstdagen bij hen doorbrengt en je man dat na zoveel jaar absoluut niet meer wil?</w:t>
      </w:r>
    </w:p>
    <w:p w:rsidR="00F676FB" w:rsidRDefault="00F676FB" w:rsidP="00CC0E9E">
      <w:pPr>
        <w:pStyle w:val="Geenafstand"/>
      </w:pPr>
    </w:p>
    <w:p w:rsidR="00F676FB" w:rsidRDefault="00F676FB" w:rsidP="00CC0E9E">
      <w:pPr>
        <w:pStyle w:val="Geenafstand"/>
      </w:pPr>
      <w:r>
        <w:t xml:space="preserve">Even ernstig is dat destructieve </w:t>
      </w:r>
      <w:proofErr w:type="spellStart"/>
      <w:r>
        <w:t>parentificatie</w:t>
      </w:r>
      <w:proofErr w:type="spellEnd"/>
      <w:r>
        <w:t xml:space="preserve"> gevolgen heeft voor je relatie met God. </w:t>
      </w:r>
      <w:r w:rsidR="007C671D">
        <w:t xml:space="preserve">Ongemerkt dragen mensen hun relatie met hun ouders over op hun relatie met God. </w:t>
      </w:r>
      <w:r>
        <w:t xml:space="preserve">Van </w:t>
      </w:r>
      <w:proofErr w:type="spellStart"/>
      <w:r>
        <w:t>Mullingen</w:t>
      </w:r>
      <w:proofErr w:type="spellEnd"/>
      <w:r>
        <w:t xml:space="preserve">: ,,Geloof heeft alles te maken met overgave. Als je niet geleerd hebt iemand te vertrouwen,  is het lastig God te vertrouwen. Je houdt Hem op een afstand. ” </w:t>
      </w:r>
    </w:p>
    <w:p w:rsidR="00F676FB" w:rsidRDefault="00F676FB" w:rsidP="00CC0E9E">
      <w:pPr>
        <w:pStyle w:val="Geenafstand"/>
      </w:pPr>
    </w:p>
    <w:p w:rsidR="00F676FB" w:rsidRDefault="00F676FB" w:rsidP="00CC0E9E">
      <w:pPr>
        <w:pStyle w:val="Geenafstand"/>
        <w:rPr>
          <w:b/>
          <w:sz w:val="26"/>
          <w:szCs w:val="26"/>
        </w:rPr>
      </w:pPr>
      <w:r>
        <w:rPr>
          <w:b/>
          <w:sz w:val="26"/>
          <w:szCs w:val="26"/>
        </w:rPr>
        <w:t xml:space="preserve">Je </w:t>
      </w:r>
      <w:r w:rsidRPr="004D1177">
        <w:rPr>
          <w:rFonts w:ascii="Times New Roman" w:hAnsi="Times New Roman" w:cs="Times New Roman"/>
          <w:b/>
          <w:sz w:val="26"/>
          <w:szCs w:val="26"/>
        </w:rPr>
        <w:t>eigen</w:t>
      </w:r>
      <w:r>
        <w:rPr>
          <w:b/>
          <w:sz w:val="26"/>
          <w:szCs w:val="26"/>
        </w:rPr>
        <w:t xml:space="preserve"> kinderen</w:t>
      </w:r>
    </w:p>
    <w:p w:rsidR="00F676FB" w:rsidRPr="00911C17" w:rsidRDefault="00F676FB" w:rsidP="00CC0E9E">
      <w:pPr>
        <w:pStyle w:val="Geenafstand"/>
      </w:pPr>
      <w:r>
        <w:t>Wat mensen aan leed in hun leven hebben meegemaakt, willen ze hun eigen kinderen bespar</w:t>
      </w:r>
      <w:bookmarkStart w:id="0" w:name="_GoBack"/>
      <w:bookmarkEnd w:id="0"/>
      <w:r>
        <w:t xml:space="preserve">en. Maar het gebeurt in </w:t>
      </w:r>
      <w:r>
        <w:lastRenderedPageBreak/>
        <w:t xml:space="preserve">de praktijk nogal eens dat het kroost toch (ongewild) </w:t>
      </w:r>
      <w:r w:rsidR="00EA503C">
        <w:t xml:space="preserve">het kind van de rekening wordt. Soms verwachten ouders van hun kinderen de erkenning die ze van hun eigen ouders niet hebben gekregen. Deze kinderen moeten dus eigenlijk de tekorten van hun grootouders goedmaken: </w:t>
      </w:r>
      <w:r w:rsidR="00EA503C">
        <w:rPr>
          <w:i/>
        </w:rPr>
        <w:t xml:space="preserve">de roulerende rekening. </w:t>
      </w:r>
      <w:r w:rsidR="009D2836" w:rsidRPr="009D2836">
        <w:t>Zo</w:t>
      </w:r>
      <w:r w:rsidR="00911C17" w:rsidRPr="009D2836">
        <w:t xml:space="preserve"> </w:t>
      </w:r>
      <w:r w:rsidR="009D2836">
        <w:t>herhaalt de geschiedenis zich in de geslachten.</w:t>
      </w:r>
    </w:p>
    <w:p w:rsidR="004D0616" w:rsidRDefault="004D0616" w:rsidP="00CC0E9E">
      <w:pPr>
        <w:pStyle w:val="Geenafstand"/>
      </w:pPr>
    </w:p>
    <w:p w:rsidR="00EA503C" w:rsidRDefault="00EA503C" w:rsidP="00CC0E9E">
      <w:pPr>
        <w:pStyle w:val="Geenafstand"/>
      </w:pPr>
      <w:proofErr w:type="spellStart"/>
      <w:r>
        <w:t>Groeneboer</w:t>
      </w:r>
      <w:proofErr w:type="spellEnd"/>
      <w:r>
        <w:t xml:space="preserve"> noemt het voorbeeld van een spaarrekening. ,,Kinderen spreken hun emotionele spaarrekening aan om de nood te lenigen van hun ouders en</w:t>
      </w:r>
      <w:r w:rsidR="004D0616">
        <w:t xml:space="preserve"> </w:t>
      </w:r>
      <w:r>
        <w:t>investeren zo hun spaargeld. Het probleem ontstaat vaak als deze kinderen zelf ouder worden. Dan moet er geput worden uit een bron die opgedroogd is. De energie is op! Onbewust verhalen ze hun tekorten uit het verleden op hun partner of eigen kinderen in het heden.”</w:t>
      </w:r>
    </w:p>
    <w:p w:rsidR="00EA503C" w:rsidRDefault="004D0616" w:rsidP="00CC0E9E">
      <w:pPr>
        <w:pStyle w:val="Geenafstand"/>
      </w:pPr>
      <w:r w:rsidRPr="003D0105">
        <w:rPr>
          <w:b/>
          <w:noProof/>
          <w:sz w:val="26"/>
          <w:szCs w:val="26"/>
          <w:lang w:eastAsia="nl-NL"/>
        </w:rPr>
        <mc:AlternateContent>
          <mc:Choice Requires="wps">
            <w:drawing>
              <wp:anchor distT="0" distB="0" distL="114300" distR="114300" simplePos="0" relativeHeight="251664384" behindDoc="1" locked="0" layoutInCell="1" allowOverlap="1" wp14:anchorId="1B90C740" wp14:editId="1C38AA7C">
                <wp:simplePos x="0" y="0"/>
                <wp:positionH relativeFrom="column">
                  <wp:posOffset>3634105</wp:posOffset>
                </wp:positionH>
                <wp:positionV relativeFrom="paragraph">
                  <wp:posOffset>-313055</wp:posOffset>
                </wp:positionV>
                <wp:extent cx="2374265" cy="1403985"/>
                <wp:effectExtent l="0" t="0" r="19685" b="12065"/>
                <wp:wrapThrough wrapText="bothSides">
                  <wp:wrapPolygon edited="0">
                    <wp:start x="0" y="0"/>
                    <wp:lineTo x="0" y="21462"/>
                    <wp:lineTo x="21606" y="21462"/>
                    <wp:lineTo x="21606" y="0"/>
                    <wp:lineTo x="0" y="0"/>
                  </wp:wrapPolygon>
                </wp:wrapThrough>
                <wp:docPr id="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rsidR="00B8152E" w:rsidRPr="003D0105" w:rsidRDefault="00B8152E" w:rsidP="003D0105">
                            <w:pPr>
                              <w:pStyle w:val="Geenafstand"/>
                              <w:jc w:val="center"/>
                              <w:rPr>
                                <w:sz w:val="32"/>
                                <w:szCs w:val="32"/>
                              </w:rPr>
                            </w:pPr>
                            <w:r w:rsidRPr="003D0105">
                              <w:rPr>
                                <w:sz w:val="32"/>
                                <w:szCs w:val="32"/>
                              </w:rPr>
                              <w:t xml:space="preserve">Ook later zijn </w:t>
                            </w:r>
                            <w:r>
                              <w:rPr>
                                <w:sz w:val="32"/>
                                <w:szCs w:val="32"/>
                              </w:rPr>
                              <w:t>sommige</w:t>
                            </w:r>
                            <w:r w:rsidRPr="003D0105">
                              <w:rPr>
                                <w:sz w:val="32"/>
                                <w:szCs w:val="32"/>
                              </w:rPr>
                              <w:t xml:space="preserve"> vrouwen er meer voor hun ouders dan voor hun man.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286.15pt;margin-top:-24.65pt;width:186.95pt;height:110.55pt;z-index:-2516520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" strokecolor="white [3212]">
                <v:textbox style="mso-fit-shape-to-text:t">
                  <w:txbxContent>
                    <w:p w:rsidR="005A3142" w:rsidRPr="003D0105" w:rsidRDefault="005A3142" w:rsidP="003D0105">
                      <w:pPr>
                        <w:pStyle w:val="Geenafstand"/>
                        <w:jc w:val="center"/>
                        <w:rPr>
                          <w:sz w:val="32"/>
                          <w:szCs w:val="32"/>
                        </w:rPr>
                      </w:pPr>
                      <w:r w:rsidRPr="003D0105">
                        <w:rPr>
                          <w:sz w:val="32"/>
                          <w:szCs w:val="32"/>
                        </w:rPr>
                        <w:t xml:space="preserve">Ook later zijn </w:t>
                      </w:r>
                      <w:r>
                        <w:rPr>
                          <w:sz w:val="32"/>
                          <w:szCs w:val="32"/>
                        </w:rPr>
                        <w:t>sommige</w:t>
                      </w:r>
                      <w:r w:rsidRPr="003D0105">
                        <w:rPr>
                          <w:sz w:val="32"/>
                          <w:szCs w:val="32"/>
                        </w:rPr>
                        <w:t xml:space="preserve"> vrouwen er meer voor hun ouders dan voor hun man.</w:t>
                      </w:r>
                    </w:p>
                  </w:txbxContent>
                </v:textbox>
                <w10:wrap type="through"/>
              </v:shape>
            </w:pict>
          </mc:Fallback>
        </mc:AlternateContent>
      </w:r>
    </w:p>
    <w:p w:rsidR="00EA503C" w:rsidRDefault="00EA503C" w:rsidP="00CC0E9E">
      <w:pPr>
        <w:pStyle w:val="Geenafstand"/>
        <w:rPr>
          <w:i/>
        </w:rPr>
      </w:pPr>
      <w:r>
        <w:t xml:space="preserve">Hoe kun je zien of je kinderen ongepaste zorg aan jou geven? </w:t>
      </w:r>
      <w:proofErr w:type="spellStart"/>
      <w:r>
        <w:t>Groeneboer</w:t>
      </w:r>
      <w:proofErr w:type="spellEnd"/>
      <w:r>
        <w:t xml:space="preserve">: ,,Door opmerkingen als: </w:t>
      </w:r>
      <w:r>
        <w:rPr>
          <w:i/>
        </w:rPr>
        <w:t>Ik heb het maar niet tegen je gezegd, want daar word je zo verdrietig van.</w:t>
      </w:r>
      <w:r w:rsidR="007C671D">
        <w:rPr>
          <w:rStyle w:val="Voetnootmarkering"/>
          <w:i/>
        </w:rPr>
        <w:footnoteReference w:id="5"/>
      </w:r>
      <w:r>
        <w:rPr>
          <w:i/>
        </w:rPr>
        <w:t xml:space="preserve"> </w:t>
      </w:r>
      <w:r>
        <w:t xml:space="preserve">Of als kinderen zich rustig houden omdat hun broertje al zo moeilijk doet.” Van </w:t>
      </w:r>
      <w:proofErr w:type="spellStart"/>
      <w:r>
        <w:t>Mullingen</w:t>
      </w:r>
      <w:proofErr w:type="spellEnd"/>
      <w:r>
        <w:t>: ,,He</w:t>
      </w:r>
      <w:r w:rsidR="007C671D">
        <w:t>t</w:t>
      </w:r>
      <w:r>
        <w:t xml:space="preserve"> belangrijkste in de opvoeding is dat we het gevende kind zichtbaar maken</w:t>
      </w:r>
      <w:r w:rsidR="00953751">
        <w:t>. Je kunt niet vaak</w:t>
      </w:r>
      <w:r w:rsidR="004A79A4">
        <w:t xml:space="preserve"> </w:t>
      </w:r>
      <w:r w:rsidR="00953751">
        <w:t xml:space="preserve">genoeg zeggen: </w:t>
      </w:r>
      <w:r w:rsidR="00953751">
        <w:rPr>
          <w:i/>
        </w:rPr>
        <w:t>Ik ben trots op je, want jij bent mijn dochter (of zoon)!”</w:t>
      </w:r>
    </w:p>
    <w:p w:rsidR="005A3142" w:rsidRDefault="005A3142" w:rsidP="00CC0E9E">
      <w:pPr>
        <w:pStyle w:val="Geenafstand"/>
        <w:rPr>
          <w:i/>
        </w:rPr>
      </w:pPr>
    </w:p>
    <w:p w:rsidR="00195A9B" w:rsidRPr="004D1177" w:rsidRDefault="00195A9B" w:rsidP="00195A9B">
      <w:pPr>
        <w:pStyle w:val="Geenafstand"/>
        <w:rPr>
          <w:b/>
          <w:sz w:val="24"/>
          <w:szCs w:val="24"/>
        </w:rPr>
      </w:pPr>
      <w:r w:rsidRPr="004D1177">
        <w:rPr>
          <w:b/>
          <w:sz w:val="24"/>
          <w:szCs w:val="24"/>
        </w:rPr>
        <w:t>Mogelijkheden op een rijtje:</w:t>
      </w:r>
    </w:p>
    <w:p w:rsidR="00195A9B" w:rsidRDefault="00195A9B" w:rsidP="00195A9B">
      <w:pPr>
        <w:pStyle w:val="Geenafstand"/>
      </w:pPr>
      <w:r>
        <w:t>Een kind dat teveel zorgde</w:t>
      </w:r>
      <w:r w:rsidR="00945EF0">
        <w:t>,</w:t>
      </w:r>
      <w:r>
        <w:t xml:space="preserve"> zal als volwassene hoogstwaarschijnlijk nog steeds veel zorgen en daarbij:</w:t>
      </w:r>
    </w:p>
    <w:p w:rsidR="00195A9B" w:rsidRDefault="00195A9B" w:rsidP="00195A9B">
      <w:pPr>
        <w:pStyle w:val="Geenafstand"/>
        <w:numPr>
          <w:ilvl w:val="0"/>
          <w:numId w:val="4"/>
        </w:numPr>
      </w:pPr>
      <w:r>
        <w:t>Zelfvertrouwen willen opbouwen</w:t>
      </w:r>
      <w:r w:rsidR="004D1177">
        <w:t xml:space="preserve"> (liefde voor de ander is dus liefde voor zichzelf).</w:t>
      </w:r>
    </w:p>
    <w:p w:rsidR="00195A9B" w:rsidRDefault="00195A9B" w:rsidP="00195A9B">
      <w:pPr>
        <w:pStyle w:val="Geenafstand"/>
        <w:numPr>
          <w:ilvl w:val="0"/>
          <w:numId w:val="4"/>
        </w:numPr>
      </w:pPr>
      <w:r>
        <w:t>Liefde willen terugontvangen (dit kan zover gaan dat het niet eerlijk is. Dan moeten man en kinderen het tekort aanvullen dat hun vrouw/moeder in de jeugd heeft opgelopen. Dat kan niet. Man en kinderen zullen het dan nooit goed genoeg doen.)</w:t>
      </w:r>
    </w:p>
    <w:p w:rsidR="00195A9B" w:rsidRDefault="00195A9B" w:rsidP="00195A9B">
      <w:pPr>
        <w:pStyle w:val="Geenafstand"/>
        <w:numPr>
          <w:ilvl w:val="0"/>
          <w:numId w:val="4"/>
        </w:numPr>
      </w:pPr>
      <w:r>
        <w:t>Geen tegenhulp willen aanvaarden</w:t>
      </w:r>
      <w:r w:rsidR="004D1177">
        <w:t>.</w:t>
      </w:r>
    </w:p>
    <w:p w:rsidR="0013585E" w:rsidRDefault="0013585E" w:rsidP="00195A9B">
      <w:pPr>
        <w:pStyle w:val="Geenafstand"/>
        <w:numPr>
          <w:ilvl w:val="0"/>
          <w:numId w:val="4"/>
        </w:numPr>
      </w:pPr>
      <w:r>
        <w:t>Nog steeds ‘als een hondje’ achter ouders of schoonouders aanlopen (wat de partner niet altijd waardeert)</w:t>
      </w:r>
    </w:p>
    <w:p w:rsidR="00195A9B" w:rsidRDefault="00195A9B" w:rsidP="00195A9B">
      <w:pPr>
        <w:pStyle w:val="Geenafstand"/>
        <w:numPr>
          <w:ilvl w:val="0"/>
          <w:numId w:val="4"/>
        </w:numPr>
      </w:pPr>
      <w:r>
        <w:t>Altijd voor iedereen klaar staan en tegelijk het gevoel hebben dat er misbruik van haar gemaakt wordt. Soms leidt dat tot klagen. (De dramadriehoek: redder- slachtoffer – aanklager</w:t>
      </w:r>
      <w:r w:rsidR="004D1177">
        <w:t>.</w:t>
      </w:r>
      <w:r>
        <w:t>)</w:t>
      </w:r>
    </w:p>
    <w:p w:rsidR="00195A9B" w:rsidRDefault="00195A9B" w:rsidP="00195A9B">
      <w:pPr>
        <w:pStyle w:val="Geenafstand"/>
        <w:numPr>
          <w:ilvl w:val="0"/>
          <w:numId w:val="4"/>
        </w:numPr>
      </w:pPr>
      <w:r>
        <w:t>Geen nee kunnen zeggen / grenzen aangeven</w:t>
      </w:r>
      <w:r w:rsidR="004D1177">
        <w:t>.</w:t>
      </w:r>
      <w:r w:rsidR="00B8152E">
        <w:t xml:space="preserve"> (En daardoor zich bijvoorbeeld te snel in de armen van een ogenschijnli</w:t>
      </w:r>
      <w:r w:rsidR="00F1600D">
        <w:t>jk lieve man storten en zich da</w:t>
      </w:r>
      <w:r w:rsidR="00B8152E">
        <w:t>n ook nog in bed laten praten.)</w:t>
      </w:r>
    </w:p>
    <w:p w:rsidR="00195A9B" w:rsidRDefault="00195A9B" w:rsidP="00195A9B">
      <w:pPr>
        <w:pStyle w:val="Geenafstand"/>
        <w:numPr>
          <w:ilvl w:val="0"/>
          <w:numId w:val="4"/>
        </w:numPr>
      </w:pPr>
      <w:r>
        <w:t>Boosheid ontwikkelen EN onderdrukken als anderen de zorg te weinig waarderen</w:t>
      </w:r>
      <w:r w:rsidR="004D1177">
        <w:t>.</w:t>
      </w:r>
    </w:p>
    <w:p w:rsidR="004D1177" w:rsidRDefault="004D1177" w:rsidP="00195A9B">
      <w:pPr>
        <w:pStyle w:val="Geenafstand"/>
        <w:numPr>
          <w:ilvl w:val="0"/>
          <w:numId w:val="4"/>
        </w:numPr>
      </w:pPr>
      <w:r>
        <w:t>Zich dikwijls schuldig voelen en van weeromstuit nog meer gaan zorgen.</w:t>
      </w:r>
    </w:p>
    <w:p w:rsidR="005936DC" w:rsidRDefault="005936DC" w:rsidP="00195A9B">
      <w:pPr>
        <w:pStyle w:val="Geenafstand"/>
        <w:numPr>
          <w:ilvl w:val="0"/>
          <w:numId w:val="4"/>
        </w:numPr>
      </w:pPr>
      <w:r>
        <w:t>Een minderwaardigheidsgevoel hebben.</w:t>
      </w:r>
    </w:p>
    <w:p w:rsidR="004D1177" w:rsidRDefault="004D1177" w:rsidP="00195A9B">
      <w:pPr>
        <w:pStyle w:val="Geenafstand"/>
        <w:numPr>
          <w:ilvl w:val="0"/>
          <w:numId w:val="4"/>
        </w:numPr>
      </w:pPr>
      <w:r>
        <w:t>De onbalans in geven en ontvangen in stand houden, ook bij collega’s, ook in de kerk, ook in de familie.</w:t>
      </w:r>
    </w:p>
    <w:p w:rsidR="004D1177" w:rsidRDefault="004D1177" w:rsidP="00195A9B">
      <w:pPr>
        <w:pStyle w:val="Geenafstand"/>
        <w:numPr>
          <w:ilvl w:val="0"/>
          <w:numId w:val="4"/>
        </w:numPr>
      </w:pPr>
      <w:r>
        <w:t>Depressief worden.</w:t>
      </w:r>
    </w:p>
    <w:p w:rsidR="00195A9B" w:rsidRDefault="00195A9B" w:rsidP="00CC0E9E">
      <w:pPr>
        <w:pStyle w:val="Geenafstand"/>
        <w:rPr>
          <w:b/>
          <w:sz w:val="24"/>
          <w:szCs w:val="24"/>
        </w:rPr>
      </w:pPr>
    </w:p>
    <w:p w:rsidR="005A3142" w:rsidRPr="005A3142" w:rsidRDefault="005A3142" w:rsidP="00CC0E9E">
      <w:pPr>
        <w:pStyle w:val="Geenafstand"/>
        <w:rPr>
          <w:b/>
          <w:sz w:val="24"/>
          <w:szCs w:val="24"/>
        </w:rPr>
      </w:pPr>
      <w:r w:rsidRPr="005A3142">
        <w:rPr>
          <w:b/>
          <w:sz w:val="24"/>
          <w:szCs w:val="24"/>
        </w:rPr>
        <w:t>Hulp zoeken</w:t>
      </w:r>
    </w:p>
    <w:p w:rsidR="00953751" w:rsidRPr="005A3142" w:rsidRDefault="005A3142" w:rsidP="00CC0E9E">
      <w:pPr>
        <w:pStyle w:val="Geenafstand"/>
      </w:pPr>
      <w:r w:rsidRPr="005A3142">
        <w:t xml:space="preserve">Nog </w:t>
      </w:r>
      <w:r>
        <w:t xml:space="preserve"> een punt: </w:t>
      </w:r>
      <w:r w:rsidR="000A1B4F">
        <w:t>zorgende</w:t>
      </w:r>
      <w:r>
        <w:t xml:space="preserve"> kinderen hebben moeite om </w:t>
      </w:r>
      <w:proofErr w:type="spellStart"/>
      <w:r w:rsidR="000A1B4F">
        <w:t>om</w:t>
      </w:r>
      <w:proofErr w:type="spellEnd"/>
      <w:r w:rsidR="000A1B4F">
        <w:t xml:space="preserve"> </w:t>
      </w:r>
      <w:r>
        <w:t xml:space="preserve">hulp te vragen voor zichzelf. </w:t>
      </w:r>
      <w:r w:rsidR="000A1B4F">
        <w:t xml:space="preserve">Ze zijn kwetsbaar omdat ze geen grenzen aangeven. Ze lopen dus ook een verhoogde kans om </w:t>
      </w:r>
      <w:r w:rsidR="002B7714">
        <w:t xml:space="preserve">gebruikt, </w:t>
      </w:r>
      <w:r w:rsidR="000A1B4F">
        <w:t xml:space="preserve">gepest of seksueel misbruikt te worden. Ze zullen dat zo lang mogelijk voor zich houden. Dat werkt ook door in het volwassen leven. Ook dan zullen ze geen hulp zoeken voor eigen problemen, zolang </w:t>
      </w:r>
      <w:r w:rsidR="000A1B4F">
        <w:lastRenderedPageBreak/>
        <w:t xml:space="preserve">ze zelf nog maar enigszins het hoofd boven water kunnen houden. </w:t>
      </w:r>
      <w:r>
        <w:t xml:space="preserve">Als je altijd een redder bent geweest, is het een dreun voor het zelfbeeld om te zeggen dat je </w:t>
      </w:r>
      <w:r w:rsidR="000A1B4F">
        <w:t>depressief bent of een trauma uit je jeugd nooit verwerkt hebt</w:t>
      </w:r>
      <w:r>
        <w:t>.</w:t>
      </w:r>
      <w:r w:rsidR="000A1B4F">
        <w:t xml:space="preserve"> Als je zelfbeeld samenhangt met </w:t>
      </w:r>
      <w:r w:rsidR="002B7714">
        <w:t xml:space="preserve">´Ik moet sterk zijn!´ </w:t>
      </w:r>
      <w:proofErr w:type="spellStart"/>
      <w:r w:rsidR="002B7714">
        <w:t>zul</w:t>
      </w:r>
      <w:proofErr w:type="spellEnd"/>
      <w:r w:rsidR="002B7714">
        <w:t xml:space="preserve"> je de apostel Paulus niet begrijpen die, omgekeerd,  stelt dat een zwak mens machtig is. </w:t>
      </w:r>
      <w:r>
        <w:t xml:space="preserve"> Ze zullen lang hun eigen problemen negeren en die onderdrukken door juist te zorgen voor anderen. Een grote kans dat je deze mensen dus aantreft onder (vrijwillige) hulpverleners of onder andere mensen met een zorgend beroep. Hun kracht – kunnen zorgen – is dus ook hun valkuil.</w:t>
      </w:r>
      <w:r w:rsidR="000A1B4F">
        <w:t xml:space="preserve"> </w:t>
      </w:r>
    </w:p>
    <w:p w:rsidR="005A3142" w:rsidRDefault="005A3142" w:rsidP="00CC0E9E">
      <w:pPr>
        <w:pStyle w:val="Geenafstand"/>
        <w:rPr>
          <w:i/>
        </w:rPr>
      </w:pPr>
    </w:p>
    <w:p w:rsidR="005A3142" w:rsidRDefault="005A3142" w:rsidP="00CC0E9E">
      <w:pPr>
        <w:pStyle w:val="Geenafstand"/>
        <w:rPr>
          <w:i/>
        </w:rPr>
      </w:pPr>
    </w:p>
    <w:p w:rsidR="00953751" w:rsidRDefault="00953751" w:rsidP="00CC0E9E">
      <w:pPr>
        <w:pStyle w:val="Geenafstand"/>
        <w:rPr>
          <w:b/>
          <w:sz w:val="26"/>
          <w:szCs w:val="26"/>
        </w:rPr>
      </w:pPr>
      <w:r w:rsidRPr="00953751">
        <w:rPr>
          <w:b/>
          <w:sz w:val="26"/>
          <w:szCs w:val="26"/>
        </w:rPr>
        <w:t>Bronnen</w:t>
      </w:r>
    </w:p>
    <w:p w:rsidR="003D0105" w:rsidRDefault="003D0105" w:rsidP="00CC0E9E">
      <w:pPr>
        <w:pStyle w:val="Geenafstand"/>
        <w:rPr>
          <w:b/>
          <w:sz w:val="26"/>
          <w:szCs w:val="26"/>
        </w:rPr>
      </w:pPr>
    </w:p>
    <w:p w:rsidR="00953751" w:rsidRDefault="00953751" w:rsidP="00CC0E9E">
      <w:pPr>
        <w:pStyle w:val="Geenafstand"/>
        <w:rPr>
          <w:b/>
        </w:rPr>
      </w:pPr>
      <w:r>
        <w:rPr>
          <w:b/>
        </w:rPr>
        <w:t>Boeken</w:t>
      </w:r>
    </w:p>
    <w:p w:rsidR="00953751" w:rsidRDefault="00953751" w:rsidP="00CC0E9E">
      <w:pPr>
        <w:pStyle w:val="Geenafstand"/>
      </w:pPr>
      <w:r>
        <w:rPr>
          <w:i/>
        </w:rPr>
        <w:t xml:space="preserve">Op schouders van ouders, in vrijheid verbonden - </w:t>
      </w:r>
      <w:r>
        <w:t xml:space="preserve">Hans </w:t>
      </w:r>
      <w:proofErr w:type="spellStart"/>
      <w:r>
        <w:t>Groeneboer</w:t>
      </w:r>
      <w:proofErr w:type="spellEnd"/>
    </w:p>
    <w:p w:rsidR="00953751" w:rsidRDefault="00953751" w:rsidP="00CC0E9E">
      <w:pPr>
        <w:pStyle w:val="Geenafstand"/>
      </w:pPr>
      <w:r>
        <w:rPr>
          <w:i/>
        </w:rPr>
        <w:t xml:space="preserve">Leren over leven in loyaliteit </w:t>
      </w:r>
      <w:r>
        <w:t xml:space="preserve">– o.a. Wim van </w:t>
      </w:r>
      <w:proofErr w:type="spellStart"/>
      <w:r>
        <w:t>Mullingen</w:t>
      </w:r>
      <w:proofErr w:type="spellEnd"/>
    </w:p>
    <w:p w:rsidR="00953751" w:rsidRDefault="00953751" w:rsidP="00CC0E9E">
      <w:pPr>
        <w:pStyle w:val="Geenafstand"/>
      </w:pPr>
      <w:r>
        <w:rPr>
          <w:i/>
        </w:rPr>
        <w:t>Als banden knellen</w:t>
      </w:r>
      <w:r>
        <w:t xml:space="preserve"> – Jaap van der Meiden</w:t>
      </w:r>
    </w:p>
    <w:p w:rsidR="005A3142" w:rsidRPr="005A3142" w:rsidRDefault="005A3142" w:rsidP="00CC0E9E">
      <w:pPr>
        <w:pStyle w:val="Geenafstand"/>
      </w:pPr>
      <w:r>
        <w:t xml:space="preserve">Anselm </w:t>
      </w:r>
      <w:proofErr w:type="spellStart"/>
      <w:r>
        <w:t>Gr</w:t>
      </w:r>
      <w:r w:rsidRPr="005A3142">
        <w:t>un</w:t>
      </w:r>
      <w:proofErr w:type="spellEnd"/>
      <w:r w:rsidRPr="005A3142">
        <w:t xml:space="preserve"> – </w:t>
      </w:r>
      <w:r w:rsidRPr="005A3142">
        <w:rPr>
          <w:i/>
        </w:rPr>
        <w:t>Grenzen stellen</w:t>
      </w:r>
    </w:p>
    <w:p w:rsidR="005A3142" w:rsidRDefault="005A3142" w:rsidP="00CC0E9E">
      <w:pPr>
        <w:pStyle w:val="Geenafstand"/>
        <w:rPr>
          <w:i/>
        </w:rPr>
      </w:pPr>
      <w:r w:rsidRPr="005A3142">
        <w:t xml:space="preserve">Henry Cloud en John Townsend </w:t>
      </w:r>
      <w:r>
        <w:t>–</w:t>
      </w:r>
      <w:r w:rsidRPr="005A3142">
        <w:t xml:space="preserve"> </w:t>
      </w:r>
      <w:r w:rsidRPr="005A3142">
        <w:rPr>
          <w:i/>
        </w:rPr>
        <w:t>Grenzen</w:t>
      </w:r>
    </w:p>
    <w:p w:rsidR="005A3142" w:rsidRPr="005A3142" w:rsidRDefault="005A3142" w:rsidP="00CC0E9E">
      <w:pPr>
        <w:pStyle w:val="Geenafstand"/>
      </w:pPr>
      <w:r w:rsidRPr="00233E69">
        <w:t xml:space="preserve">Elsemarie van den Eerenbeemt </w:t>
      </w:r>
      <w:r w:rsidR="00233E69">
        <w:rPr>
          <w:i/>
        </w:rPr>
        <w:t xml:space="preserve">– </w:t>
      </w:r>
      <w:r w:rsidR="00233E69" w:rsidRPr="00233E69">
        <w:t>verschillende boeken, zoals</w:t>
      </w:r>
      <w:r w:rsidR="00233E69">
        <w:rPr>
          <w:i/>
        </w:rPr>
        <w:t xml:space="preserve">: </w:t>
      </w:r>
      <w:r>
        <w:rPr>
          <w:i/>
        </w:rPr>
        <w:t>De liefdesladder, Balans in beweging, Alle dochters!</w:t>
      </w:r>
    </w:p>
    <w:p w:rsidR="00953751" w:rsidRDefault="00953751" w:rsidP="00CC0E9E">
      <w:pPr>
        <w:pStyle w:val="Geenafstand"/>
      </w:pPr>
    </w:p>
    <w:p w:rsidR="00953751" w:rsidRDefault="00953751" w:rsidP="00CC0E9E">
      <w:pPr>
        <w:pStyle w:val="Geenafstand"/>
        <w:rPr>
          <w:b/>
        </w:rPr>
      </w:pPr>
      <w:r>
        <w:rPr>
          <w:b/>
        </w:rPr>
        <w:t>Internet</w:t>
      </w:r>
    </w:p>
    <w:p w:rsidR="00A364C0" w:rsidRDefault="003D0105" w:rsidP="00CC0E9E">
      <w:pPr>
        <w:pStyle w:val="Geenafstand"/>
      </w:pPr>
      <w:r>
        <w:t xml:space="preserve">Zoek </w:t>
      </w:r>
      <w:r w:rsidR="00451E78">
        <w:t xml:space="preserve">op internet bij contextuele </w:t>
      </w:r>
      <w:r w:rsidR="00911C17">
        <w:t xml:space="preserve"> </w:t>
      </w:r>
      <w:r w:rsidR="00451E78">
        <w:t>therapie</w:t>
      </w:r>
      <w:r>
        <w:t>.</w:t>
      </w:r>
    </w:p>
    <w:p w:rsidR="00A364C0" w:rsidRDefault="00A364C0" w:rsidP="00CC0E9E">
      <w:pPr>
        <w:pStyle w:val="Geenafstand"/>
      </w:pPr>
    </w:p>
    <w:p w:rsidR="00A364C0" w:rsidRDefault="00A364C0" w:rsidP="00CC0E9E">
      <w:pPr>
        <w:pStyle w:val="Geenafstand"/>
      </w:pPr>
    </w:p>
    <w:p w:rsidR="003D0105" w:rsidRDefault="003D0105" w:rsidP="00CC0E9E">
      <w:pPr>
        <w:pStyle w:val="Geenafstand"/>
      </w:pPr>
    </w:p>
    <w:p w:rsidR="003D0105" w:rsidRDefault="003D0105" w:rsidP="00CC0E9E">
      <w:pPr>
        <w:pStyle w:val="Geenafstand"/>
      </w:pPr>
    </w:p>
    <w:p w:rsidR="003D0105" w:rsidRDefault="003D0105" w:rsidP="00CC0E9E">
      <w:pPr>
        <w:pStyle w:val="Geenafstand"/>
      </w:pPr>
    </w:p>
    <w:p w:rsidR="003D0105" w:rsidRDefault="003D0105" w:rsidP="00CC0E9E">
      <w:pPr>
        <w:pStyle w:val="Geenafstand"/>
      </w:pPr>
    </w:p>
    <w:sectPr w:rsidR="003D0105">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52E" w:rsidRDefault="00B8152E" w:rsidP="003D0105">
      <w:pPr>
        <w:spacing w:after="0" w:line="240" w:lineRule="auto"/>
      </w:pPr>
      <w:r>
        <w:separator/>
      </w:r>
    </w:p>
  </w:endnote>
  <w:endnote w:type="continuationSeparator" w:id="0">
    <w:p w:rsidR="00B8152E" w:rsidRDefault="00B8152E" w:rsidP="003D0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7238922"/>
      <w:docPartObj>
        <w:docPartGallery w:val="Page Numbers (Bottom of Page)"/>
        <w:docPartUnique/>
      </w:docPartObj>
    </w:sdtPr>
    <w:sdtEndPr/>
    <w:sdtContent>
      <w:p w:rsidR="00B8152E" w:rsidRDefault="00B8152E">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8152E" w:rsidRDefault="00B8152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A4448" w:rsidRPr="009A4448">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30"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8152E" w:rsidRDefault="00B8152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9A4448" w:rsidRPr="009A4448">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52E" w:rsidRDefault="00B8152E" w:rsidP="003D0105">
      <w:pPr>
        <w:spacing w:after="0" w:line="240" w:lineRule="auto"/>
      </w:pPr>
      <w:r>
        <w:separator/>
      </w:r>
    </w:p>
  </w:footnote>
  <w:footnote w:type="continuationSeparator" w:id="0">
    <w:p w:rsidR="00B8152E" w:rsidRDefault="00B8152E" w:rsidP="003D0105">
      <w:pPr>
        <w:spacing w:after="0" w:line="240" w:lineRule="auto"/>
      </w:pPr>
      <w:r>
        <w:continuationSeparator/>
      </w:r>
    </w:p>
  </w:footnote>
  <w:footnote w:id="1">
    <w:p w:rsidR="00B8152E" w:rsidRDefault="00B8152E">
      <w:pPr>
        <w:pStyle w:val="Voetnoottekst"/>
      </w:pPr>
      <w:r>
        <w:rPr>
          <w:rStyle w:val="Voetnootmarkering"/>
        </w:rPr>
        <w:footnoteRef/>
      </w:r>
      <w:r>
        <w:t xml:space="preserve"> Vandaar dat er meestal over vrouwen en meisjes gesproken wordt. Jongens kunnen echter precies hetzelfde doormaken. Niet het verschil tussen jongens en meisjes is de oorzaak dat ene kind gaat zorgen en het andere niet, maar  het verschil  tussen karakters. Hoewel het wel waar is dat traditioneel de meeste ouders meer zorg van dochters verwachten.</w:t>
      </w:r>
    </w:p>
  </w:footnote>
  <w:footnote w:id="2">
    <w:p w:rsidR="00B8152E" w:rsidRPr="001B58C1" w:rsidRDefault="00B8152E">
      <w:pPr>
        <w:pStyle w:val="Voetnoottekst"/>
      </w:pPr>
      <w:r>
        <w:rPr>
          <w:rStyle w:val="Voetnootmarkering"/>
        </w:rPr>
        <w:footnoteRef/>
      </w:r>
      <w:r>
        <w:t xml:space="preserve"> Elke kind heeft vitamine A B C en D nodig: aandacht, belangstelling, complimenten en dankbaarheid. Als het die niet krijgt, gaat het niet goed met de emotionele gezondheid! Ouders hoeven daarin trouwens ook niet te overdrijven door alles van hun kind geweldig te vinden. Het ego van een kind hoeft ook niet onnodig opgeblazen te worden.</w:t>
      </w:r>
    </w:p>
  </w:footnote>
  <w:footnote w:id="3">
    <w:p w:rsidR="00B8152E" w:rsidRPr="007A4164" w:rsidRDefault="00B8152E">
      <w:pPr>
        <w:pStyle w:val="Voetnoottekst"/>
      </w:pPr>
      <w:r>
        <w:rPr>
          <w:rStyle w:val="Voetnootmarkering"/>
        </w:rPr>
        <w:footnoteRef/>
      </w:r>
      <w:r>
        <w:t xml:space="preserve"> Een voorbeeld: wat denk je dat het met een meisje doet als ze elke dag, wanneer ze uit school komt, moet afwachten hoe haar moeder eraan toe is? Dan komt ze om half vijf thuis. Moeder ligt op bed. Ze ziet dat er weer geen boodschappen gedaan zijn. Ze heeft het druk voor school, maar kan niet aan haar huiswerk beginnen. Ze vangt haar zusje op. Ze gaat haastig  naar de winkels. Ze kookt het eten, zodat haar vader om zes uur, bij thuiskomst, een nog een beetje normaal gezin aantreft.</w:t>
      </w:r>
    </w:p>
  </w:footnote>
  <w:footnote w:id="4">
    <w:p w:rsidR="00B8152E" w:rsidRPr="00911C17" w:rsidRDefault="00B8152E">
      <w:pPr>
        <w:pStyle w:val="Voetnoottekst"/>
      </w:pPr>
      <w:r>
        <w:rPr>
          <w:rStyle w:val="Voetnootmarkering"/>
        </w:rPr>
        <w:footnoteRef/>
      </w:r>
      <w:r>
        <w:t xml:space="preserve"> Anorexia nervosa wordt door sommige onderzoekers hiermee in verband gebracht. Sommige meisjes met AN zijn inderdaad het liefste meisje van de wereld.</w:t>
      </w:r>
    </w:p>
  </w:footnote>
  <w:footnote w:id="5">
    <w:p w:rsidR="00B8152E" w:rsidRDefault="00B8152E">
      <w:pPr>
        <w:pStyle w:val="Voetnoottekst"/>
      </w:pPr>
      <w:r>
        <w:rPr>
          <w:rStyle w:val="Voetnootmarkering"/>
        </w:rPr>
        <w:footnoteRef/>
      </w:r>
      <w:r>
        <w:t xml:space="preserve"> Veel kinderen vertellen aan hun ouders niet dat ze problemen hebben. Redenen?</w:t>
      </w:r>
    </w:p>
    <w:p w:rsidR="00B8152E" w:rsidRDefault="00B8152E" w:rsidP="007C671D">
      <w:pPr>
        <w:pStyle w:val="Voetnoottekst"/>
        <w:numPr>
          <w:ilvl w:val="0"/>
          <w:numId w:val="2"/>
        </w:numPr>
      </w:pPr>
      <w:r>
        <w:t>Mijn ouders zijn zo gelukkig. Ik wil hun geluk niet verstoren.</w:t>
      </w:r>
    </w:p>
    <w:p w:rsidR="00B8152E" w:rsidRDefault="00B8152E" w:rsidP="007C671D">
      <w:pPr>
        <w:pStyle w:val="Voetnoottekst"/>
        <w:numPr>
          <w:ilvl w:val="0"/>
          <w:numId w:val="2"/>
        </w:numPr>
      </w:pPr>
      <w:r>
        <w:t>Mijn ouders hebben het al zo moeilijk. Ik wil hun last niet groter maken.</w:t>
      </w:r>
    </w:p>
    <w:p w:rsidR="00B8152E" w:rsidRDefault="00B8152E" w:rsidP="007C671D">
      <w:pPr>
        <w:pStyle w:val="Voetnoottekst"/>
        <w:numPr>
          <w:ilvl w:val="0"/>
          <w:numId w:val="2"/>
        </w:numPr>
      </w:pPr>
      <w:r>
        <w:t>Mijn ouders begrijpen mijn problemen toch niet.</w:t>
      </w:r>
    </w:p>
    <w:p w:rsidR="00B8152E" w:rsidRDefault="00B8152E" w:rsidP="007C671D">
      <w:pPr>
        <w:pStyle w:val="Voetnoottekst"/>
        <w:numPr>
          <w:ilvl w:val="0"/>
          <w:numId w:val="2"/>
        </w:numPr>
      </w:pPr>
      <w:r>
        <w:t>Mijn ouders worden boos als ik het hen vertel.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0487D"/>
    <w:multiLevelType w:val="hybridMultilevel"/>
    <w:tmpl w:val="8FDEA7B2"/>
    <w:lvl w:ilvl="0" w:tplc="0F4654C6">
      <w:start w:val="1"/>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4B4F6AD7"/>
    <w:multiLevelType w:val="hybridMultilevel"/>
    <w:tmpl w:val="28162AD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63307C7E"/>
    <w:multiLevelType w:val="hybridMultilevel"/>
    <w:tmpl w:val="D5D85684"/>
    <w:lvl w:ilvl="0" w:tplc="980C94D2">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74D96DA0"/>
    <w:multiLevelType w:val="hybridMultilevel"/>
    <w:tmpl w:val="A85ECD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6E9"/>
    <w:rsid w:val="00046BAC"/>
    <w:rsid w:val="000A1B4F"/>
    <w:rsid w:val="000E1E40"/>
    <w:rsid w:val="0013585E"/>
    <w:rsid w:val="001762C2"/>
    <w:rsid w:val="00195A9B"/>
    <w:rsid w:val="001B58C1"/>
    <w:rsid w:val="00216330"/>
    <w:rsid w:val="00225478"/>
    <w:rsid w:val="00233E69"/>
    <w:rsid w:val="002B7714"/>
    <w:rsid w:val="00306D66"/>
    <w:rsid w:val="003A49E7"/>
    <w:rsid w:val="003D0105"/>
    <w:rsid w:val="003E1191"/>
    <w:rsid w:val="003F3184"/>
    <w:rsid w:val="003F7D5A"/>
    <w:rsid w:val="00451E78"/>
    <w:rsid w:val="004A79A4"/>
    <w:rsid w:val="004D0616"/>
    <w:rsid w:val="004D1177"/>
    <w:rsid w:val="004D65B5"/>
    <w:rsid w:val="00583B0E"/>
    <w:rsid w:val="00585796"/>
    <w:rsid w:val="005936DC"/>
    <w:rsid w:val="005A3142"/>
    <w:rsid w:val="00644A25"/>
    <w:rsid w:val="006763B6"/>
    <w:rsid w:val="007236CF"/>
    <w:rsid w:val="007A4164"/>
    <w:rsid w:val="007C671D"/>
    <w:rsid w:val="00877AE1"/>
    <w:rsid w:val="008B3EDC"/>
    <w:rsid w:val="008E662D"/>
    <w:rsid w:val="00911C17"/>
    <w:rsid w:val="009351E4"/>
    <w:rsid w:val="00945EF0"/>
    <w:rsid w:val="00953751"/>
    <w:rsid w:val="00970FA4"/>
    <w:rsid w:val="009A4448"/>
    <w:rsid w:val="009B36E9"/>
    <w:rsid w:val="009D2836"/>
    <w:rsid w:val="009E6BD7"/>
    <w:rsid w:val="00A364C0"/>
    <w:rsid w:val="00AE0859"/>
    <w:rsid w:val="00B00352"/>
    <w:rsid w:val="00B8152E"/>
    <w:rsid w:val="00CC0E9E"/>
    <w:rsid w:val="00EA503C"/>
    <w:rsid w:val="00ED63A1"/>
    <w:rsid w:val="00F1600D"/>
    <w:rsid w:val="00F676FB"/>
    <w:rsid w:val="00F75260"/>
    <w:rsid w:val="00F76B56"/>
    <w:rsid w:val="00FA6524"/>
    <w:rsid w:val="00FD52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B36E9"/>
    <w:pPr>
      <w:spacing w:after="0" w:line="240" w:lineRule="auto"/>
    </w:pPr>
  </w:style>
  <w:style w:type="paragraph" w:styleId="Ballontekst">
    <w:name w:val="Balloon Text"/>
    <w:basedOn w:val="Standaard"/>
    <w:link w:val="BallontekstChar"/>
    <w:uiPriority w:val="99"/>
    <w:semiHidden/>
    <w:unhideWhenUsed/>
    <w:rsid w:val="00046BA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46BAC"/>
    <w:rPr>
      <w:rFonts w:ascii="Tahoma" w:hAnsi="Tahoma" w:cs="Tahoma"/>
      <w:sz w:val="16"/>
      <w:szCs w:val="16"/>
    </w:rPr>
  </w:style>
  <w:style w:type="character" w:styleId="Hyperlink">
    <w:name w:val="Hyperlink"/>
    <w:basedOn w:val="Standaardalinea-lettertype"/>
    <w:uiPriority w:val="99"/>
    <w:unhideWhenUsed/>
    <w:rsid w:val="00953751"/>
    <w:rPr>
      <w:color w:val="0000FF" w:themeColor="hyperlink"/>
      <w:u w:val="single"/>
    </w:rPr>
  </w:style>
  <w:style w:type="paragraph" w:styleId="Koptekst">
    <w:name w:val="header"/>
    <w:basedOn w:val="Standaard"/>
    <w:link w:val="KoptekstChar"/>
    <w:uiPriority w:val="99"/>
    <w:unhideWhenUsed/>
    <w:rsid w:val="003D010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0105"/>
  </w:style>
  <w:style w:type="paragraph" w:styleId="Voettekst">
    <w:name w:val="footer"/>
    <w:basedOn w:val="Standaard"/>
    <w:link w:val="VoettekstChar"/>
    <w:uiPriority w:val="99"/>
    <w:unhideWhenUsed/>
    <w:rsid w:val="003D010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0105"/>
  </w:style>
  <w:style w:type="paragraph" w:styleId="Voetnoottekst">
    <w:name w:val="footnote text"/>
    <w:basedOn w:val="Standaard"/>
    <w:link w:val="VoetnoottekstChar"/>
    <w:uiPriority w:val="99"/>
    <w:semiHidden/>
    <w:unhideWhenUsed/>
    <w:rsid w:val="003F7D5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F7D5A"/>
    <w:rPr>
      <w:sz w:val="20"/>
      <w:szCs w:val="20"/>
    </w:rPr>
  </w:style>
  <w:style w:type="character" w:styleId="Voetnootmarkering">
    <w:name w:val="footnote reference"/>
    <w:basedOn w:val="Standaardalinea-lettertype"/>
    <w:uiPriority w:val="99"/>
    <w:semiHidden/>
    <w:unhideWhenUsed/>
    <w:rsid w:val="003F7D5A"/>
    <w:rPr>
      <w:vertAlign w:val="superscript"/>
    </w:rPr>
  </w:style>
  <w:style w:type="character" w:styleId="GevolgdeHyperlink">
    <w:name w:val="FollowedHyperlink"/>
    <w:basedOn w:val="Standaardalinea-lettertype"/>
    <w:uiPriority w:val="99"/>
    <w:semiHidden/>
    <w:unhideWhenUsed/>
    <w:rsid w:val="00451E7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9B36E9"/>
    <w:pPr>
      <w:spacing w:after="0" w:line="240" w:lineRule="auto"/>
    </w:pPr>
  </w:style>
  <w:style w:type="paragraph" w:styleId="Ballontekst">
    <w:name w:val="Balloon Text"/>
    <w:basedOn w:val="Standaard"/>
    <w:link w:val="BallontekstChar"/>
    <w:uiPriority w:val="99"/>
    <w:semiHidden/>
    <w:unhideWhenUsed/>
    <w:rsid w:val="00046BA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46BAC"/>
    <w:rPr>
      <w:rFonts w:ascii="Tahoma" w:hAnsi="Tahoma" w:cs="Tahoma"/>
      <w:sz w:val="16"/>
      <w:szCs w:val="16"/>
    </w:rPr>
  </w:style>
  <w:style w:type="character" w:styleId="Hyperlink">
    <w:name w:val="Hyperlink"/>
    <w:basedOn w:val="Standaardalinea-lettertype"/>
    <w:uiPriority w:val="99"/>
    <w:unhideWhenUsed/>
    <w:rsid w:val="00953751"/>
    <w:rPr>
      <w:color w:val="0000FF" w:themeColor="hyperlink"/>
      <w:u w:val="single"/>
    </w:rPr>
  </w:style>
  <w:style w:type="paragraph" w:styleId="Koptekst">
    <w:name w:val="header"/>
    <w:basedOn w:val="Standaard"/>
    <w:link w:val="KoptekstChar"/>
    <w:uiPriority w:val="99"/>
    <w:unhideWhenUsed/>
    <w:rsid w:val="003D010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0105"/>
  </w:style>
  <w:style w:type="paragraph" w:styleId="Voettekst">
    <w:name w:val="footer"/>
    <w:basedOn w:val="Standaard"/>
    <w:link w:val="VoettekstChar"/>
    <w:uiPriority w:val="99"/>
    <w:unhideWhenUsed/>
    <w:rsid w:val="003D010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0105"/>
  </w:style>
  <w:style w:type="paragraph" w:styleId="Voetnoottekst">
    <w:name w:val="footnote text"/>
    <w:basedOn w:val="Standaard"/>
    <w:link w:val="VoetnoottekstChar"/>
    <w:uiPriority w:val="99"/>
    <w:semiHidden/>
    <w:unhideWhenUsed/>
    <w:rsid w:val="003F7D5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F7D5A"/>
    <w:rPr>
      <w:sz w:val="20"/>
      <w:szCs w:val="20"/>
    </w:rPr>
  </w:style>
  <w:style w:type="character" w:styleId="Voetnootmarkering">
    <w:name w:val="footnote reference"/>
    <w:basedOn w:val="Standaardalinea-lettertype"/>
    <w:uiPriority w:val="99"/>
    <w:semiHidden/>
    <w:unhideWhenUsed/>
    <w:rsid w:val="003F7D5A"/>
    <w:rPr>
      <w:vertAlign w:val="superscript"/>
    </w:rPr>
  </w:style>
  <w:style w:type="character" w:styleId="GevolgdeHyperlink">
    <w:name w:val="FollowedHyperlink"/>
    <w:basedOn w:val="Standaardalinea-lettertype"/>
    <w:uiPriority w:val="99"/>
    <w:semiHidden/>
    <w:unhideWhenUsed/>
    <w:rsid w:val="00451E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CE889-AEE1-4A57-AEFE-4BB3C2BCB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851ABD51</Template>
  <TotalTime>596</TotalTime>
  <Pages>6</Pages>
  <Words>2364</Words>
  <Characters>13008</Characters>
  <Application>Microsoft Office Word</Application>
  <DocSecurity>0</DocSecurity>
  <Lines>108</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VOT</cp:lastModifiedBy>
  <cp:revision>33</cp:revision>
  <dcterms:created xsi:type="dcterms:W3CDTF">2013-08-06T14:37:00Z</dcterms:created>
  <dcterms:modified xsi:type="dcterms:W3CDTF">2014-06-02T17:38:00Z</dcterms:modified>
</cp:coreProperties>
</file>