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876" w:rsidRPr="005A58B8" w:rsidRDefault="00B71876">
      <w:pPr>
        <w:suppressAutoHyphens/>
        <w:spacing w:line="240" w:lineRule="atLeast"/>
        <w:outlineLvl w:val="0"/>
        <w:rPr>
          <w:rFonts w:ascii="Verdana" w:hAnsi="Verdana" w:cs="Times New Roman"/>
          <w:b/>
          <w:bCs/>
          <w:sz w:val="32"/>
          <w:szCs w:val="32"/>
        </w:rPr>
      </w:pPr>
      <w:r w:rsidRPr="005A58B8">
        <w:rPr>
          <w:rFonts w:ascii="Verdana" w:hAnsi="Verdana" w:cs="Times New Roman"/>
          <w:b/>
          <w:bCs/>
          <w:sz w:val="32"/>
          <w:szCs w:val="32"/>
        </w:rPr>
        <w:t>Identiteit</w:t>
      </w:r>
    </w:p>
    <w:p w:rsidR="00B71876" w:rsidRPr="005A58B8" w:rsidRDefault="00B71876">
      <w:pPr>
        <w:suppressAutoHyphens/>
        <w:spacing w:line="240" w:lineRule="atLeast"/>
        <w:outlineLvl w:val="0"/>
        <w:rPr>
          <w:rFonts w:ascii="Verdana" w:hAnsi="Verdana" w:cs="Times New Roman"/>
          <w:b/>
          <w:bCs/>
          <w:sz w:val="24"/>
          <w:szCs w:val="24"/>
        </w:rPr>
      </w:pPr>
    </w:p>
    <w:p w:rsidR="00B71876" w:rsidRPr="005A58B8" w:rsidRDefault="00B71876">
      <w:pPr>
        <w:pStyle w:val="Kop2"/>
        <w:rPr>
          <w:rFonts w:ascii="Verdana" w:hAnsi="Verdana"/>
          <w:i w:val="0"/>
          <w:iCs w:val="0"/>
          <w:sz w:val="24"/>
          <w:szCs w:val="24"/>
        </w:rPr>
      </w:pPr>
      <w:r w:rsidRPr="005A58B8">
        <w:rPr>
          <w:rFonts w:ascii="Verdana" w:hAnsi="Verdana"/>
          <w:i w:val="0"/>
          <w:iCs w:val="0"/>
          <w:sz w:val="24"/>
          <w:szCs w:val="24"/>
        </w:rPr>
        <w:t xml:space="preserve">De auteur </w:t>
      </w:r>
      <w:r w:rsidR="005A58B8">
        <w:rPr>
          <w:rFonts w:ascii="Verdana" w:hAnsi="Verdana"/>
          <w:i w:val="0"/>
          <w:iCs w:val="0"/>
          <w:sz w:val="24"/>
          <w:szCs w:val="24"/>
        </w:rPr>
        <w:t xml:space="preserve">van het volgende gedicht </w:t>
      </w:r>
      <w:r w:rsidRPr="005A58B8">
        <w:rPr>
          <w:rFonts w:ascii="Verdana" w:hAnsi="Verdana"/>
          <w:i w:val="0"/>
          <w:iCs w:val="0"/>
          <w:sz w:val="24"/>
          <w:szCs w:val="24"/>
        </w:rPr>
        <w:t>is de predikant Dietrich Bonhoeffer.</w:t>
      </w:r>
      <w:r w:rsidR="005A58B8">
        <w:rPr>
          <w:rFonts w:ascii="Verdana" w:hAnsi="Verdana"/>
          <w:i w:val="0"/>
          <w:iCs w:val="0"/>
          <w:sz w:val="24"/>
          <w:szCs w:val="24"/>
        </w:rPr>
        <w:t xml:space="preserve"> </w:t>
      </w:r>
      <w:r w:rsidRPr="005A58B8">
        <w:rPr>
          <w:rFonts w:ascii="Verdana" w:hAnsi="Verdana"/>
          <w:i w:val="0"/>
          <w:iCs w:val="0"/>
          <w:sz w:val="24"/>
          <w:szCs w:val="24"/>
        </w:rPr>
        <w:t>Hij schreef het in juni 1944, na een angstaanjagend, nachtelijk bombardement van Berlijn door de geallieerden. Hij zat gevangen wegens zijn verzet tegen Hitler.</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Ze zeggen mij vaak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ik uit mijn cel treed</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gelaten, opgewekt, vast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 xml:space="preserve">als een hereboer uit zijn slot.  </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Ze zeggen mij vaak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ik met mijn bewakers spreek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vrij, vriendelijk, helder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 gaf ik de bevelen.</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Ze zeggen mij ook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ik de dagen van het ongeluk draag</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gelijkmoedig, glimlachend, trots</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 iemand, gewend te winnen.</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Ben ik dat werkelijk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wat anderen van mij zeggen?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Of ben ik slechts</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wat ik weet van mijzelf?</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Onrustig, verlangend, ziek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 een vogel in een kooi,</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smachtend naar levensadem,</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alsof iemand mijn keel wurgt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hongerend naar kleuren, bloemen,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naar vogelstemmen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dorstend naar goede woorden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naar menselijke nabijheid</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bevend van toorn over willekeur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de minste krenking,</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opgejaagd door wachten op grote dingen,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machteloos bezorgd om vrienden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eindeloos ver,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te moe en te leeg om te bidden, denken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werken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mat en bereid</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van alles afscheid te nemen?</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Deze of gene?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Ben ik dan vandaag deze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lastRenderedPageBreak/>
        <w:t>en morgen een ander?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Ben ik beiden tegelijk?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Voor mensen een huichelaar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voor mijzelf</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een verachtelijk klagende slappeling?</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Of lijkt wat in mij nog rest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een verslagen leger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wanordelijk wijkt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bij een reeds gewonnen slag?</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Wie ben ik? Eenzaam vragen drijft de spot met mij.</w:t>
      </w:r>
    </w:p>
    <w:p w:rsidR="00B71876" w:rsidRPr="005A58B8" w:rsidRDefault="00B71876">
      <w:pPr>
        <w:pStyle w:val="Kop1"/>
        <w:rPr>
          <w:rFonts w:ascii="Verdana" w:hAnsi="Verdana" w:cs="Times New Roman"/>
          <w:sz w:val="24"/>
          <w:szCs w:val="24"/>
        </w:rPr>
      </w:pPr>
      <w:r w:rsidRPr="005A58B8">
        <w:rPr>
          <w:rFonts w:ascii="Verdana" w:hAnsi="Verdana" w:cs="Times New Roman"/>
          <w:sz w:val="24"/>
          <w:szCs w:val="24"/>
        </w:rPr>
        <w:t>Wie ik ook ben, Gij kent mij</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U behoor ik toe, o God!</w:t>
      </w:r>
    </w:p>
    <w:p w:rsidR="00B71876" w:rsidRPr="005A58B8" w:rsidRDefault="00B71876">
      <w:pPr>
        <w:suppressAutoHyphens/>
        <w:spacing w:line="240" w:lineRule="atLeast"/>
        <w:rPr>
          <w:rFonts w:ascii="Verdana" w:hAnsi="Verdana" w:cs="Times New Roman"/>
          <w:i/>
          <w:iCs/>
          <w:sz w:val="24"/>
          <w:szCs w:val="24"/>
        </w:rPr>
      </w:pPr>
    </w:p>
    <w:p w:rsidR="00671A3D" w:rsidRDefault="00671A3D" w:rsidP="00671A3D">
      <w:pPr>
        <w:pStyle w:val="Plattetekst2"/>
        <w:numPr>
          <w:ilvl w:val="0"/>
          <w:numId w:val="5"/>
        </w:numPr>
        <w:rPr>
          <w:rFonts w:ascii="Verdana" w:hAnsi="Verdana"/>
          <w:i/>
          <w:sz w:val="18"/>
          <w:szCs w:val="18"/>
        </w:rPr>
      </w:pPr>
      <w:r w:rsidRPr="00671A3D">
        <w:rPr>
          <w:rFonts w:ascii="Verdana" w:hAnsi="Verdana"/>
          <w:i/>
          <w:sz w:val="18"/>
          <w:szCs w:val="18"/>
        </w:rPr>
        <w:t>Neem de tijd om het bovenstaande gedicht rustige te lezen. Wat roept het bij je op?</w:t>
      </w:r>
    </w:p>
    <w:p w:rsidR="00671A3D" w:rsidRPr="00671A3D" w:rsidRDefault="00671A3D" w:rsidP="00671A3D">
      <w:pPr>
        <w:pStyle w:val="Plattetekst2"/>
        <w:numPr>
          <w:ilvl w:val="0"/>
          <w:numId w:val="5"/>
        </w:numPr>
        <w:rPr>
          <w:rFonts w:ascii="Verdana" w:hAnsi="Verdana"/>
          <w:i/>
          <w:sz w:val="18"/>
          <w:szCs w:val="18"/>
        </w:rPr>
      </w:pPr>
      <w:r>
        <w:rPr>
          <w:rFonts w:ascii="Verdana" w:hAnsi="Verdana"/>
          <w:i/>
          <w:sz w:val="18"/>
          <w:szCs w:val="18"/>
        </w:rPr>
        <w:t>Vergelijk dit gedicht eens met Psa</w:t>
      </w:r>
      <w:r w:rsidR="008E7C15">
        <w:rPr>
          <w:rFonts w:ascii="Verdana" w:hAnsi="Verdana"/>
          <w:i/>
          <w:sz w:val="18"/>
          <w:szCs w:val="18"/>
        </w:rPr>
        <w:t>l</w:t>
      </w:r>
      <w:r>
        <w:rPr>
          <w:rFonts w:ascii="Verdana" w:hAnsi="Verdana"/>
          <w:i/>
          <w:sz w:val="18"/>
          <w:szCs w:val="18"/>
        </w:rPr>
        <w:t>m 139.</w:t>
      </w:r>
    </w:p>
    <w:p w:rsidR="00671A3D" w:rsidRDefault="00671A3D">
      <w:pPr>
        <w:pStyle w:val="Plattetekst2"/>
        <w:rPr>
          <w:rFonts w:ascii="Verdana" w:hAnsi="Verdana"/>
          <w:sz w:val="24"/>
          <w:szCs w:val="24"/>
        </w:rPr>
      </w:pPr>
    </w:p>
    <w:p w:rsidR="00B71876" w:rsidRPr="005A58B8" w:rsidRDefault="00B71876">
      <w:pPr>
        <w:pStyle w:val="Plattetekst2"/>
        <w:rPr>
          <w:rFonts w:ascii="Verdana" w:hAnsi="Verdana"/>
          <w:sz w:val="24"/>
          <w:szCs w:val="24"/>
        </w:rPr>
      </w:pPr>
      <w:r w:rsidRPr="005A58B8">
        <w:rPr>
          <w:rFonts w:ascii="Verdana" w:hAnsi="Verdana"/>
          <w:sz w:val="24"/>
          <w:szCs w:val="24"/>
        </w:rPr>
        <w:t>Nadenken over onze menselijke identiteit is niet alleen een pastoraal maar ook een ethisch thema. Het gaat immers over de omgang met onszelf. Daarin gaan dingen goed maar ook fout. Hoe spreekt de bijbel over onze identiteit? Dat kunnen we in de kern horen in het gedicht van Bonhoeffer. Psychologi</w:t>
      </w:r>
      <w:r w:rsidRPr="005A58B8">
        <w:rPr>
          <w:rFonts w:ascii="Verdana" w:hAnsi="Verdana"/>
          <w:sz w:val="24"/>
          <w:szCs w:val="24"/>
        </w:rPr>
        <w:softHyphen/>
        <w:t>sche analyse over Bonhoeffers nood zou een verhaal opleveren over gespleten</w:t>
      </w:r>
      <w:r w:rsidRPr="005A58B8">
        <w:rPr>
          <w:rFonts w:ascii="Verdana" w:hAnsi="Verdana"/>
          <w:sz w:val="24"/>
          <w:szCs w:val="24"/>
        </w:rPr>
        <w:softHyphen/>
        <w:t>heid, over een verwarde identiteit. De dichter weet iets wat daarbovenuit stijgt: in al zijn ingewikkelde verwardheid is een mens toch een eenheid voor God. In Jezus is de eenvoud van een nieuw leven aangebro</w:t>
      </w:r>
      <w:r w:rsidRPr="005A58B8">
        <w:rPr>
          <w:rFonts w:ascii="Verdana" w:hAnsi="Verdana"/>
          <w:sz w:val="24"/>
          <w:szCs w:val="24"/>
        </w:rPr>
        <w:softHyphen/>
        <w:t>ken. Een christen mag zijn verwarring uit handen geven en in Gods handen leggen. 'Wie ik ook ben, Gij kent mij. U behoor ik toe, o God!'</w:t>
      </w:r>
    </w:p>
    <w:p w:rsidR="00B71876" w:rsidRPr="005A58B8" w:rsidRDefault="00671A3D">
      <w:pPr>
        <w:suppressAutoHyphens/>
        <w:spacing w:line="240" w:lineRule="atLeast"/>
        <w:rPr>
          <w:rFonts w:ascii="Verdana" w:hAnsi="Verdana" w:cs="Times New Roman"/>
          <w:sz w:val="24"/>
          <w:szCs w:val="24"/>
        </w:rPr>
      </w:pPr>
      <w:r>
        <w:rPr>
          <w:rFonts w:ascii="Verdana" w:hAnsi="Verdana" w:cs="Times New Roman"/>
          <w:sz w:val="24"/>
          <w:szCs w:val="24"/>
        </w:rPr>
        <w:tab/>
      </w:r>
    </w:p>
    <w:p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 xml:space="preserve">Wie spreekt de waarheid over </w:t>
      </w:r>
      <w:r w:rsidR="00671A3D" w:rsidRPr="00671A3D">
        <w:rPr>
          <w:rFonts w:ascii="Verdana" w:hAnsi="Verdana" w:cs="Times New Roman"/>
          <w:i/>
          <w:iCs/>
          <w:sz w:val="18"/>
          <w:szCs w:val="18"/>
        </w:rPr>
        <w:t>jou? Je ouders? Een therapeut? Je spiegel? Andere mensen? Wat jij denkt dat andere mensen denken? Of God?</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 xml:space="preserve">Hoe kent God Bonhoeffer? Hoe kent God ons? Wie zijn wij voor Hem? </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God kent ons als door Hem geschapen mensen. De schepping heeft ons een bijzondere identiteit geschonken. Gen. 1:26,27 en Gen. 9:6 leren ons dat </w:t>
      </w:r>
      <w:r w:rsidRPr="005A58B8">
        <w:rPr>
          <w:rFonts w:ascii="Verdana" w:hAnsi="Verdana" w:cs="Times New Roman"/>
          <w:i/>
          <w:iCs/>
          <w:sz w:val="24"/>
          <w:szCs w:val="24"/>
        </w:rPr>
        <w:t>de mens naar Gods beeld geschapen</w:t>
      </w:r>
      <w:r w:rsidRPr="005A58B8">
        <w:rPr>
          <w:rFonts w:ascii="Verdana" w:hAnsi="Verdana" w:cs="Times New Roman"/>
          <w:sz w:val="24"/>
          <w:szCs w:val="24"/>
        </w:rPr>
        <w:t xml:space="preserve"> is. De mens is geschapen in een bijzondere verhouding tot God. Dat heeft gevolgen voor het zelfbeeld. Ons menselijke zelfbeeld is niet in onszelf gegrond. Ons ik, onze identiteit, heeft God aan ons verleend.</w:t>
      </w:r>
    </w:p>
    <w:p w:rsidR="00B71876" w:rsidRPr="005A58B8" w:rsidRDefault="00B71876">
      <w:pPr>
        <w:suppressAutoHyphens/>
        <w:spacing w:line="240" w:lineRule="atLeast"/>
        <w:rPr>
          <w:rFonts w:ascii="Verdana" w:hAnsi="Verdana" w:cs="Times New Roman"/>
          <w:sz w:val="24"/>
          <w:szCs w:val="24"/>
        </w:rPr>
      </w:pPr>
    </w:p>
    <w:p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Wat houdt</w:t>
      </w:r>
      <w:r w:rsidR="00671A3D" w:rsidRPr="00671A3D">
        <w:rPr>
          <w:rFonts w:ascii="Verdana" w:hAnsi="Verdana" w:cs="Times New Roman"/>
          <w:i/>
          <w:iCs/>
          <w:sz w:val="18"/>
          <w:szCs w:val="18"/>
        </w:rPr>
        <w:t xml:space="preserve"> het voor jou in dat je beeld van God bent? Wat is de gave die je daarin ontvangt? Wat de opgave?</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Adam was vrij in afhankelijkheid. De bijbel leert ons dat hij toen hij de afhanke</w:t>
      </w:r>
      <w:r w:rsidRPr="005A58B8">
        <w:rPr>
          <w:rFonts w:ascii="Verdana" w:hAnsi="Verdana" w:cs="Times New Roman"/>
          <w:sz w:val="24"/>
          <w:szCs w:val="24"/>
        </w:rPr>
        <w:softHyphen/>
        <w:t xml:space="preserve">lijkheid van God verbrak, ook zijn vrijheid verspeelde. Adam, en wij met hem, werden </w:t>
      </w:r>
      <w:r w:rsidRPr="005A58B8">
        <w:rPr>
          <w:rFonts w:ascii="Verdana" w:hAnsi="Verdana" w:cs="Times New Roman"/>
          <w:i/>
          <w:iCs/>
          <w:sz w:val="24"/>
          <w:szCs w:val="24"/>
        </w:rPr>
        <w:t>zondaar voor God</w:t>
      </w:r>
      <w:r w:rsidRPr="005A58B8">
        <w:rPr>
          <w:rFonts w:ascii="Verdana" w:hAnsi="Verdana" w:cs="Times New Roman"/>
          <w:sz w:val="24"/>
          <w:szCs w:val="24"/>
        </w:rPr>
        <w:t xml:space="preserve">. Zo kent God de mens óók. Door de zondeval is de mens geen dier geworden of duivel. Hij blijft schepsel Gods, beelddrager. Hij blijft verantwoording schuldig. Het antwoord komt echter niet meer zoals God het wil. </w:t>
      </w:r>
    </w:p>
    <w:p w:rsidR="00B71876" w:rsidRPr="005A58B8" w:rsidRDefault="00B71876">
      <w:pPr>
        <w:suppressAutoHyphens/>
        <w:spacing w:line="240" w:lineRule="atLeast"/>
        <w:rPr>
          <w:rFonts w:ascii="Verdana" w:hAnsi="Verdana" w:cs="Times New Roman"/>
          <w:sz w:val="24"/>
          <w:szCs w:val="24"/>
        </w:rPr>
      </w:pPr>
    </w:p>
    <w:p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 xml:space="preserve"> Hebben </w:t>
      </w:r>
      <w:r w:rsidR="00671A3D" w:rsidRPr="00671A3D">
        <w:rPr>
          <w:rFonts w:ascii="Verdana" w:hAnsi="Verdana" w:cs="Times New Roman"/>
          <w:i/>
          <w:iCs/>
          <w:sz w:val="18"/>
          <w:szCs w:val="18"/>
        </w:rPr>
        <w:t>jouw eventuele identiteitsproblemen niet alleen een psychische oorzaak maar ook met</w:t>
      </w:r>
      <w:r w:rsidRPr="00671A3D">
        <w:rPr>
          <w:rFonts w:ascii="Verdana" w:hAnsi="Verdana" w:cs="Times New Roman"/>
          <w:i/>
          <w:iCs/>
          <w:sz w:val="18"/>
          <w:szCs w:val="18"/>
        </w:rPr>
        <w:t xml:space="preserve"> zonde te maken?</w:t>
      </w:r>
      <w:r w:rsidR="00671A3D" w:rsidRPr="00671A3D">
        <w:rPr>
          <w:rFonts w:ascii="Verdana" w:hAnsi="Verdana" w:cs="Times New Roman"/>
          <w:i/>
          <w:iCs/>
          <w:sz w:val="18"/>
          <w:szCs w:val="18"/>
        </w:rPr>
        <w:t xml:space="preserve"> Leg uit!</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Petrus jubelt in 1 Petr. 1:3 'Geloofd zij de God en Vader van onze Here Jezus Christus, die naar zijn grote barmhartigheid ons heeft wedergeboren tot een levende hoop, door de opstanding van Jezus Christus uit de doden.' Daarmee voegt hij een nieuw element toe aan de identiteit van de mens. God kent de mens als </w:t>
      </w:r>
      <w:r w:rsidRPr="005A58B8">
        <w:rPr>
          <w:rFonts w:ascii="Verdana" w:hAnsi="Verdana" w:cs="Times New Roman"/>
          <w:i/>
          <w:iCs/>
          <w:sz w:val="24"/>
          <w:szCs w:val="24"/>
        </w:rPr>
        <w:t>verloste zondaar</w:t>
      </w:r>
      <w:r w:rsidRPr="005A58B8">
        <w:rPr>
          <w:rFonts w:ascii="Verdana" w:hAnsi="Verdana" w:cs="Times New Roman"/>
          <w:sz w:val="24"/>
          <w:szCs w:val="24"/>
        </w:rPr>
        <w:t xml:space="preserve">. Er is wel een beperking. Schepsel zijn en zondaar zijn, strekken zich uit tot alle mensen. Verlost zijn niet. Zie Rom. 3. De rechtvaardigheid voor God wordt ons niet opgedrongen maar aangeboden. In geloof mag zij aanvaard worden. We weten dat zij door velen in ongeloof verworpen wordt. </w:t>
      </w:r>
    </w:p>
    <w:p w:rsidR="00B71876" w:rsidRPr="005A58B8" w:rsidRDefault="00B71876">
      <w:pPr>
        <w:suppressAutoHyphens/>
        <w:spacing w:line="240" w:lineRule="atLeast"/>
        <w:rPr>
          <w:rFonts w:ascii="Verdana" w:hAnsi="Verdana" w:cs="Times New Roman"/>
          <w:sz w:val="24"/>
          <w:szCs w:val="24"/>
        </w:rPr>
      </w:pPr>
    </w:p>
    <w:p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 xml:space="preserve"> Heeft een ongelovige </w:t>
      </w:r>
      <w:r w:rsidR="00671A3D" w:rsidRPr="00671A3D">
        <w:rPr>
          <w:rFonts w:ascii="Verdana" w:hAnsi="Verdana" w:cs="Times New Roman"/>
          <w:i/>
          <w:iCs/>
          <w:sz w:val="18"/>
          <w:szCs w:val="18"/>
        </w:rPr>
        <w:t xml:space="preserve">dan </w:t>
      </w:r>
      <w:r w:rsidRPr="00671A3D">
        <w:rPr>
          <w:rFonts w:ascii="Verdana" w:hAnsi="Verdana" w:cs="Times New Roman"/>
          <w:i/>
          <w:iCs/>
          <w:sz w:val="18"/>
          <w:szCs w:val="18"/>
        </w:rPr>
        <w:t>geen identiteit?</w:t>
      </w:r>
    </w:p>
    <w:p w:rsidR="00B71876" w:rsidRPr="005A58B8" w:rsidRDefault="00B71876">
      <w:pPr>
        <w:suppressAutoHyphens/>
        <w:spacing w:line="240" w:lineRule="atLeast"/>
        <w:rPr>
          <w:rFonts w:ascii="Verdana" w:hAnsi="Verdana" w:cs="Times New Roman"/>
          <w:i/>
          <w:iCs/>
          <w:sz w:val="24"/>
          <w:szCs w:val="24"/>
        </w:rPr>
      </w:pPr>
    </w:p>
    <w:p w:rsidR="00944AB9"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Blijf bij de u geschonken Heer! Dit is de opgave van het nieuwe leven. Het gaat niet om grote prestaties. Het gaat om bij Christus blijven. Van daaruit gaat de Heilige Geest met ons aan de slag. Hiermee komen we bij het volgende element. God kent ons als </w:t>
      </w:r>
      <w:r w:rsidRPr="005A58B8">
        <w:rPr>
          <w:rFonts w:ascii="Verdana" w:hAnsi="Verdana" w:cs="Times New Roman"/>
          <w:i/>
          <w:iCs/>
          <w:sz w:val="24"/>
          <w:szCs w:val="24"/>
        </w:rPr>
        <w:t>vernieuw</w:t>
      </w:r>
      <w:r w:rsidRPr="005A58B8">
        <w:rPr>
          <w:rFonts w:ascii="Verdana" w:hAnsi="Verdana" w:cs="Times New Roman"/>
          <w:i/>
          <w:iCs/>
          <w:sz w:val="24"/>
          <w:szCs w:val="24"/>
        </w:rPr>
        <w:softHyphen/>
        <w:t>de mensen</w:t>
      </w:r>
      <w:r w:rsidRPr="005A58B8">
        <w:rPr>
          <w:rFonts w:ascii="Verdana" w:hAnsi="Verdana" w:cs="Times New Roman"/>
          <w:sz w:val="24"/>
          <w:szCs w:val="24"/>
        </w:rPr>
        <w:t xml:space="preserve">. Dat heeft alles met de Geest te maken die in ons werkt (Ef. 3:16-19). De verlossing geschiedde voor ons. De vernieuwing gebeurt aan en in ons. De Geest is de Geest der gemeenschap. Hij maakt ons vrij van de bindingen van deze wereld en plaatst ons </w:t>
      </w:r>
      <w:r w:rsidR="0069079D" w:rsidRPr="005A58B8">
        <w:rPr>
          <w:rFonts w:ascii="Verdana" w:hAnsi="Verdana" w:cs="Times New Roman"/>
          <w:sz w:val="24"/>
          <w:szCs w:val="24"/>
        </w:rPr>
        <w:t>in</w:t>
      </w:r>
      <w:r w:rsidRPr="005A58B8">
        <w:rPr>
          <w:rFonts w:ascii="Verdana" w:hAnsi="Verdana" w:cs="Times New Roman"/>
          <w:sz w:val="24"/>
          <w:szCs w:val="24"/>
        </w:rPr>
        <w:t xml:space="preserve"> het verbond met God én in de gemeenschap der heiligen.</w:t>
      </w:r>
      <w:r w:rsidR="00944AB9">
        <w:rPr>
          <w:rFonts w:ascii="Verdana" w:hAnsi="Verdana" w:cs="Times New Roman"/>
          <w:sz w:val="24"/>
          <w:szCs w:val="24"/>
        </w:rPr>
        <w:t xml:space="preserve"> De Geest schakelt ons niet uit, maar schakelt ons in om elke dag God en de naaste te dienen.</w:t>
      </w:r>
    </w:p>
    <w:p w:rsidR="00944AB9" w:rsidRDefault="00944AB9">
      <w:pPr>
        <w:suppressAutoHyphens/>
        <w:spacing w:line="240" w:lineRule="atLeast"/>
        <w:rPr>
          <w:rFonts w:ascii="Verdana" w:hAnsi="Verdana" w:cs="Times New Roman"/>
          <w:sz w:val="24"/>
          <w:szCs w:val="24"/>
        </w:rPr>
      </w:pPr>
    </w:p>
    <w:p w:rsidR="00B71876" w:rsidRPr="00944AB9" w:rsidRDefault="00944AB9" w:rsidP="00944AB9">
      <w:pPr>
        <w:numPr>
          <w:ilvl w:val="0"/>
          <w:numId w:val="5"/>
        </w:numPr>
        <w:suppressAutoHyphens/>
        <w:spacing w:line="240" w:lineRule="atLeast"/>
        <w:rPr>
          <w:rFonts w:ascii="Verdana" w:hAnsi="Verdana" w:cs="Times New Roman"/>
          <w:i/>
          <w:sz w:val="18"/>
          <w:szCs w:val="18"/>
        </w:rPr>
      </w:pPr>
      <w:r w:rsidRPr="00944AB9">
        <w:rPr>
          <w:rFonts w:ascii="Verdana" w:hAnsi="Verdana" w:cs="Times New Roman"/>
          <w:i/>
          <w:sz w:val="18"/>
          <w:szCs w:val="18"/>
        </w:rPr>
        <w:t>We hebben nu iets gezegd vanuit het perspectief van de Vader, de Zoon en de Heilige Geest.</w:t>
      </w:r>
      <w:r w:rsidR="00B71876" w:rsidRPr="00944AB9">
        <w:rPr>
          <w:rFonts w:ascii="Verdana" w:hAnsi="Verdana" w:cs="Times New Roman"/>
          <w:i/>
          <w:sz w:val="18"/>
          <w:szCs w:val="18"/>
        </w:rPr>
        <w:t xml:space="preserve"> </w:t>
      </w:r>
      <w:r w:rsidRPr="00944AB9">
        <w:rPr>
          <w:rFonts w:ascii="Verdana" w:hAnsi="Verdana" w:cs="Times New Roman"/>
          <w:i/>
          <w:sz w:val="18"/>
          <w:szCs w:val="18"/>
        </w:rPr>
        <w:t>Probeer elke dag te beginnen met een gebed vanuit dat drievoudige perspectief. Hoe zou dat kunnen klinken?</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'Wie ik ook ben, Gij kent mij', zegt Bonhoeffer. In dat kennen ziet God voorbij aan onze schuld - die er wel degelijk is. Wij overtreden Gods geboden. In het kennen ziet God voorbij aan onze schaamte - die er ook is. Op veel punten van het ideale leven en samenleven scoren wij te laag. Dat is voor God geen hindernis in zijn relatie met ons. Kennen is in de bijbel niets anders dan: liefhebben en aanvaarden. God aanvaardt ons in al onze gebrokenheid en innerlijke verscheurdheid.</w:t>
      </w: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ab/>
        <w:t>Hoe anderen mij kennen, is van belang. Hoe ik mijzelf ken is van belang. Toch kan die kennis mij verwarren. Hoe God mij kent, stijgt daarbovenuit. Dat is een kennis die tot verwondering en een loflied leidt (Ps. 139: 6,17). In het loflied worden wij boven de verwarring uitgetild.</w:t>
      </w:r>
    </w:p>
    <w:p w:rsidR="00B71876" w:rsidRPr="005A58B8" w:rsidRDefault="00B71876">
      <w:pPr>
        <w:suppressAutoHyphens/>
        <w:spacing w:line="240" w:lineRule="atLeast"/>
        <w:rPr>
          <w:rFonts w:ascii="Verdana" w:hAnsi="Verdana" w:cs="Times New Roman"/>
          <w:sz w:val="24"/>
          <w:szCs w:val="24"/>
        </w:rPr>
      </w:pPr>
    </w:p>
    <w:p w:rsidR="00B71876" w:rsidRPr="00944AB9" w:rsidRDefault="00B71876" w:rsidP="00944AB9">
      <w:pPr>
        <w:pStyle w:val="Plattetekst"/>
        <w:numPr>
          <w:ilvl w:val="0"/>
          <w:numId w:val="5"/>
        </w:numPr>
        <w:rPr>
          <w:rFonts w:ascii="Verdana" w:hAnsi="Verdana" w:cs="Times New Roman"/>
          <w:sz w:val="18"/>
          <w:szCs w:val="18"/>
        </w:rPr>
      </w:pPr>
      <w:r w:rsidRPr="00944AB9">
        <w:rPr>
          <w:rFonts w:ascii="Verdana" w:hAnsi="Verdana" w:cs="Times New Roman"/>
          <w:sz w:val="18"/>
          <w:szCs w:val="18"/>
        </w:rPr>
        <w:t xml:space="preserve"> Aan het slot van zijn gedicht noemt Bonhoeffer het gekend worden door God in één adem met het aan God toebehoren. </w:t>
      </w:r>
      <w:r w:rsidR="00944AB9" w:rsidRPr="00944AB9">
        <w:rPr>
          <w:rFonts w:ascii="Verdana" w:hAnsi="Verdana" w:cs="Times New Roman"/>
          <w:sz w:val="18"/>
          <w:szCs w:val="18"/>
        </w:rPr>
        <w:t>Zoek eens (op internet of in een</w:t>
      </w:r>
      <w:r w:rsidRPr="00944AB9">
        <w:rPr>
          <w:rFonts w:ascii="Verdana" w:hAnsi="Verdana" w:cs="Times New Roman"/>
          <w:sz w:val="18"/>
          <w:szCs w:val="18"/>
        </w:rPr>
        <w:t xml:space="preserve"> theologisch woordenboek</w:t>
      </w:r>
      <w:r w:rsidR="00944AB9" w:rsidRPr="00944AB9">
        <w:rPr>
          <w:rFonts w:ascii="Verdana" w:hAnsi="Verdana" w:cs="Times New Roman"/>
          <w:sz w:val="18"/>
          <w:szCs w:val="18"/>
        </w:rPr>
        <w:t>)</w:t>
      </w:r>
      <w:r w:rsidRPr="00944AB9">
        <w:rPr>
          <w:rFonts w:ascii="Verdana" w:hAnsi="Verdana" w:cs="Times New Roman"/>
          <w:sz w:val="18"/>
          <w:szCs w:val="18"/>
        </w:rPr>
        <w:t xml:space="preserve"> naar de betekenis van ‘kennen’ in de bijbel.</w:t>
      </w:r>
      <w:r w:rsidR="00944AB9">
        <w:rPr>
          <w:rFonts w:ascii="Verdana" w:hAnsi="Verdana" w:cs="Times New Roman"/>
          <w:sz w:val="18"/>
          <w:szCs w:val="18"/>
        </w:rPr>
        <w:t xml:space="preserve"> Verbi</w:t>
      </w:r>
      <w:r w:rsidR="00944AB9" w:rsidRPr="00944AB9">
        <w:rPr>
          <w:rFonts w:ascii="Verdana" w:hAnsi="Verdana" w:cs="Times New Roman"/>
          <w:sz w:val="18"/>
          <w:szCs w:val="18"/>
        </w:rPr>
        <w:t>n</w:t>
      </w:r>
      <w:r w:rsidR="00944AB9">
        <w:rPr>
          <w:rFonts w:ascii="Verdana" w:hAnsi="Verdana" w:cs="Times New Roman"/>
          <w:sz w:val="18"/>
          <w:szCs w:val="18"/>
        </w:rPr>
        <w:t>d</w:t>
      </w:r>
      <w:r w:rsidR="00944AB9" w:rsidRPr="00944AB9">
        <w:rPr>
          <w:rFonts w:ascii="Verdana" w:hAnsi="Verdana" w:cs="Times New Roman"/>
          <w:sz w:val="18"/>
          <w:szCs w:val="18"/>
        </w:rPr>
        <w:t xml:space="preserve"> dat met je eigen (geloofs)leven.</w:t>
      </w:r>
    </w:p>
    <w:p w:rsidR="00B71876" w:rsidRPr="005A58B8" w:rsidRDefault="00B71876">
      <w:pPr>
        <w:pStyle w:val="Plattetekst"/>
        <w:rPr>
          <w:rFonts w:ascii="Verdana" w:hAnsi="Verdana" w:cs="Times New Roman"/>
          <w:sz w:val="24"/>
          <w:szCs w:val="24"/>
        </w:rPr>
      </w:pPr>
    </w:p>
    <w:p w:rsidR="00B71876" w:rsidRPr="005A58B8" w:rsidRDefault="00B71876">
      <w:pPr>
        <w:suppressAutoHyphens/>
        <w:spacing w:line="240" w:lineRule="atLeast"/>
        <w:outlineLvl w:val="0"/>
        <w:rPr>
          <w:rFonts w:ascii="Verdana" w:hAnsi="Verdana" w:cs="Times New Roman"/>
          <w:sz w:val="24"/>
          <w:szCs w:val="24"/>
        </w:rPr>
      </w:pPr>
      <w:r w:rsidRPr="005A58B8">
        <w:rPr>
          <w:rFonts w:ascii="Verdana" w:hAnsi="Verdana" w:cs="Times New Roman"/>
          <w:i/>
          <w:iCs/>
          <w:sz w:val="24"/>
          <w:szCs w:val="24"/>
        </w:rPr>
        <w:t>Consequenties</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Nu volgen enige consequenties, als het gaat om de kijk op onszelf. Wat zegt dit hele verhaal voor mijn identiteit en mijn functioneren als christen in de samenle</w:t>
      </w:r>
      <w:r w:rsidRPr="005A58B8">
        <w:rPr>
          <w:rFonts w:ascii="Verdana" w:hAnsi="Verdana" w:cs="Times New Roman"/>
          <w:sz w:val="24"/>
          <w:szCs w:val="24"/>
        </w:rPr>
        <w:softHyphen/>
        <w:t xml:space="preserve">ving? </w:t>
      </w:r>
    </w:p>
    <w:p w:rsidR="00B71876" w:rsidRPr="005A58B8" w:rsidRDefault="00B71876">
      <w:pPr>
        <w:pStyle w:val="Eindnoottekst"/>
        <w:suppressAutoHyphens/>
        <w:spacing w:line="240" w:lineRule="atLeast"/>
        <w:rPr>
          <w:rFonts w:ascii="Verdana" w:hAnsi="Verdana"/>
          <w:sz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mag er zijn. Ik mag het leven aanvaarden als een geschenk van God. </w:t>
      </w:r>
    </w:p>
    <w:p w:rsidR="00B71876" w:rsidRPr="005A58B8" w:rsidRDefault="00B71876">
      <w:pPr>
        <w:suppressAutoHyphens/>
        <w:spacing w:line="240" w:lineRule="atLeast"/>
        <w:rPr>
          <w:rFonts w:ascii="Verdana" w:hAnsi="Verdana" w:cs="Times New Roman"/>
          <w:sz w:val="24"/>
          <w:szCs w:val="24"/>
        </w:rPr>
      </w:pPr>
    </w:p>
    <w:p w:rsidR="00B71876" w:rsidRPr="00944AB9" w:rsidRDefault="00B71876" w:rsidP="00944AB9">
      <w:pPr>
        <w:pStyle w:val="Plattetekst"/>
        <w:numPr>
          <w:ilvl w:val="0"/>
          <w:numId w:val="5"/>
        </w:numPr>
        <w:rPr>
          <w:rFonts w:ascii="Verdana" w:hAnsi="Verdana" w:cs="Times New Roman"/>
          <w:sz w:val="18"/>
          <w:szCs w:val="18"/>
        </w:rPr>
      </w:pPr>
      <w:r w:rsidRPr="00944AB9">
        <w:rPr>
          <w:rFonts w:ascii="Verdana" w:hAnsi="Verdana" w:cs="Times New Roman"/>
          <w:sz w:val="18"/>
          <w:szCs w:val="18"/>
        </w:rPr>
        <w:t>Wie zijn verjaardag enthousiast viert, zegt amen op zijn geboortedag. Mee eens?</w:t>
      </w:r>
      <w:r w:rsidR="00944AB9">
        <w:rPr>
          <w:rFonts w:ascii="Verdana" w:hAnsi="Verdana" w:cs="Times New Roman"/>
          <w:sz w:val="18"/>
          <w:szCs w:val="18"/>
        </w:rPr>
        <w:t xml:space="preserve"> En, doe jij dat?</w:t>
      </w:r>
    </w:p>
    <w:p w:rsidR="00B71876" w:rsidRPr="005A58B8" w:rsidRDefault="00B71876">
      <w:pPr>
        <w:pStyle w:val="Plattetek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mag er zijn zoals ik ben. In het Duits zeg je dat zo: ik mag niet alleen amen zeggen op mijn Dasein, maar ook op mijn Sosein. Ik mag er zijn met al mijn tekortkomingen, met mijn innerlijke spanningen. Ik hoef me niet te schamen voor mijn angsten en verborgen strijd. Ik hoef geen minderwaardigheidsgevoel te hebben.</w:t>
      </w:r>
    </w:p>
    <w:p w:rsidR="00B71876" w:rsidRPr="005A58B8" w:rsidRDefault="00B71876">
      <w:pPr>
        <w:suppressAutoHyphens/>
        <w:spacing w:line="240" w:lineRule="atLeast"/>
        <w:rPr>
          <w:rFonts w:ascii="Verdana" w:hAnsi="Verdana" w:cs="Times New Roman"/>
          <w:sz w:val="24"/>
          <w:szCs w:val="24"/>
        </w:rPr>
      </w:pPr>
    </w:p>
    <w:p w:rsidR="00B71876" w:rsidRPr="00F05D2D" w:rsidRDefault="00944AB9"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E</w:t>
      </w:r>
      <w:r w:rsidR="00B71876" w:rsidRPr="00F05D2D">
        <w:rPr>
          <w:rFonts w:ascii="Verdana" w:hAnsi="Verdana" w:cs="Times New Roman"/>
          <w:i/>
          <w:iCs/>
          <w:sz w:val="18"/>
          <w:szCs w:val="18"/>
        </w:rPr>
        <w:t>en gelovige mag niet vluchten uit het leven</w:t>
      </w:r>
      <w:r w:rsidRPr="00F05D2D">
        <w:rPr>
          <w:rFonts w:ascii="Verdana" w:hAnsi="Verdana" w:cs="Times New Roman"/>
          <w:i/>
          <w:iCs/>
          <w:sz w:val="18"/>
          <w:szCs w:val="18"/>
        </w:rPr>
        <w:t xml:space="preserve"> (zijn dasein)</w:t>
      </w:r>
      <w:r w:rsidR="00B71876" w:rsidRPr="00F05D2D">
        <w:rPr>
          <w:rFonts w:ascii="Verdana" w:hAnsi="Verdana" w:cs="Times New Roman"/>
          <w:i/>
          <w:iCs/>
          <w:sz w:val="18"/>
          <w:szCs w:val="18"/>
        </w:rPr>
        <w:t>. Hij mag ook niet vluchten uit zijn individu zijn</w:t>
      </w:r>
      <w:r w:rsidRPr="00F05D2D">
        <w:rPr>
          <w:rFonts w:ascii="Verdana" w:hAnsi="Verdana" w:cs="Times New Roman"/>
          <w:i/>
          <w:iCs/>
          <w:sz w:val="18"/>
          <w:szCs w:val="18"/>
        </w:rPr>
        <w:t xml:space="preserve"> (zijn sosein)</w:t>
      </w:r>
      <w:r w:rsidR="00B71876" w:rsidRPr="00F05D2D">
        <w:rPr>
          <w:rFonts w:ascii="Verdana" w:hAnsi="Verdana" w:cs="Times New Roman"/>
          <w:i/>
          <w:iCs/>
          <w:sz w:val="18"/>
          <w:szCs w:val="18"/>
        </w:rPr>
        <w:t>.</w:t>
      </w:r>
      <w:r w:rsidRPr="00F05D2D">
        <w:rPr>
          <w:rFonts w:ascii="Verdana" w:hAnsi="Verdana" w:cs="Times New Roman"/>
          <w:i/>
          <w:iCs/>
          <w:sz w:val="18"/>
          <w:szCs w:val="18"/>
        </w:rPr>
        <w:t>Wat zijn daarvan de consequenties voor jou?</w:t>
      </w:r>
    </w:p>
    <w:p w:rsidR="00B71876" w:rsidRPr="00F05D2D" w:rsidRDefault="00B71876"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Zijn minderwaardigheidsgevoelens zondig?</w:t>
      </w:r>
      <w:r w:rsidR="00F05D2D" w:rsidRPr="00F05D2D">
        <w:rPr>
          <w:rFonts w:ascii="Verdana" w:hAnsi="Verdana" w:cs="Times New Roman"/>
          <w:i/>
          <w:iCs/>
          <w:sz w:val="18"/>
          <w:szCs w:val="18"/>
        </w:rPr>
        <w:t xml:space="preserve"> </w:t>
      </w:r>
      <w:r w:rsidR="00944AB9" w:rsidRPr="00F05D2D">
        <w:rPr>
          <w:rFonts w:ascii="Verdana" w:hAnsi="Verdana" w:cs="Times New Roman"/>
          <w:i/>
          <w:iCs/>
          <w:sz w:val="18"/>
          <w:szCs w:val="18"/>
        </w:rPr>
        <w:t>Of zijn ze alleen maar een psychisch verschijnsel dat de meeste mensen vanzelf overgroeien?</w:t>
      </w:r>
    </w:p>
    <w:p w:rsidR="00B71876"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 xml:space="preserve">Is dit een goede </w:t>
      </w:r>
      <w:r w:rsidR="00B71876" w:rsidRPr="00F05D2D">
        <w:rPr>
          <w:rFonts w:ascii="Verdana" w:hAnsi="Verdana" w:cs="Times New Roman"/>
          <w:i/>
          <w:iCs/>
          <w:sz w:val="18"/>
          <w:szCs w:val="18"/>
        </w:rPr>
        <w:t xml:space="preserve">boodschap voor </w:t>
      </w:r>
      <w:r w:rsidRPr="00F05D2D">
        <w:rPr>
          <w:rFonts w:ascii="Verdana" w:hAnsi="Verdana" w:cs="Times New Roman"/>
          <w:i/>
          <w:iCs/>
          <w:sz w:val="18"/>
          <w:szCs w:val="18"/>
        </w:rPr>
        <w:t>onzekere adolescenten, voor jou misschien?</w:t>
      </w:r>
    </w:p>
    <w:p w:rsidR="00F05D2D"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Heeft een lichamelijk gehandicapte hier iets aan? Moet die dan ook zijn sosein accepteren?</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aanvaard mijn beperkingen. Ik weet dat ik slechts schepsel ben en niet God zelf. Daarom durf ik mijn dood onder ogen te zien en weiger ik toneel te spelen als het over mijn sterfelijkheid gaat. Ik accepteer ook dat ik niet, net als God, alles weet, alles kan en overal ben.</w:t>
      </w:r>
    </w:p>
    <w:p w:rsidR="00B71876" w:rsidRPr="005A58B8" w:rsidRDefault="00B71876">
      <w:pPr>
        <w:suppressAutoHyphens/>
        <w:spacing w:line="240" w:lineRule="atLeast"/>
        <w:rPr>
          <w:rFonts w:ascii="Verdana" w:hAnsi="Verdana" w:cs="Times New Roman"/>
          <w:sz w:val="24"/>
          <w:szCs w:val="24"/>
        </w:rPr>
      </w:pPr>
    </w:p>
    <w:p w:rsidR="00B71876"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Ben jij wel eens aan het denken over je eigen sterfelijkheid? Waar leidt dat toe?</w:t>
      </w:r>
    </w:p>
    <w:p w:rsidR="00B71876" w:rsidRPr="00F05D2D" w:rsidRDefault="00B71876"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Wie</w:t>
      </w:r>
      <w:r w:rsidR="00F05D2D" w:rsidRPr="00F05D2D">
        <w:rPr>
          <w:rFonts w:ascii="Verdana" w:hAnsi="Verdana" w:cs="Times New Roman"/>
          <w:i/>
          <w:iCs/>
          <w:sz w:val="18"/>
          <w:szCs w:val="18"/>
        </w:rPr>
        <w:t xml:space="preserve">, als God, </w:t>
      </w:r>
      <w:r w:rsidRPr="00F05D2D">
        <w:rPr>
          <w:rFonts w:ascii="Verdana" w:hAnsi="Verdana" w:cs="Times New Roman"/>
          <w:i/>
          <w:iCs/>
          <w:sz w:val="18"/>
          <w:szCs w:val="18"/>
        </w:rPr>
        <w:t xml:space="preserve">alles wil weten, alles wil kunnen en overal wil zijn, wordt overspannen. </w:t>
      </w:r>
      <w:r w:rsidR="00F05D2D" w:rsidRPr="00F05D2D">
        <w:rPr>
          <w:rFonts w:ascii="Verdana" w:hAnsi="Verdana" w:cs="Times New Roman"/>
          <w:i/>
          <w:iCs/>
          <w:sz w:val="18"/>
          <w:szCs w:val="18"/>
        </w:rPr>
        <w:t xml:space="preserve">Die lijdt aan het als-God-willen-zijn syndroom, aan chronische zelfoverschatting dus. </w:t>
      </w:r>
      <w:r w:rsidRPr="00F05D2D">
        <w:rPr>
          <w:rFonts w:ascii="Verdana" w:hAnsi="Verdana" w:cs="Times New Roman"/>
          <w:i/>
          <w:iCs/>
          <w:sz w:val="18"/>
          <w:szCs w:val="18"/>
        </w:rPr>
        <w:t>Moeten zo gezien, sommige overspannen mensen, niet alleen tot rust komen maar zich ook bekeren?</w:t>
      </w:r>
    </w:p>
    <w:p w:rsidR="00F05D2D"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Ben jij zo’n jongere die maar doorgaat en maar doorgaat en maar doorgaat? En, hoe voelt dat?</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leef uit de zondag. De rust van die dag strekt zich uit over de hele week. Ik hoef mijzelf niet te verwerke</w:t>
      </w:r>
      <w:r w:rsidRPr="005A58B8">
        <w:rPr>
          <w:rFonts w:ascii="Verdana" w:hAnsi="Verdana" w:cs="Times New Roman"/>
          <w:sz w:val="24"/>
          <w:szCs w:val="24"/>
        </w:rPr>
        <w:softHyphen/>
        <w:t xml:space="preserve">lijken in mijn </w:t>
      </w:r>
      <w:r w:rsidR="00F05D2D">
        <w:rPr>
          <w:rFonts w:ascii="Verdana" w:hAnsi="Verdana" w:cs="Times New Roman"/>
          <w:sz w:val="24"/>
          <w:szCs w:val="24"/>
        </w:rPr>
        <w:t xml:space="preserve">studie of </w:t>
      </w:r>
      <w:r w:rsidRPr="005A58B8">
        <w:rPr>
          <w:rFonts w:ascii="Verdana" w:hAnsi="Verdana" w:cs="Times New Roman"/>
          <w:sz w:val="24"/>
          <w:szCs w:val="24"/>
        </w:rPr>
        <w:t>arbeid.</w:t>
      </w:r>
      <w:r w:rsidR="00F05D2D">
        <w:rPr>
          <w:rFonts w:ascii="Verdana" w:hAnsi="Verdana" w:cs="Times New Roman"/>
          <w:sz w:val="24"/>
          <w:szCs w:val="24"/>
        </w:rPr>
        <w:t xml:space="preserve"> (Hoe belangrijk het hebben van werk ook is!)</w:t>
      </w:r>
      <w:r w:rsidRPr="005A58B8">
        <w:rPr>
          <w:rFonts w:ascii="Verdana" w:hAnsi="Verdana" w:cs="Times New Roman"/>
          <w:sz w:val="24"/>
          <w:szCs w:val="24"/>
        </w:rPr>
        <w:t xml:space="preserve"> Mijn identiteit ontleen ik niet aan wat ik doe en presteer, maar aan wat Christus voor mij volbracht heeft.</w:t>
      </w:r>
    </w:p>
    <w:p w:rsidR="00B71876" w:rsidRPr="005A58B8" w:rsidRDefault="00B71876">
      <w:pPr>
        <w:suppressAutoHyphens/>
        <w:spacing w:line="240" w:lineRule="atLeast"/>
        <w:rPr>
          <w:rFonts w:ascii="Verdana" w:hAnsi="Verdana" w:cs="Times New Roman"/>
          <w:sz w:val="24"/>
          <w:szCs w:val="24"/>
        </w:rPr>
      </w:pPr>
    </w:p>
    <w:p w:rsidR="00B71876" w:rsidRPr="00D346B3" w:rsidRDefault="00B71876"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Moeten wij mensen</w:t>
      </w:r>
      <w:r w:rsidR="00F05D2D" w:rsidRPr="00D346B3">
        <w:rPr>
          <w:rFonts w:ascii="Verdana" w:hAnsi="Verdana" w:cs="Times New Roman"/>
          <w:sz w:val="18"/>
          <w:szCs w:val="18"/>
        </w:rPr>
        <w:t>, medestudenten misschien wel,</w:t>
      </w:r>
      <w:r w:rsidRPr="00D346B3">
        <w:rPr>
          <w:rFonts w:ascii="Verdana" w:hAnsi="Verdana" w:cs="Times New Roman"/>
          <w:sz w:val="18"/>
          <w:szCs w:val="18"/>
        </w:rPr>
        <w:t xml:space="preserve"> die niet van ophouden weten met werken, bewonderen, dankbaar zijn, dom vinden, vermanen?</w:t>
      </w:r>
    </w:p>
    <w:p w:rsidR="00F05D2D" w:rsidRPr="00D346B3" w:rsidRDefault="00F05D2D"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Een perfectionis</w:t>
      </w:r>
      <w:r w:rsidR="00D346B3" w:rsidRPr="00D346B3">
        <w:rPr>
          <w:rFonts w:ascii="Verdana" w:hAnsi="Verdana" w:cs="Times New Roman"/>
          <w:sz w:val="18"/>
          <w:szCs w:val="18"/>
        </w:rPr>
        <w:t xml:space="preserve">t </w:t>
      </w:r>
      <w:r w:rsidRPr="00D346B3">
        <w:rPr>
          <w:rFonts w:ascii="Verdana" w:hAnsi="Verdana" w:cs="Times New Roman"/>
          <w:sz w:val="18"/>
          <w:szCs w:val="18"/>
        </w:rPr>
        <w:t>die altijd maar bezig is om hoog te scoren, is eigenlijk een onzeker mens.</w:t>
      </w:r>
      <w:r w:rsidR="00D346B3" w:rsidRPr="00D346B3">
        <w:rPr>
          <w:rFonts w:ascii="Verdana" w:hAnsi="Verdana" w:cs="Times New Roman"/>
          <w:sz w:val="18"/>
          <w:szCs w:val="18"/>
        </w:rPr>
        <w:t xml:space="preserve"> Hij zoekt </w:t>
      </w:r>
      <w:r w:rsidRPr="00D346B3">
        <w:rPr>
          <w:rFonts w:ascii="Verdana" w:hAnsi="Verdana" w:cs="Times New Roman"/>
          <w:sz w:val="18"/>
          <w:szCs w:val="18"/>
        </w:rPr>
        <w:t xml:space="preserve">zijn zekerheid in </w:t>
      </w:r>
      <w:r w:rsidR="00D346B3" w:rsidRPr="00D346B3">
        <w:rPr>
          <w:rFonts w:ascii="Verdana" w:hAnsi="Verdana" w:cs="Times New Roman"/>
          <w:sz w:val="18"/>
          <w:szCs w:val="18"/>
        </w:rPr>
        <w:t>iets waarover hij zelf controle denkt te kunnen krijgen, zijn studie, zijn werk. Maar als hij één opdracht niet begrijpt, dan slaat de stress al toe. Hard werken geeft schijn-zekerheid. Herkenbaar? Leg uit.</w:t>
      </w:r>
    </w:p>
    <w:p w:rsidR="00F05D2D" w:rsidRDefault="00F05D2D">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durf als christen mijn eigen levensstijl te hebben ook temidden van </w:t>
      </w:r>
      <w:r w:rsidRPr="005A58B8">
        <w:rPr>
          <w:rFonts w:ascii="Verdana" w:hAnsi="Verdana" w:cs="Times New Roman"/>
          <w:sz w:val="24"/>
          <w:szCs w:val="24"/>
        </w:rPr>
        <w:lastRenderedPageBreak/>
        <w:t>een niet-christelij</w:t>
      </w:r>
      <w:r w:rsidRPr="005A58B8">
        <w:rPr>
          <w:rFonts w:ascii="Verdana" w:hAnsi="Verdana" w:cs="Times New Roman"/>
          <w:sz w:val="24"/>
          <w:szCs w:val="24"/>
        </w:rPr>
        <w:softHyphen/>
        <w:t>ke omgeving. Ik ben iemand, ik ben herkenbaar mijzelf, als christen. Ik durf verantwoor</w:t>
      </w:r>
      <w:r w:rsidRPr="005A58B8">
        <w:rPr>
          <w:rFonts w:ascii="Verdana" w:hAnsi="Verdana" w:cs="Times New Roman"/>
          <w:sz w:val="24"/>
          <w:szCs w:val="24"/>
        </w:rPr>
        <w:softHyphen/>
        <w:t>delijk te zijn voor mijn eigen keuzes - al dan niet op grond van mijn geloofsovertuiging. Ik ben ik bereid daarvan verantwoor</w:t>
      </w:r>
      <w:r w:rsidRPr="005A58B8">
        <w:rPr>
          <w:rFonts w:ascii="Verdana" w:hAnsi="Verdana" w:cs="Times New Roman"/>
          <w:sz w:val="24"/>
          <w:szCs w:val="24"/>
        </w:rPr>
        <w:softHyphen/>
        <w:t>ding af te leggen. Als de wind tegen is, durf ik desnoods eenling te zijn in de navolging van Christus.</w:t>
      </w:r>
    </w:p>
    <w:p w:rsidR="00B71876" w:rsidRPr="005A58B8" w:rsidRDefault="00B71876">
      <w:pPr>
        <w:suppressAutoHyphens/>
        <w:spacing w:line="240" w:lineRule="atLeast"/>
        <w:rPr>
          <w:rFonts w:ascii="Verdana" w:hAnsi="Verdana" w:cs="Times New Roman"/>
          <w:sz w:val="24"/>
          <w:szCs w:val="24"/>
        </w:rPr>
      </w:pPr>
    </w:p>
    <w:p w:rsidR="00B71876" w:rsidRPr="00D346B3" w:rsidRDefault="00D346B3"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Durf jij jezelf te zijn als gelovige in een niet christelijke omgeving? Geef voorbeelden. Zeg hoe je je erbij voelt.</w:t>
      </w:r>
    </w:p>
    <w:p w:rsidR="00B71876" w:rsidRPr="005A58B8" w:rsidRDefault="00B71876">
      <w:pPr>
        <w:pStyle w:val="Plattetekst"/>
        <w:rPr>
          <w:rFonts w:ascii="Verdana" w:hAnsi="Verdana" w:cs="Times New Roman"/>
          <w:sz w:val="24"/>
          <w:szCs w:val="24"/>
        </w:rPr>
      </w:pPr>
    </w:p>
    <w:p w:rsidR="00B71876" w:rsidRPr="005A58B8" w:rsidRDefault="00B71876">
      <w:pPr>
        <w:pStyle w:val="Plattetekst"/>
        <w:rPr>
          <w:rFonts w:ascii="Verdana" w:hAnsi="Verdana" w:cs="Times New Roman"/>
          <w:i w:val="0"/>
          <w:iCs w:val="0"/>
          <w:sz w:val="24"/>
          <w:szCs w:val="24"/>
        </w:rPr>
      </w:pPr>
      <w:r w:rsidRPr="005A58B8">
        <w:rPr>
          <w:rFonts w:ascii="Verdana" w:hAnsi="Verdana" w:cs="Times New Roman"/>
          <w:i w:val="0"/>
          <w:iCs w:val="0"/>
          <w:sz w:val="24"/>
          <w:szCs w:val="24"/>
        </w:rPr>
        <w:t xml:space="preserve">- </w:t>
      </w:r>
      <w:r w:rsidR="00C375F8" w:rsidRPr="005A58B8">
        <w:rPr>
          <w:rFonts w:ascii="Verdana" w:hAnsi="Verdana" w:cs="Times New Roman"/>
          <w:i w:val="0"/>
          <w:iCs w:val="0"/>
          <w:sz w:val="24"/>
          <w:szCs w:val="24"/>
        </w:rPr>
        <w:t>Ik neem mijzelf kri</w:t>
      </w:r>
      <w:r w:rsidRPr="005A58B8">
        <w:rPr>
          <w:rFonts w:ascii="Verdana" w:hAnsi="Verdana" w:cs="Times New Roman"/>
          <w:i w:val="0"/>
          <w:iCs w:val="0"/>
          <w:sz w:val="24"/>
          <w:szCs w:val="24"/>
        </w:rPr>
        <w:t>tisch in ogenschouw. Juist omdat ik met mijn identiteit tegen een stootje kan, toets ik ook mijn eigen gangen aan het Woord van God. Ik belijd schuld waar ik fouten heb gemaakt. Ik ben bereid ook de verantwoordelijkheid te dragen voor mijn fouten en gebreken. Ik weiger krampachtig mijzelf te handhaven. Ik weiger de schone schijn op te houden.</w:t>
      </w:r>
    </w:p>
    <w:p w:rsidR="00B71876" w:rsidRPr="005A58B8" w:rsidRDefault="00B71876">
      <w:pPr>
        <w:suppressAutoHyphens/>
        <w:spacing w:line="240" w:lineRule="atLeast"/>
        <w:rPr>
          <w:rFonts w:ascii="Verdana" w:hAnsi="Verdana" w:cs="Times New Roman"/>
          <w:sz w:val="24"/>
          <w:szCs w:val="24"/>
        </w:rPr>
      </w:pPr>
    </w:p>
    <w:p w:rsidR="00B71876" w:rsidRPr="00D346B3" w:rsidRDefault="00B71876"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Iedereen wil bij problemen slachtoffer zijn en nooit dader genoemd worden. Geef voorbeelden. Herken je het in je eigen leven?</w:t>
      </w:r>
    </w:p>
    <w:p w:rsidR="00B71876" w:rsidRPr="00D346B3" w:rsidRDefault="00D346B3" w:rsidP="00D346B3">
      <w:pPr>
        <w:numPr>
          <w:ilvl w:val="0"/>
          <w:numId w:val="5"/>
        </w:numPr>
        <w:suppressAutoHyphens/>
        <w:spacing w:line="240" w:lineRule="atLeast"/>
        <w:rPr>
          <w:rFonts w:ascii="Verdana" w:hAnsi="Verdana" w:cs="Times New Roman"/>
          <w:i/>
          <w:iCs/>
          <w:sz w:val="18"/>
          <w:szCs w:val="18"/>
        </w:rPr>
      </w:pPr>
      <w:r w:rsidRPr="00D346B3">
        <w:rPr>
          <w:rFonts w:ascii="Verdana" w:hAnsi="Verdana" w:cs="Times New Roman"/>
          <w:i/>
          <w:iCs/>
          <w:sz w:val="18"/>
          <w:szCs w:val="18"/>
        </w:rPr>
        <w:t>Zeg jij makkelijk ‘sorry’? Doe je het te weinig, doe je het te veel?</w:t>
      </w:r>
    </w:p>
    <w:p w:rsidR="00D346B3" w:rsidRPr="00D346B3" w:rsidRDefault="00D346B3" w:rsidP="00D346B3">
      <w:pPr>
        <w:numPr>
          <w:ilvl w:val="0"/>
          <w:numId w:val="5"/>
        </w:numPr>
        <w:suppressAutoHyphens/>
        <w:spacing w:line="240" w:lineRule="atLeast"/>
        <w:rPr>
          <w:rFonts w:ascii="Verdana" w:hAnsi="Verdana" w:cs="Times New Roman"/>
          <w:i/>
          <w:iCs/>
          <w:sz w:val="18"/>
          <w:szCs w:val="18"/>
        </w:rPr>
      </w:pPr>
      <w:r w:rsidRPr="00D346B3">
        <w:rPr>
          <w:rFonts w:ascii="Verdana" w:hAnsi="Verdana" w:cs="Times New Roman"/>
          <w:i/>
          <w:iCs/>
          <w:sz w:val="18"/>
          <w:szCs w:val="18"/>
        </w:rPr>
        <w:t>Houd jij wel eens de schone schijn op in jouw leven? Geef voorbeelden. Word je er gelukkig van?</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ontleen mijn identiteit niet aan míjn </w:t>
      </w:r>
      <w:r w:rsidR="00195DC4">
        <w:rPr>
          <w:rFonts w:ascii="Verdana" w:hAnsi="Verdana" w:cs="Times New Roman"/>
          <w:sz w:val="24"/>
          <w:szCs w:val="24"/>
        </w:rPr>
        <w:t>studentenvereniging, mijn vriendenkring, mijn sport</w:t>
      </w:r>
      <w:r w:rsidRPr="005A58B8">
        <w:rPr>
          <w:rFonts w:ascii="Verdana" w:hAnsi="Verdana" w:cs="Times New Roman"/>
          <w:sz w:val="24"/>
          <w:szCs w:val="24"/>
        </w:rPr>
        <w:t xml:space="preserve">club, míjn bestuur, míjn bedrijf, míjn </w:t>
      </w:r>
      <w:r w:rsidR="00195DC4">
        <w:rPr>
          <w:rFonts w:ascii="Verdana" w:hAnsi="Verdana" w:cs="Times New Roman"/>
          <w:sz w:val="24"/>
          <w:szCs w:val="24"/>
        </w:rPr>
        <w:t>hondenfokclub</w:t>
      </w:r>
      <w:r w:rsidRPr="005A58B8">
        <w:rPr>
          <w:rFonts w:ascii="Verdana" w:hAnsi="Verdana" w:cs="Times New Roman"/>
          <w:sz w:val="24"/>
          <w:szCs w:val="24"/>
        </w:rPr>
        <w:t>, míjn kerk. Mijn identiteit is vooral verbonden met het kindschap van God en dus met de gemeen</w:t>
      </w:r>
      <w:r w:rsidRPr="005A58B8">
        <w:rPr>
          <w:rFonts w:ascii="Verdana" w:hAnsi="Verdana" w:cs="Times New Roman"/>
          <w:sz w:val="24"/>
          <w:szCs w:val="24"/>
        </w:rPr>
        <w:softHyphen/>
        <w:t xml:space="preserve">schap der heiligen. Op geen enkele wijze overstijgt mijn identiteit die van de broeders en zusters, hoe interessant mijn eigen relaties of familieleden of club ook zijn. Mijn broeders en zusters hebben toegang tot mijn hart. Ik ken hen ook graag. Mijn liefde is ongeveinsd (Rom. 12:9). In Gods gemeente leer ik wat kennen en gekend worden is. </w:t>
      </w:r>
    </w:p>
    <w:p w:rsidR="00B71876" w:rsidRPr="005A58B8" w:rsidRDefault="00B71876">
      <w:pPr>
        <w:suppressAutoHyphens/>
        <w:spacing w:line="240" w:lineRule="atLeast"/>
        <w:rPr>
          <w:rFonts w:ascii="Verdana" w:hAnsi="Verdana" w:cs="Times New Roman"/>
          <w:sz w:val="24"/>
          <w:szCs w:val="24"/>
        </w:rPr>
      </w:pPr>
    </w:p>
    <w:p w:rsidR="00B71876" w:rsidRPr="00195DC4" w:rsidRDefault="00B71876" w:rsidP="00195DC4">
      <w:pPr>
        <w:numPr>
          <w:ilvl w:val="0"/>
          <w:numId w:val="5"/>
        </w:numPr>
        <w:suppressAutoHyphens/>
        <w:spacing w:line="240" w:lineRule="atLeast"/>
        <w:rPr>
          <w:rFonts w:ascii="Verdana" w:hAnsi="Verdana" w:cs="Times New Roman"/>
          <w:i/>
          <w:iCs/>
          <w:sz w:val="18"/>
          <w:szCs w:val="18"/>
        </w:rPr>
      </w:pPr>
      <w:r w:rsidRPr="00195DC4">
        <w:rPr>
          <w:rFonts w:ascii="Verdana" w:hAnsi="Verdana" w:cs="Times New Roman"/>
          <w:i/>
          <w:iCs/>
          <w:sz w:val="18"/>
          <w:szCs w:val="18"/>
        </w:rPr>
        <w:t>Hoe voorkom je dat je identiteit samenvalt met bepaalde taken / verbanden in het leven?</w:t>
      </w:r>
    </w:p>
    <w:p w:rsidR="00B71876" w:rsidRPr="00195DC4" w:rsidRDefault="00B71876" w:rsidP="00195DC4">
      <w:pPr>
        <w:numPr>
          <w:ilvl w:val="0"/>
          <w:numId w:val="5"/>
        </w:numPr>
        <w:suppressAutoHyphens/>
        <w:spacing w:line="240" w:lineRule="atLeast"/>
        <w:rPr>
          <w:rFonts w:ascii="Verdana" w:hAnsi="Verdana" w:cs="Times New Roman"/>
          <w:i/>
          <w:iCs/>
          <w:sz w:val="18"/>
          <w:szCs w:val="18"/>
        </w:rPr>
      </w:pPr>
      <w:r w:rsidRPr="00195DC4">
        <w:rPr>
          <w:rFonts w:ascii="Verdana" w:hAnsi="Verdana" w:cs="Times New Roman"/>
          <w:i/>
          <w:iCs/>
          <w:sz w:val="18"/>
          <w:szCs w:val="18"/>
        </w:rPr>
        <w:t xml:space="preserve">Heeft iemand die interessant loopt te doen temidden van anderen een zwak of sterk besef van identiteit? </w:t>
      </w:r>
      <w:r w:rsidR="00195DC4" w:rsidRPr="00195DC4">
        <w:rPr>
          <w:rFonts w:ascii="Verdana" w:hAnsi="Verdana" w:cs="Times New Roman"/>
          <w:i/>
          <w:iCs/>
          <w:sz w:val="18"/>
          <w:szCs w:val="18"/>
        </w:rPr>
        <w:t>Hoe zit dat met iemand die erover treurt dat hij nooit iets interessants te vertellen heeft over bijzondere relaties of functies die hij heeft? Waarvan herken je iets?</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Mijn identiteit valt niet samen met wat ik heb (geld, bezittingen), met wat ik verdien, met wat ik koop. Mijn identiteit valt ook niet samen met mijn aantrekkelijke lichaam of aantrekkelijk geklede lichaam. Het gaat om wie ik ben van binnenuit. Dan wel in de betekenis: om wie ik door God geworden ben. Heeft mijn leven een hart dat klopt voor God en de ander?</w:t>
      </w:r>
    </w:p>
    <w:p w:rsidR="00B71876" w:rsidRPr="005A58B8" w:rsidRDefault="00B71876">
      <w:pPr>
        <w:suppressAutoHyphens/>
        <w:spacing w:line="240" w:lineRule="atLeast"/>
        <w:rPr>
          <w:rFonts w:ascii="Verdana" w:hAnsi="Verdana" w:cs="Times New Roman"/>
          <w:sz w:val="24"/>
          <w:szCs w:val="24"/>
        </w:rPr>
      </w:pPr>
    </w:p>
    <w:p w:rsidR="00B71876" w:rsidRPr="00943615" w:rsidRDefault="00B71876" w:rsidP="00943615">
      <w:pPr>
        <w:pStyle w:val="Plattetekst3"/>
        <w:numPr>
          <w:ilvl w:val="0"/>
          <w:numId w:val="5"/>
        </w:numPr>
        <w:rPr>
          <w:rFonts w:ascii="Verdana" w:hAnsi="Verdana"/>
          <w:szCs w:val="18"/>
        </w:rPr>
      </w:pPr>
      <w:r w:rsidRPr="00943615">
        <w:rPr>
          <w:rFonts w:ascii="Verdana" w:hAnsi="Verdana"/>
          <w:szCs w:val="18"/>
        </w:rPr>
        <w:t>De bovenstaande punten treffen onze Westerse levensstijl. Illustreer dat door voorbeelden te geven uit de levens van kinderen, jongeren – studenten – en ouderen.</w:t>
      </w:r>
      <w:r w:rsidR="00943615">
        <w:rPr>
          <w:rFonts w:ascii="Verdana" w:hAnsi="Verdana"/>
          <w:szCs w:val="18"/>
        </w:rPr>
        <w:t xml:space="preserve"> </w:t>
      </w:r>
      <w:r w:rsidR="00943615" w:rsidRPr="00943615">
        <w:rPr>
          <w:rFonts w:ascii="Verdana" w:hAnsi="Verdana"/>
          <w:szCs w:val="18"/>
        </w:rPr>
        <w:t>Geef voorbeeldenuit je eigen leven.</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heb een roeping om te dienen. Niet om mijzelf in de goot te werpen. Wel om mijn leven in navolging van Christus in dienst van de ander te stellen. In onze wereld ontlenen velen hun ik-besef aan het uitoefenen </w:t>
      </w:r>
      <w:r w:rsidRPr="005A58B8">
        <w:rPr>
          <w:rFonts w:ascii="Verdana" w:hAnsi="Verdana" w:cs="Times New Roman"/>
          <w:sz w:val="24"/>
          <w:szCs w:val="24"/>
        </w:rPr>
        <w:lastRenderedPageBreak/>
        <w:t>van macht. Wie macht uitoefent leeft in voortduren</w:t>
      </w:r>
      <w:r w:rsidRPr="005A58B8">
        <w:rPr>
          <w:rFonts w:ascii="Verdana" w:hAnsi="Verdana" w:cs="Times New Roman"/>
          <w:sz w:val="24"/>
          <w:szCs w:val="24"/>
        </w:rPr>
        <w:softHyphen/>
        <w:t xml:space="preserve">de vrees dat die macht hem ontnomen wordt. Daarom wordt hij hard. Wie zich geroepen weet om te dienen, heeft geen last van die angst. Hij is moedig en zacht tegelijk. Wie dient met een volkomen hart, krijgt misschien nooit macht, maar wel gezag. </w:t>
      </w:r>
    </w:p>
    <w:p w:rsidR="00B71876" w:rsidRPr="005A58B8" w:rsidRDefault="00B71876">
      <w:pPr>
        <w:suppressAutoHyphens/>
        <w:spacing w:line="240" w:lineRule="atLeast"/>
        <w:rPr>
          <w:rFonts w:ascii="Verdana" w:hAnsi="Verdana" w:cs="Times New Roman"/>
          <w:sz w:val="24"/>
          <w:szCs w:val="24"/>
        </w:rPr>
      </w:pPr>
    </w:p>
    <w:p w:rsidR="00B71876" w:rsidRPr="00943615" w:rsidRDefault="00943615" w:rsidP="00943615">
      <w:pPr>
        <w:numPr>
          <w:ilvl w:val="0"/>
          <w:numId w:val="5"/>
        </w:numPr>
        <w:suppressAutoHyphens/>
        <w:spacing w:line="240" w:lineRule="atLeast"/>
        <w:rPr>
          <w:rFonts w:ascii="Verdana" w:hAnsi="Verdana" w:cs="Times New Roman"/>
          <w:i/>
          <w:iCs/>
          <w:sz w:val="18"/>
          <w:szCs w:val="18"/>
        </w:rPr>
      </w:pPr>
      <w:r w:rsidRPr="00943615">
        <w:rPr>
          <w:rFonts w:ascii="Verdana" w:hAnsi="Verdana" w:cs="Times New Roman"/>
          <w:i/>
          <w:iCs/>
          <w:sz w:val="18"/>
          <w:szCs w:val="18"/>
        </w:rPr>
        <w:t xml:space="preserve">Hoe vind jij het om te dienen? </w:t>
      </w:r>
    </w:p>
    <w:p w:rsidR="00943615" w:rsidRPr="00943615" w:rsidRDefault="00943615" w:rsidP="00943615">
      <w:pPr>
        <w:numPr>
          <w:ilvl w:val="0"/>
          <w:numId w:val="5"/>
        </w:numPr>
        <w:suppressAutoHyphens/>
        <w:spacing w:line="240" w:lineRule="atLeast"/>
        <w:rPr>
          <w:rFonts w:ascii="Verdana" w:hAnsi="Verdana" w:cs="Times New Roman"/>
          <w:i/>
          <w:iCs/>
          <w:sz w:val="18"/>
          <w:szCs w:val="18"/>
        </w:rPr>
      </w:pPr>
      <w:r w:rsidRPr="00943615">
        <w:rPr>
          <w:rFonts w:ascii="Verdana" w:hAnsi="Verdana" w:cs="Times New Roman"/>
          <w:i/>
          <w:iCs/>
          <w:sz w:val="18"/>
          <w:szCs w:val="18"/>
        </w:rPr>
        <w:t>Kun jij een stevige identiteit combineren met zelfverloochening, als dat nodig is? Breng het verband ertussen eens onder woorden.</w:t>
      </w:r>
    </w:p>
    <w:p w:rsidR="00B71876" w:rsidRPr="00943615" w:rsidRDefault="00B71876" w:rsidP="00943615">
      <w:pPr>
        <w:numPr>
          <w:ilvl w:val="0"/>
          <w:numId w:val="5"/>
        </w:numPr>
        <w:suppressAutoHyphens/>
        <w:spacing w:line="240" w:lineRule="atLeast"/>
        <w:rPr>
          <w:rFonts w:ascii="Verdana" w:hAnsi="Verdana" w:cs="Times New Roman"/>
          <w:i/>
          <w:iCs/>
          <w:sz w:val="18"/>
          <w:szCs w:val="18"/>
        </w:rPr>
      </w:pPr>
      <w:r w:rsidRPr="00943615">
        <w:rPr>
          <w:rFonts w:ascii="Verdana" w:hAnsi="Verdana" w:cs="Times New Roman"/>
          <w:i/>
          <w:iCs/>
          <w:sz w:val="18"/>
          <w:szCs w:val="18"/>
        </w:rPr>
        <w:t>Lees het onderstaande gedicht van Els Kolleman (1993) over identiteit en zeg wat je ervan vindt in vergelijking met het gedicht van Bonhoeffer.</w:t>
      </w:r>
      <w:r w:rsidR="00943615" w:rsidRPr="00943615">
        <w:rPr>
          <w:rFonts w:ascii="Verdana" w:hAnsi="Verdana" w:cs="Times New Roman"/>
          <w:i/>
          <w:iCs/>
          <w:sz w:val="18"/>
          <w:szCs w:val="18"/>
        </w:rPr>
        <w:t>Waarin spreekt dit tweede gedicht jou in het bijzonder aan?</w:t>
      </w:r>
    </w:p>
    <w:p w:rsidR="00B71876" w:rsidRPr="005A58B8" w:rsidRDefault="00B71876">
      <w:pPr>
        <w:suppressAutoHyphens/>
        <w:spacing w:line="240" w:lineRule="atLeast"/>
        <w:rPr>
          <w:rFonts w:ascii="Verdana" w:hAnsi="Verdana" w:cs="Times New Roman"/>
          <w:sz w:val="24"/>
          <w:szCs w:val="24"/>
        </w:rPr>
      </w:pPr>
    </w:p>
    <w:p w:rsidR="00402906" w:rsidRDefault="00402906">
      <w:pPr>
        <w:pStyle w:val="Eindnoottekst"/>
        <w:suppressAutoHyphens/>
        <w:spacing w:line="240" w:lineRule="atLeast"/>
        <w:rPr>
          <w:rFonts w:ascii="Verdana" w:hAnsi="Verdana"/>
          <w:i/>
          <w:iCs/>
          <w:sz w:val="24"/>
        </w:rPr>
      </w:pPr>
    </w:p>
    <w:p w:rsidR="00B71876" w:rsidRPr="005A58B8" w:rsidRDefault="00B71876">
      <w:pPr>
        <w:pStyle w:val="Eindnoottekst"/>
        <w:suppressAutoHyphens/>
        <w:spacing w:line="240" w:lineRule="atLeast"/>
        <w:rPr>
          <w:rFonts w:ascii="Verdana" w:hAnsi="Verdana"/>
          <w:i/>
          <w:iCs/>
          <w:sz w:val="24"/>
        </w:rPr>
      </w:pPr>
      <w:r w:rsidRPr="005A58B8">
        <w:rPr>
          <w:rFonts w:ascii="Verdana" w:hAnsi="Verdana"/>
          <w:i/>
          <w:iCs/>
          <w:sz w:val="24"/>
        </w:rPr>
        <w:t>IDENTITEIT</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ben niet links</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niet rechts</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niet boven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niet onder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niet goed</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ook niet slecht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niet vrijzinnig en geen bonder</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refrein: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Identiteit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je kwijt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toch is er hoop</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haal gewoon een nieuwe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in de uitverkoop</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hou van rood</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maar ook van blauw</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hou van hele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leuke beren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hou van hem</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maar ook van jou</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nog 't meeste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van de Heere  (refrein)</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eet het liefste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boerenkool met worst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met een kuiltje</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voor de jus</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met bitter lemon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les ik al mijn dorst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wie ben ik nou</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zeg wat denkt u  (refrein)</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ben ook best wel</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lastRenderedPageBreak/>
        <w:t>nonchalant</w:t>
      </w:r>
    </w:p>
    <w:p w:rsidR="00B71876" w:rsidRPr="005A58B8" w:rsidRDefault="00B71876">
      <w:pPr>
        <w:pStyle w:val="Eindnoottekst"/>
        <w:suppressAutoHyphens/>
        <w:spacing w:line="240" w:lineRule="atLeast"/>
        <w:rPr>
          <w:rFonts w:ascii="Verdana" w:hAnsi="Verdana"/>
          <w:i/>
          <w:iCs/>
          <w:sz w:val="24"/>
        </w:rPr>
      </w:pPr>
      <w:r w:rsidRPr="005A58B8">
        <w:rPr>
          <w:rFonts w:ascii="Verdana" w:hAnsi="Verdana"/>
          <w:i/>
          <w:iCs/>
          <w:sz w:val="24"/>
        </w:rPr>
        <w:t>vergeet zo af en toe</w:t>
      </w:r>
    </w:p>
    <w:p w:rsidR="00B71876" w:rsidRPr="005A58B8" w:rsidRDefault="00B71876">
      <w:pPr>
        <w:pStyle w:val="Eindnoottekst"/>
        <w:suppressAutoHyphens/>
        <w:spacing w:line="240" w:lineRule="atLeast"/>
        <w:rPr>
          <w:rFonts w:ascii="Verdana" w:hAnsi="Verdana"/>
          <w:i/>
          <w:iCs/>
          <w:sz w:val="24"/>
        </w:rPr>
      </w:pPr>
      <w:r w:rsidRPr="005A58B8">
        <w:rPr>
          <w:rFonts w:ascii="Verdana" w:hAnsi="Verdana"/>
          <w:i/>
          <w:iCs/>
          <w:sz w:val="24"/>
        </w:rPr>
        <w:t>wat dingen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maar 'k heb natuurlijk</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ook een ernstige kant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'k loop echt niet altijd</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te zingen  (refrein)</w:t>
      </w:r>
    </w:p>
    <w:p w:rsidR="00B71876" w:rsidRPr="005A58B8" w:rsidRDefault="00B71876">
      <w:pPr>
        <w:suppressAutoHyphens/>
        <w:spacing w:line="240" w:lineRule="atLeast"/>
        <w:rPr>
          <w:rFonts w:ascii="Verdana" w:hAnsi="Verdana" w:cs="Times New Roman"/>
          <w:i/>
          <w:iCs/>
          <w:sz w:val="24"/>
          <w:szCs w:val="24"/>
        </w:rPr>
      </w:pPr>
    </w:p>
    <w:p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Het is toch wel</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een beetje raar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besta uit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losse delen</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m'n naam die houdt</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het zootje bij elkaar</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ach wat kan het mij</w:t>
      </w:r>
    </w:p>
    <w:p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ook schelen  (refrein)</w:t>
      </w:r>
    </w:p>
    <w:p w:rsidR="00B71876" w:rsidRPr="005A58B8" w:rsidRDefault="00B71876">
      <w:pPr>
        <w:suppressAutoHyphens/>
        <w:spacing w:line="240" w:lineRule="atLeast"/>
        <w:rPr>
          <w:rFonts w:ascii="Verdana" w:hAnsi="Verdana" w:cs="Times New Roman"/>
          <w:sz w:val="24"/>
          <w:szCs w:val="24"/>
        </w:rPr>
      </w:pPr>
    </w:p>
    <w:p w:rsidR="00CA2FD0" w:rsidRDefault="00CA2FD0">
      <w:pPr>
        <w:suppressAutoHyphens/>
        <w:spacing w:line="240" w:lineRule="atLeast"/>
        <w:rPr>
          <w:rFonts w:ascii="Verdana" w:hAnsi="Verdana" w:cs="Times New Roman"/>
          <w:sz w:val="24"/>
          <w:szCs w:val="24"/>
        </w:rPr>
      </w:pPr>
    </w:p>
    <w:p w:rsidR="00B71876" w:rsidRPr="005A58B8" w:rsidRDefault="00B71876">
      <w:pPr>
        <w:suppressAutoHyphens/>
        <w:spacing w:line="240" w:lineRule="atLeast"/>
        <w:rPr>
          <w:rFonts w:ascii="Verdana" w:hAnsi="Verdana" w:cs="Times New Roman"/>
          <w:sz w:val="24"/>
          <w:szCs w:val="24"/>
        </w:rPr>
      </w:pPr>
      <w:bookmarkStart w:id="0" w:name="_GoBack"/>
      <w:bookmarkEnd w:id="0"/>
      <w:r w:rsidRPr="005A58B8">
        <w:rPr>
          <w:rFonts w:ascii="Verdana" w:hAnsi="Verdana" w:cs="Times New Roman"/>
          <w:sz w:val="24"/>
          <w:szCs w:val="24"/>
        </w:rPr>
        <w:t xml:space="preserve">Enige </w:t>
      </w:r>
      <w:r w:rsidRPr="005A58B8">
        <w:rPr>
          <w:rFonts w:ascii="Verdana" w:hAnsi="Verdana" w:cs="Times New Roman"/>
          <w:i/>
          <w:iCs/>
          <w:sz w:val="24"/>
          <w:szCs w:val="24"/>
        </w:rPr>
        <w:t>literatuur</w:t>
      </w:r>
      <w:r w:rsidRPr="005A58B8">
        <w:rPr>
          <w:rFonts w:ascii="Verdana" w:hAnsi="Verdana" w:cs="Times New Roman"/>
          <w:sz w:val="24"/>
          <w:szCs w:val="24"/>
        </w:rPr>
        <w:t xml:space="preserve"> waarin de bijbelse kijk op onze identiteit naar voren komt:</w:t>
      </w:r>
    </w:p>
    <w:p w:rsidR="00B71876" w:rsidRPr="005A58B8" w:rsidRDefault="00B71876">
      <w:pPr>
        <w:suppressAutoHyphens/>
        <w:spacing w:line="240" w:lineRule="atLeast"/>
        <w:rPr>
          <w:rFonts w:ascii="Verdana" w:hAnsi="Verdana" w:cs="Times New Roman"/>
          <w:sz w:val="24"/>
          <w:szCs w:val="24"/>
        </w:rPr>
      </w:pPr>
    </w:p>
    <w:p w:rsidR="00B71876" w:rsidRPr="005A58B8" w:rsidRDefault="00B71876">
      <w:pPr>
        <w:suppressAutoHyphens/>
        <w:spacing w:line="240" w:lineRule="atLeast"/>
        <w:outlineLvl w:val="0"/>
        <w:rPr>
          <w:rFonts w:ascii="Verdana" w:hAnsi="Verdana" w:cs="Times New Roman"/>
          <w:sz w:val="24"/>
          <w:szCs w:val="24"/>
        </w:rPr>
      </w:pPr>
      <w:r w:rsidRPr="005A58B8">
        <w:rPr>
          <w:rFonts w:ascii="Verdana" w:hAnsi="Verdana" w:cs="Times New Roman"/>
          <w:sz w:val="24"/>
          <w:szCs w:val="24"/>
        </w:rPr>
        <w:t xml:space="preserve">Dietrich Bonhoeffer, </w:t>
      </w:r>
      <w:r w:rsidRPr="005A58B8">
        <w:rPr>
          <w:rFonts w:ascii="Verdana" w:hAnsi="Verdana" w:cs="Times New Roman"/>
          <w:i/>
          <w:iCs/>
          <w:sz w:val="24"/>
          <w:szCs w:val="24"/>
        </w:rPr>
        <w:t>Tot de nacht voorbij is</w:t>
      </w:r>
      <w:r w:rsidRPr="005A58B8">
        <w:rPr>
          <w:rFonts w:ascii="Verdana" w:hAnsi="Verdana" w:cs="Times New Roman"/>
          <w:sz w:val="24"/>
          <w:szCs w:val="24"/>
        </w:rPr>
        <w:t>, gedichten, Baarn 1976</w:t>
      </w:r>
    </w:p>
    <w:p w:rsidR="00B71876" w:rsidRPr="005A58B8" w:rsidRDefault="00B71876">
      <w:pPr>
        <w:suppressAutoHyphens/>
        <w:spacing w:line="240" w:lineRule="atLeast"/>
        <w:outlineLvl w:val="0"/>
        <w:rPr>
          <w:rFonts w:ascii="Verdana" w:hAnsi="Verdana" w:cs="Times New Roman"/>
          <w:sz w:val="24"/>
          <w:szCs w:val="24"/>
        </w:rPr>
      </w:pPr>
      <w:r w:rsidRPr="005A58B8">
        <w:rPr>
          <w:rFonts w:ascii="Verdana" w:hAnsi="Verdana" w:cs="Times New Roman"/>
          <w:sz w:val="24"/>
          <w:szCs w:val="24"/>
        </w:rPr>
        <w:t xml:space="preserve">Emil Brunner, </w:t>
      </w:r>
      <w:r w:rsidRPr="005A58B8">
        <w:rPr>
          <w:rFonts w:ascii="Verdana" w:hAnsi="Verdana" w:cs="Times New Roman"/>
          <w:i/>
          <w:iCs/>
          <w:sz w:val="24"/>
          <w:szCs w:val="24"/>
        </w:rPr>
        <w:t>Das Gebot und die Ordnungen</w:t>
      </w:r>
      <w:r w:rsidRPr="005A58B8">
        <w:rPr>
          <w:rFonts w:ascii="Verdana" w:hAnsi="Verdana" w:cs="Times New Roman"/>
          <w:sz w:val="24"/>
          <w:szCs w:val="24"/>
        </w:rPr>
        <w:t>, Zürich 1939</w:t>
      </w: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Wil Doornenbal, </w:t>
      </w:r>
      <w:r w:rsidRPr="005A58B8">
        <w:rPr>
          <w:rFonts w:ascii="Verdana" w:hAnsi="Verdana" w:cs="Times New Roman"/>
          <w:i/>
          <w:iCs/>
          <w:sz w:val="24"/>
          <w:szCs w:val="24"/>
        </w:rPr>
        <w:t>Leven met jezelf en anderen</w:t>
      </w:r>
      <w:r w:rsidRPr="005A58B8">
        <w:rPr>
          <w:rFonts w:ascii="Verdana" w:hAnsi="Verdana" w:cs="Times New Roman"/>
          <w:sz w:val="24"/>
          <w:szCs w:val="24"/>
        </w:rPr>
        <w:t>, Zoetermeer, 1994</w:t>
      </w: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Bruce Narramore, </w:t>
      </w:r>
      <w:r w:rsidRPr="005A58B8">
        <w:rPr>
          <w:rFonts w:ascii="Verdana" w:hAnsi="Verdana" w:cs="Times New Roman"/>
          <w:i/>
          <w:iCs/>
          <w:sz w:val="24"/>
          <w:szCs w:val="24"/>
        </w:rPr>
        <w:t>De waarde van zelfrespect</w:t>
      </w:r>
      <w:r w:rsidRPr="005A58B8">
        <w:rPr>
          <w:rFonts w:ascii="Verdana" w:hAnsi="Verdana" w:cs="Times New Roman"/>
          <w:sz w:val="24"/>
          <w:szCs w:val="24"/>
        </w:rPr>
        <w:t>, Utrecht 1984</w:t>
      </w:r>
    </w:p>
    <w:p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W.G. Rietkerk, </w:t>
      </w:r>
      <w:r w:rsidRPr="005A58B8">
        <w:rPr>
          <w:rFonts w:ascii="Verdana" w:hAnsi="Verdana" w:cs="Times New Roman"/>
          <w:i/>
          <w:iCs/>
          <w:sz w:val="24"/>
          <w:szCs w:val="24"/>
        </w:rPr>
        <w:t>Ik wou dat ik kon geloven</w:t>
      </w:r>
      <w:r w:rsidRPr="005A58B8">
        <w:rPr>
          <w:rFonts w:ascii="Verdana" w:hAnsi="Verdana" w:cs="Times New Roman"/>
          <w:sz w:val="24"/>
          <w:szCs w:val="24"/>
        </w:rPr>
        <w:t>, Kampen 1993</w:t>
      </w:r>
    </w:p>
    <w:p w:rsidR="006E6FE7" w:rsidRPr="005A58B8" w:rsidRDefault="006E6FE7">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Ruard Ganzevoort, </w:t>
      </w:r>
      <w:r w:rsidRPr="005A58B8">
        <w:rPr>
          <w:rFonts w:ascii="Verdana" w:hAnsi="Verdana" w:cs="Times New Roman"/>
          <w:i/>
          <w:sz w:val="24"/>
          <w:szCs w:val="24"/>
        </w:rPr>
        <w:t>Mag ik er zijn?,</w:t>
      </w:r>
      <w:r w:rsidRPr="005A58B8">
        <w:rPr>
          <w:rFonts w:ascii="Verdana" w:hAnsi="Verdana" w:cs="Times New Roman"/>
          <w:sz w:val="24"/>
          <w:szCs w:val="24"/>
        </w:rPr>
        <w:t xml:space="preserve"> Kampen 1990</w:t>
      </w:r>
    </w:p>
    <w:p w:rsidR="006E6FE7" w:rsidRDefault="006E6FE7">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Janet Vugts, </w:t>
      </w:r>
      <w:r w:rsidRPr="005A58B8">
        <w:rPr>
          <w:rFonts w:ascii="Verdana" w:hAnsi="Verdana" w:cs="Times New Roman"/>
          <w:i/>
          <w:sz w:val="24"/>
          <w:szCs w:val="24"/>
        </w:rPr>
        <w:t>Durf jezelf te zijn</w:t>
      </w:r>
      <w:r w:rsidRPr="005A58B8">
        <w:rPr>
          <w:rFonts w:ascii="Verdana" w:hAnsi="Verdana" w:cs="Times New Roman"/>
          <w:sz w:val="24"/>
          <w:szCs w:val="24"/>
        </w:rPr>
        <w:t>, Kampen 2004,</w:t>
      </w:r>
    </w:p>
    <w:p w:rsidR="00E55320" w:rsidRPr="005A58B8" w:rsidRDefault="00E55320">
      <w:pPr>
        <w:suppressAutoHyphens/>
        <w:spacing w:line="240" w:lineRule="atLeast"/>
        <w:rPr>
          <w:rFonts w:ascii="Verdana" w:hAnsi="Verdana" w:cs="Times New Roman"/>
          <w:sz w:val="24"/>
          <w:szCs w:val="24"/>
        </w:rPr>
      </w:pPr>
      <w:r>
        <w:rPr>
          <w:rFonts w:ascii="Verdana" w:hAnsi="Verdana" w:cs="Times New Roman"/>
          <w:sz w:val="24"/>
          <w:szCs w:val="24"/>
        </w:rPr>
        <w:t xml:space="preserve">Nico van der Voet, </w:t>
      </w:r>
      <w:r w:rsidRPr="00E55320">
        <w:rPr>
          <w:rFonts w:ascii="Verdana" w:hAnsi="Verdana" w:cs="Times New Roman"/>
          <w:i/>
          <w:sz w:val="24"/>
          <w:szCs w:val="24"/>
        </w:rPr>
        <w:t>Waarom moet ik altijd helpen?,</w:t>
      </w:r>
      <w:r>
        <w:rPr>
          <w:rFonts w:ascii="Verdana" w:hAnsi="Verdana" w:cs="Times New Roman"/>
          <w:sz w:val="24"/>
          <w:szCs w:val="24"/>
        </w:rPr>
        <w:t xml:space="preserve"> Zoetermeer 2005</w:t>
      </w:r>
    </w:p>
    <w:p w:rsidR="006E6FE7" w:rsidRPr="005A58B8" w:rsidRDefault="006E6FE7">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Gerrie Willemsen, </w:t>
      </w:r>
      <w:r w:rsidRPr="005A58B8">
        <w:rPr>
          <w:rFonts w:ascii="Verdana" w:hAnsi="Verdana" w:cs="Times New Roman"/>
          <w:i/>
          <w:sz w:val="24"/>
          <w:szCs w:val="24"/>
        </w:rPr>
        <w:t>Zelfbeeld, accepteren of veranderen</w:t>
      </w:r>
      <w:r w:rsidRPr="005A58B8">
        <w:rPr>
          <w:rFonts w:ascii="Verdana" w:hAnsi="Verdana" w:cs="Times New Roman"/>
          <w:sz w:val="24"/>
          <w:szCs w:val="24"/>
        </w:rPr>
        <w:t>?, Houten 2005</w:t>
      </w:r>
    </w:p>
    <w:p w:rsidR="006E6FE7" w:rsidRPr="005A58B8" w:rsidRDefault="006E6FE7">
      <w:pPr>
        <w:suppressAutoHyphens/>
        <w:spacing w:line="240" w:lineRule="atLeast"/>
        <w:rPr>
          <w:rFonts w:ascii="Verdana" w:hAnsi="Verdana" w:cs="Times New Roman"/>
          <w:sz w:val="24"/>
          <w:szCs w:val="24"/>
        </w:rPr>
      </w:pPr>
    </w:p>
    <w:sectPr w:rsidR="006E6FE7" w:rsidRPr="005A58B8">
      <w:footerReference w:type="default" r:id="rId8"/>
      <w:endnotePr>
        <w:numFmt w:val="decimal"/>
      </w:endnotePr>
      <w:type w:val="continuous"/>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7B5" w:rsidRDefault="003E67B5">
      <w:pPr>
        <w:spacing w:line="20" w:lineRule="exact"/>
        <w:rPr>
          <w:rFonts w:cs="Times New Roman"/>
          <w:szCs w:val="24"/>
        </w:rPr>
      </w:pPr>
    </w:p>
  </w:endnote>
  <w:endnote w:type="continuationSeparator" w:id="0">
    <w:p w:rsidR="003E67B5" w:rsidRDefault="003E67B5">
      <w:r>
        <w:rPr>
          <w:rFonts w:cs="Times New Roman"/>
          <w:szCs w:val="24"/>
        </w:rPr>
        <w:t xml:space="preserve"> </w:t>
      </w:r>
    </w:p>
  </w:endnote>
  <w:endnote w:type="continuationNotice" w:id="1">
    <w:p w:rsidR="003E67B5" w:rsidRDefault="003E67B5">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8B8" w:rsidRDefault="00285737">
    <w:pPr>
      <w:pStyle w:val="Voettekst"/>
    </w:pPr>
    <w:r>
      <w:rPr>
        <w:noProof/>
      </w:rPr>
      <mc:AlternateContent>
        <mc:Choice Requires="wps">
          <w:drawing>
            <wp:anchor distT="0" distB="0" distL="114300" distR="114300" simplePos="0" relativeHeight="251657728" behindDoc="0" locked="0" layoutInCell="1" allowOverlap="1">
              <wp:simplePos x="0" y="0"/>
              <wp:positionH relativeFrom="page">
                <wp:posOffset>171450</wp:posOffset>
              </wp:positionH>
              <wp:positionV relativeFrom="page">
                <wp:posOffset>10058400</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A58B8" w:rsidRPr="005A58B8" w:rsidRDefault="005A58B8" w:rsidP="005A58B8">
                          <w:pPr>
                            <w:pBdr>
                              <w:top w:val="single" w:sz="4" w:space="1" w:color="7F7F7F"/>
                            </w:pBdr>
                            <w:jc w:val="center"/>
                            <w:rPr>
                              <w:color w:val="C0504D"/>
                            </w:rPr>
                          </w:pPr>
                          <w:r>
                            <w:fldChar w:fldCharType="begin"/>
                          </w:r>
                          <w:r>
                            <w:instrText>PAGE   \* MERGEFORMAT</w:instrText>
                          </w:r>
                          <w:r>
                            <w:fldChar w:fldCharType="separate"/>
                          </w:r>
                          <w:r w:rsidR="00285737" w:rsidRPr="00285737">
                            <w:rPr>
                              <w:noProof/>
                              <w:color w:val="C0504D"/>
                            </w:rPr>
                            <w:t>6</w:t>
                          </w:r>
                          <w:r w:rsidRPr="005A58B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5pt;margin-top:11in;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" filled="f" fillcolor="#c0504d" stroked="f" strokecolor="#5c83b4" strokeweight="2.25pt">
              <v:textbox inset=",0,,0">
                <w:txbxContent>
                  <w:p w:rsidR="005A58B8" w:rsidRPr="005A58B8" w:rsidRDefault="005A58B8" w:rsidP="005A58B8">
                    <w:pPr>
                      <w:pBdr>
                        <w:top w:val="single" w:sz="4" w:space="1" w:color="7F7F7F"/>
                      </w:pBdr>
                      <w:jc w:val="center"/>
                      <w:rPr>
                        <w:color w:val="C0504D"/>
                      </w:rPr>
                    </w:pPr>
                    <w:r>
                      <w:fldChar w:fldCharType="begin"/>
                    </w:r>
                    <w:r>
                      <w:instrText>PAGE   \* MERGEFORMAT</w:instrText>
                    </w:r>
                    <w:r>
                      <w:fldChar w:fldCharType="separate"/>
                    </w:r>
                    <w:r w:rsidR="00285737" w:rsidRPr="00285737">
                      <w:rPr>
                        <w:noProof/>
                        <w:color w:val="C0504D"/>
                      </w:rPr>
                      <w:t>6</w:t>
                    </w:r>
                    <w:r w:rsidRPr="005A58B8">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7B5" w:rsidRDefault="003E67B5">
      <w:r>
        <w:rPr>
          <w:rFonts w:cs="Times New Roman"/>
          <w:szCs w:val="24"/>
        </w:rPr>
        <w:separator/>
      </w:r>
    </w:p>
  </w:footnote>
  <w:footnote w:type="continuationSeparator" w:id="0">
    <w:p w:rsidR="003E67B5" w:rsidRDefault="003E67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455F5"/>
    <w:multiLevelType w:val="hybridMultilevel"/>
    <w:tmpl w:val="A91AEEC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59403C2"/>
    <w:multiLevelType w:val="hybridMultilevel"/>
    <w:tmpl w:val="8DD485B0"/>
    <w:lvl w:ilvl="0" w:tplc="0413000F">
      <w:start w:val="9"/>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26635A23"/>
    <w:multiLevelType w:val="hybridMultilevel"/>
    <w:tmpl w:val="66462620"/>
    <w:lvl w:ilvl="0" w:tplc="0413000F">
      <w:start w:val="2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368D0A76"/>
    <w:multiLevelType w:val="hybridMultilevel"/>
    <w:tmpl w:val="21A405E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37BD14D0"/>
    <w:multiLevelType w:val="hybridMultilevel"/>
    <w:tmpl w:val="33384DA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3C820A3C"/>
    <w:multiLevelType w:val="hybridMultilevel"/>
    <w:tmpl w:val="970E5C8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4FB17EFD"/>
    <w:multiLevelType w:val="hybridMultilevel"/>
    <w:tmpl w:val="F57660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572B4650"/>
    <w:multiLevelType w:val="hybridMultilevel"/>
    <w:tmpl w:val="AD3C6F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68E86BD7"/>
    <w:multiLevelType w:val="hybridMultilevel"/>
    <w:tmpl w:val="09B25762"/>
    <w:lvl w:ilvl="0" w:tplc="04301F2C">
      <w:start w:val="19"/>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6EE50948"/>
    <w:multiLevelType w:val="hybridMultilevel"/>
    <w:tmpl w:val="6AF266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797664B8"/>
    <w:multiLevelType w:val="hybridMultilevel"/>
    <w:tmpl w:val="0FF0C02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2"/>
  </w:num>
  <w:num w:numId="4">
    <w:abstractNumId w:val="8"/>
  </w:num>
  <w:num w:numId="5">
    <w:abstractNumId w:val="7"/>
  </w:num>
  <w:num w:numId="6">
    <w:abstractNumId w:val="9"/>
  </w:num>
  <w:num w:numId="7">
    <w:abstractNumId w:val="3"/>
  </w:num>
  <w:num w:numId="8">
    <w:abstractNumId w:val="4"/>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79D"/>
    <w:rsid w:val="00195DC4"/>
    <w:rsid w:val="00285737"/>
    <w:rsid w:val="003E67B5"/>
    <w:rsid w:val="00402906"/>
    <w:rsid w:val="005A58B8"/>
    <w:rsid w:val="00671A3D"/>
    <w:rsid w:val="0069079D"/>
    <w:rsid w:val="006E6FE7"/>
    <w:rsid w:val="008E7C15"/>
    <w:rsid w:val="00943615"/>
    <w:rsid w:val="00944AB9"/>
    <w:rsid w:val="00955F3A"/>
    <w:rsid w:val="00B71876"/>
    <w:rsid w:val="00C375F8"/>
    <w:rsid w:val="00CA2FD0"/>
    <w:rsid w:val="00D346B3"/>
    <w:rsid w:val="00E55320"/>
    <w:rsid w:val="00F05D2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Arial" w:hAnsi="Arial" w:cs="Arial"/>
    </w:rPr>
  </w:style>
  <w:style w:type="paragraph" w:styleId="Kop1">
    <w:name w:val="heading 1"/>
    <w:basedOn w:val="Standaard"/>
    <w:next w:val="Standaard"/>
    <w:qFormat/>
    <w:pPr>
      <w:keepNext/>
      <w:suppressAutoHyphens/>
      <w:spacing w:line="240" w:lineRule="atLeast"/>
      <w:outlineLvl w:val="0"/>
    </w:pPr>
    <w:rPr>
      <w:i/>
      <w:iCs/>
      <w:szCs w:val="22"/>
    </w:rPr>
  </w:style>
  <w:style w:type="paragraph" w:styleId="Kop2">
    <w:name w:val="heading 2"/>
    <w:basedOn w:val="Standaard"/>
    <w:next w:val="Standaard"/>
    <w:qFormat/>
    <w:pPr>
      <w:keepNext/>
      <w:suppressAutoHyphens/>
      <w:spacing w:line="240" w:lineRule="atLeast"/>
      <w:outlineLvl w:val="1"/>
    </w:pPr>
    <w:rPr>
      <w:rFonts w:ascii="Times New Roman" w:hAnsi="Times New Roman" w:cs="Times New Roman"/>
      <w:i/>
      <w:iCs/>
      <w:sz w:val="22"/>
      <w:szCs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rFonts w:cs="Times New Roman"/>
      <w:szCs w:val="24"/>
    </w:rPr>
  </w:style>
  <w:style w:type="character" w:styleId="Eindnootmarkering">
    <w:name w:val="endnote reference"/>
    <w:semiHidden/>
    <w:rPr>
      <w:vertAlign w:val="superscript"/>
    </w:rPr>
  </w:style>
  <w:style w:type="paragraph" w:styleId="Voetnoottekst">
    <w:name w:val="footnote text"/>
    <w:basedOn w:val="Standaard"/>
    <w:semiHidden/>
    <w:rPr>
      <w:rFonts w:cs="Times New Roman"/>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rFonts w:cs="Times New Roman"/>
      <w:szCs w:val="24"/>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pPr>
      <w:suppressAutoHyphens/>
      <w:spacing w:line="240" w:lineRule="atLeast"/>
    </w:pPr>
    <w:rPr>
      <w:i/>
      <w:iCs/>
      <w:szCs w:val="22"/>
    </w:rPr>
  </w:style>
  <w:style w:type="paragraph" w:styleId="Plattetekst2">
    <w:name w:val="Body Text 2"/>
    <w:basedOn w:val="Standaard"/>
    <w:pPr>
      <w:suppressAutoHyphens/>
      <w:spacing w:line="240" w:lineRule="atLeast"/>
    </w:pPr>
    <w:rPr>
      <w:rFonts w:ascii="Times New Roman" w:hAnsi="Times New Roman" w:cs="Times New Roman"/>
      <w:sz w:val="22"/>
      <w:szCs w:val="22"/>
    </w:rPr>
  </w:style>
  <w:style w:type="paragraph" w:styleId="Plattetekst3">
    <w:name w:val="Body Text 3"/>
    <w:basedOn w:val="Standaard"/>
    <w:pPr>
      <w:suppressAutoHyphens/>
      <w:spacing w:line="240" w:lineRule="atLeast"/>
    </w:pPr>
    <w:rPr>
      <w:rFonts w:ascii="Times New Roman" w:hAnsi="Times New Roman" w:cs="Times New Roman"/>
      <w:i/>
      <w:iCs/>
      <w:sz w:val="18"/>
      <w:szCs w:val="22"/>
    </w:rPr>
  </w:style>
  <w:style w:type="paragraph" w:styleId="Koptekst">
    <w:name w:val="header"/>
    <w:basedOn w:val="Standaard"/>
    <w:link w:val="KoptekstChar"/>
    <w:uiPriority w:val="99"/>
    <w:unhideWhenUsed/>
    <w:rsid w:val="005A58B8"/>
    <w:pPr>
      <w:tabs>
        <w:tab w:val="center" w:pos="4536"/>
        <w:tab w:val="right" w:pos="9072"/>
      </w:tabs>
    </w:pPr>
  </w:style>
  <w:style w:type="character" w:customStyle="1" w:styleId="KoptekstChar">
    <w:name w:val="Koptekst Char"/>
    <w:link w:val="Koptekst"/>
    <w:uiPriority w:val="99"/>
    <w:rsid w:val="005A58B8"/>
    <w:rPr>
      <w:rFonts w:ascii="Arial" w:hAnsi="Arial" w:cs="Arial"/>
    </w:rPr>
  </w:style>
  <w:style w:type="paragraph" w:styleId="Voettekst">
    <w:name w:val="footer"/>
    <w:basedOn w:val="Standaard"/>
    <w:link w:val="VoettekstChar"/>
    <w:uiPriority w:val="99"/>
    <w:unhideWhenUsed/>
    <w:rsid w:val="005A58B8"/>
    <w:pPr>
      <w:tabs>
        <w:tab w:val="center" w:pos="4536"/>
        <w:tab w:val="right" w:pos="9072"/>
      </w:tabs>
    </w:pPr>
  </w:style>
  <w:style w:type="character" w:customStyle="1" w:styleId="VoettekstChar">
    <w:name w:val="Voettekst Char"/>
    <w:link w:val="Voettekst"/>
    <w:uiPriority w:val="99"/>
    <w:rsid w:val="005A58B8"/>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Arial" w:hAnsi="Arial" w:cs="Arial"/>
    </w:rPr>
  </w:style>
  <w:style w:type="paragraph" w:styleId="Kop1">
    <w:name w:val="heading 1"/>
    <w:basedOn w:val="Standaard"/>
    <w:next w:val="Standaard"/>
    <w:qFormat/>
    <w:pPr>
      <w:keepNext/>
      <w:suppressAutoHyphens/>
      <w:spacing w:line="240" w:lineRule="atLeast"/>
      <w:outlineLvl w:val="0"/>
    </w:pPr>
    <w:rPr>
      <w:i/>
      <w:iCs/>
      <w:szCs w:val="22"/>
    </w:rPr>
  </w:style>
  <w:style w:type="paragraph" w:styleId="Kop2">
    <w:name w:val="heading 2"/>
    <w:basedOn w:val="Standaard"/>
    <w:next w:val="Standaard"/>
    <w:qFormat/>
    <w:pPr>
      <w:keepNext/>
      <w:suppressAutoHyphens/>
      <w:spacing w:line="240" w:lineRule="atLeast"/>
      <w:outlineLvl w:val="1"/>
    </w:pPr>
    <w:rPr>
      <w:rFonts w:ascii="Times New Roman" w:hAnsi="Times New Roman" w:cs="Times New Roman"/>
      <w:i/>
      <w:iCs/>
      <w:sz w:val="22"/>
      <w:szCs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rFonts w:cs="Times New Roman"/>
      <w:szCs w:val="24"/>
    </w:rPr>
  </w:style>
  <w:style w:type="character" w:styleId="Eindnootmarkering">
    <w:name w:val="endnote reference"/>
    <w:semiHidden/>
    <w:rPr>
      <w:vertAlign w:val="superscript"/>
    </w:rPr>
  </w:style>
  <w:style w:type="paragraph" w:styleId="Voetnoottekst">
    <w:name w:val="footnote text"/>
    <w:basedOn w:val="Standaard"/>
    <w:semiHidden/>
    <w:rPr>
      <w:rFonts w:cs="Times New Roman"/>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rFonts w:cs="Times New Roman"/>
      <w:szCs w:val="24"/>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pPr>
      <w:suppressAutoHyphens/>
      <w:spacing w:line="240" w:lineRule="atLeast"/>
    </w:pPr>
    <w:rPr>
      <w:i/>
      <w:iCs/>
      <w:szCs w:val="22"/>
    </w:rPr>
  </w:style>
  <w:style w:type="paragraph" w:styleId="Plattetekst2">
    <w:name w:val="Body Text 2"/>
    <w:basedOn w:val="Standaard"/>
    <w:pPr>
      <w:suppressAutoHyphens/>
      <w:spacing w:line="240" w:lineRule="atLeast"/>
    </w:pPr>
    <w:rPr>
      <w:rFonts w:ascii="Times New Roman" w:hAnsi="Times New Roman" w:cs="Times New Roman"/>
      <w:sz w:val="22"/>
      <w:szCs w:val="22"/>
    </w:rPr>
  </w:style>
  <w:style w:type="paragraph" w:styleId="Plattetekst3">
    <w:name w:val="Body Text 3"/>
    <w:basedOn w:val="Standaard"/>
    <w:pPr>
      <w:suppressAutoHyphens/>
      <w:spacing w:line="240" w:lineRule="atLeast"/>
    </w:pPr>
    <w:rPr>
      <w:rFonts w:ascii="Times New Roman" w:hAnsi="Times New Roman" w:cs="Times New Roman"/>
      <w:i/>
      <w:iCs/>
      <w:sz w:val="18"/>
      <w:szCs w:val="22"/>
    </w:rPr>
  </w:style>
  <w:style w:type="paragraph" w:styleId="Koptekst">
    <w:name w:val="header"/>
    <w:basedOn w:val="Standaard"/>
    <w:link w:val="KoptekstChar"/>
    <w:uiPriority w:val="99"/>
    <w:unhideWhenUsed/>
    <w:rsid w:val="005A58B8"/>
    <w:pPr>
      <w:tabs>
        <w:tab w:val="center" w:pos="4536"/>
        <w:tab w:val="right" w:pos="9072"/>
      </w:tabs>
    </w:pPr>
  </w:style>
  <w:style w:type="character" w:customStyle="1" w:styleId="KoptekstChar">
    <w:name w:val="Koptekst Char"/>
    <w:link w:val="Koptekst"/>
    <w:uiPriority w:val="99"/>
    <w:rsid w:val="005A58B8"/>
    <w:rPr>
      <w:rFonts w:ascii="Arial" w:hAnsi="Arial" w:cs="Arial"/>
    </w:rPr>
  </w:style>
  <w:style w:type="paragraph" w:styleId="Voettekst">
    <w:name w:val="footer"/>
    <w:basedOn w:val="Standaard"/>
    <w:link w:val="VoettekstChar"/>
    <w:uiPriority w:val="99"/>
    <w:unhideWhenUsed/>
    <w:rsid w:val="005A58B8"/>
    <w:pPr>
      <w:tabs>
        <w:tab w:val="center" w:pos="4536"/>
        <w:tab w:val="right" w:pos="9072"/>
      </w:tabs>
    </w:pPr>
  </w:style>
  <w:style w:type="character" w:customStyle="1" w:styleId="VoettekstChar">
    <w:name w:val="Voettekst Char"/>
    <w:link w:val="Voettekst"/>
    <w:uiPriority w:val="99"/>
    <w:rsid w:val="005A58B8"/>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3FCFADB7</Template>
  <TotalTime>0</TotalTime>
  <Pages>7</Pages>
  <Words>2125</Words>
  <Characters>11692</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IDENTITEIT</vt:lpstr>
    </vt:vector>
  </TitlesOfParts>
  <Company>CHE</Company>
  <LinksUpToDate>false</LinksUpToDate>
  <CharactersWithSpaces>13790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IDENTITEIT</dc:title>
  <dc:creator>NC vd Voet</dc:creator>
  <cp:lastModifiedBy>VOT</cp:lastModifiedBy>
  <cp:revision>2</cp:revision>
  <dcterms:created xsi:type="dcterms:W3CDTF">2014-12-16T18:47:00Z</dcterms:created>
  <dcterms:modified xsi:type="dcterms:W3CDTF">2014-12-16T18:47:00Z</dcterms:modified>
</cp:coreProperties>
</file>