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4C5" w:rsidRPr="008F0597" w:rsidRDefault="008F0597">
      <w:pPr>
        <w:rPr>
          <w:rFonts w:ascii="Verdana" w:hAnsi="Verdana"/>
          <w:b/>
          <w:sz w:val="32"/>
          <w:szCs w:val="32"/>
        </w:rPr>
      </w:pPr>
      <w:r w:rsidRPr="008F0597">
        <w:rPr>
          <w:rFonts w:ascii="Verdana" w:hAnsi="Verdana"/>
          <w:b/>
          <w:sz w:val="32"/>
          <w:szCs w:val="32"/>
        </w:rPr>
        <w:t>HBO-theologie</w:t>
      </w:r>
      <w:r w:rsidR="0019046A" w:rsidRPr="008F0597">
        <w:rPr>
          <w:rFonts w:ascii="Verdana" w:hAnsi="Verdana"/>
          <w:b/>
          <w:sz w:val="32"/>
          <w:szCs w:val="32"/>
        </w:rPr>
        <w:t xml:space="preserve"> </w:t>
      </w:r>
      <w:bookmarkStart w:id="0" w:name="_GoBack"/>
      <w:bookmarkEnd w:id="0"/>
      <w:r w:rsidR="000A77D0" w:rsidRPr="008F0597">
        <w:rPr>
          <w:rFonts w:ascii="Verdana" w:hAnsi="Verdana"/>
          <w:b/>
          <w:sz w:val="32"/>
          <w:szCs w:val="32"/>
        </w:rPr>
        <w:t>en sport</w:t>
      </w:r>
    </w:p>
    <w:p w:rsidR="000A77D0" w:rsidRPr="008F0597" w:rsidRDefault="000A77D0">
      <w:pPr>
        <w:rPr>
          <w:rFonts w:ascii="Verdana" w:hAnsi="Verdana"/>
          <w:sz w:val="24"/>
        </w:rPr>
      </w:pPr>
    </w:p>
    <w:p w:rsidR="000A77D0" w:rsidRPr="008F0597" w:rsidRDefault="000A77D0">
      <w:pPr>
        <w:rPr>
          <w:rFonts w:ascii="Verdana" w:hAnsi="Verdana"/>
          <w:sz w:val="24"/>
        </w:rPr>
      </w:pPr>
      <w:r w:rsidRPr="008F0597">
        <w:rPr>
          <w:rFonts w:ascii="Verdana" w:hAnsi="Verdana"/>
          <w:sz w:val="24"/>
        </w:rPr>
        <w:t>Ik ben geen sportman, eerder een stijve hark. Met vreugde overigens! Ik heb</w:t>
      </w:r>
      <w:r w:rsidR="00024085" w:rsidRPr="008F0597">
        <w:rPr>
          <w:rFonts w:ascii="Verdana" w:hAnsi="Verdana"/>
          <w:sz w:val="24"/>
        </w:rPr>
        <w:t xml:space="preserve"> ook</w:t>
      </w:r>
      <w:r w:rsidRPr="008F0597">
        <w:rPr>
          <w:rFonts w:ascii="Verdana" w:hAnsi="Verdana"/>
          <w:sz w:val="24"/>
        </w:rPr>
        <w:t xml:space="preserve"> een hekel aan sportmanifestaties in de samenleving. </w:t>
      </w:r>
      <w:r w:rsidR="00024085" w:rsidRPr="008F0597">
        <w:rPr>
          <w:rFonts w:ascii="Verdana" w:hAnsi="Verdana"/>
          <w:sz w:val="24"/>
        </w:rPr>
        <w:t xml:space="preserve">Met weerzin heb ik op het seminarie van de Hervormde Kerk meegemaakt dat theologen naar een voetbalwedstrijd keken en helemaal uit hun dak gingen. Ik heb wel iets wereldvreemds, ja. </w:t>
      </w:r>
      <w:r w:rsidRPr="008F0597">
        <w:rPr>
          <w:rFonts w:ascii="Verdana" w:hAnsi="Verdana"/>
          <w:sz w:val="24"/>
        </w:rPr>
        <w:t xml:space="preserve">Mijn afgang bij de kinderen was compleet toen ik bij de laatste grote voetbalwedstrijden een keer een blik op het scherm wierp en vroeg: ‘wie zijn die lui die helemaal in het oranje spelen?’ Ik geef toe: dat was ook dom, maar ik dacht dat de Nederlanders </w:t>
      </w:r>
      <w:r w:rsidR="00024085" w:rsidRPr="008F0597">
        <w:rPr>
          <w:rFonts w:ascii="Verdana" w:hAnsi="Verdana"/>
          <w:sz w:val="24"/>
        </w:rPr>
        <w:t>altijd</w:t>
      </w:r>
      <w:r w:rsidRPr="008F0597">
        <w:rPr>
          <w:rFonts w:ascii="Verdana" w:hAnsi="Verdana"/>
          <w:sz w:val="24"/>
        </w:rPr>
        <w:t xml:space="preserve"> witte broeken droegen. Ik vind het twijfelachtig dat ons zoontje van vijf  al vanaf zijn geboorte (waarbij hij al drie ballen kreeg) alleen maar voetballer wil worden. Zijn laatst toegevoegde argument is: ‘dan hoef ik ook niet meer naar de kerk’. Hoe krijgt hij het bedacht.</w:t>
      </w:r>
    </w:p>
    <w:p w:rsidR="000A77D0" w:rsidRPr="008F0597" w:rsidRDefault="000A77D0" w:rsidP="000A77D0">
      <w:pPr>
        <w:ind w:firstLine="708"/>
        <w:rPr>
          <w:rFonts w:ascii="Verdana" w:hAnsi="Verdana"/>
          <w:sz w:val="24"/>
        </w:rPr>
      </w:pPr>
      <w:r w:rsidRPr="008F0597">
        <w:rPr>
          <w:rFonts w:ascii="Verdana" w:hAnsi="Verdana"/>
          <w:sz w:val="24"/>
        </w:rPr>
        <w:t>Je kent nu mijn persoonlijke verhouding met sport.</w:t>
      </w:r>
      <w:r w:rsidR="0019046A" w:rsidRPr="008F0597">
        <w:rPr>
          <w:rFonts w:ascii="Verdana" w:hAnsi="Verdana"/>
          <w:sz w:val="24"/>
        </w:rPr>
        <w:t xml:space="preserve"> Dan ga ik nu mijn visie geven op </w:t>
      </w:r>
      <w:r w:rsidR="008F0597" w:rsidRPr="008F0597">
        <w:rPr>
          <w:rFonts w:ascii="Verdana" w:hAnsi="Verdana"/>
          <w:sz w:val="24"/>
        </w:rPr>
        <w:t>HB)-theologie</w:t>
      </w:r>
      <w:r w:rsidR="0019046A" w:rsidRPr="008F0597">
        <w:rPr>
          <w:rFonts w:ascii="Verdana" w:hAnsi="Verdana"/>
          <w:sz w:val="24"/>
        </w:rPr>
        <w:t xml:space="preserve"> en sport. Die is in het kort deze: het wordt tijd dat er binnen</w:t>
      </w:r>
      <w:r w:rsidR="008F0597" w:rsidRPr="008F0597">
        <w:rPr>
          <w:rFonts w:ascii="Verdana" w:hAnsi="Verdana"/>
          <w:sz w:val="24"/>
        </w:rPr>
        <w:t xml:space="preserve"> de opleiding theologie</w:t>
      </w:r>
      <w:r w:rsidR="0019046A" w:rsidRPr="008F0597">
        <w:rPr>
          <w:rFonts w:ascii="Verdana" w:hAnsi="Verdana"/>
          <w:sz w:val="24"/>
        </w:rPr>
        <w:t xml:space="preserve"> aandacht geschonken wordt aan sport. Ik heb daarvoor </w:t>
      </w:r>
      <w:r w:rsidR="00024085" w:rsidRPr="008F0597">
        <w:rPr>
          <w:rFonts w:ascii="Verdana" w:hAnsi="Verdana"/>
          <w:sz w:val="24"/>
        </w:rPr>
        <w:t>een paar</w:t>
      </w:r>
      <w:r w:rsidR="0019046A" w:rsidRPr="008F0597">
        <w:rPr>
          <w:rFonts w:ascii="Verdana" w:hAnsi="Verdana"/>
          <w:sz w:val="24"/>
        </w:rPr>
        <w:t xml:space="preserve"> redenen.</w:t>
      </w:r>
    </w:p>
    <w:p w:rsidR="0019046A" w:rsidRPr="008F0597" w:rsidRDefault="0019046A" w:rsidP="0019046A">
      <w:pPr>
        <w:pStyle w:val="Lijstalinea"/>
        <w:numPr>
          <w:ilvl w:val="0"/>
          <w:numId w:val="16"/>
        </w:numPr>
        <w:rPr>
          <w:rFonts w:ascii="Verdana" w:hAnsi="Verdana"/>
          <w:sz w:val="24"/>
        </w:rPr>
      </w:pPr>
      <w:r w:rsidRPr="008F0597">
        <w:rPr>
          <w:rFonts w:ascii="Verdana" w:hAnsi="Verdana"/>
          <w:sz w:val="24"/>
        </w:rPr>
        <w:t xml:space="preserve">In het lesprogramma zit zoveel denkwerk dat het goed is om het af te wisselen met af en toe lekker bewegen. Zo was het op de basisschool en de middelbare school. Waarom dan niet in het HBO? Het past in een maatschappelijke trend (méér bewegen) en het is gezellig. De CHE heeft een gymzaal en het is een kleine moeite om daarvan gebruik te maken. Zet sport </w:t>
      </w:r>
      <w:r w:rsidR="00550B1A" w:rsidRPr="008F0597">
        <w:rPr>
          <w:rFonts w:ascii="Verdana" w:hAnsi="Verdana"/>
          <w:sz w:val="24"/>
        </w:rPr>
        <w:t xml:space="preserve">gewoon </w:t>
      </w:r>
      <w:r w:rsidRPr="008F0597">
        <w:rPr>
          <w:rFonts w:ascii="Verdana" w:hAnsi="Verdana"/>
          <w:sz w:val="24"/>
        </w:rPr>
        <w:t>af en toe op het rooster!</w:t>
      </w:r>
    </w:p>
    <w:p w:rsidR="0019046A" w:rsidRPr="008F0597" w:rsidRDefault="0019046A" w:rsidP="0019046A">
      <w:pPr>
        <w:pStyle w:val="Lijstalinea"/>
        <w:numPr>
          <w:ilvl w:val="0"/>
          <w:numId w:val="16"/>
        </w:numPr>
        <w:rPr>
          <w:rFonts w:ascii="Verdana" w:hAnsi="Verdana"/>
          <w:sz w:val="24"/>
        </w:rPr>
      </w:pPr>
      <w:r w:rsidRPr="008F0597">
        <w:rPr>
          <w:rFonts w:ascii="Verdana" w:hAnsi="Verdana"/>
          <w:sz w:val="24"/>
        </w:rPr>
        <w:t>S</w:t>
      </w:r>
      <w:r w:rsidR="008F0597" w:rsidRPr="008F0597">
        <w:rPr>
          <w:rFonts w:ascii="Verdana" w:hAnsi="Verdana"/>
          <w:sz w:val="24"/>
        </w:rPr>
        <w:t>tudieloopbaanbegeleiders</w:t>
      </w:r>
      <w:r w:rsidRPr="008F0597">
        <w:rPr>
          <w:rFonts w:ascii="Verdana" w:hAnsi="Verdana"/>
          <w:sz w:val="24"/>
        </w:rPr>
        <w:t xml:space="preserve"> leren hun studenten snel en goed kennen als ze zien hoe die sporten. Vroeger ging ik met mijn mentorgroepen </w:t>
      </w:r>
      <w:r w:rsidR="00024085" w:rsidRPr="008F0597">
        <w:rPr>
          <w:rFonts w:ascii="Verdana" w:hAnsi="Verdana"/>
          <w:sz w:val="24"/>
        </w:rPr>
        <w:t>af en toe</w:t>
      </w:r>
      <w:r w:rsidRPr="008F0597">
        <w:rPr>
          <w:rFonts w:ascii="Verdana" w:hAnsi="Verdana"/>
          <w:sz w:val="24"/>
        </w:rPr>
        <w:t xml:space="preserve"> volleyballen. Met ‘een liefdevol oog en een open oor’ heb ik gezien wie alle ballen voor een ander wegkaapte of juist afwachtend alle ballen aan zich voorbij liet gaan. Ik zag en hoorde hoe studenten reageerden op de fouten van anderen en hoe ze anderen wel of niet te hulp schoten. De strebers en de </w:t>
      </w:r>
      <w:proofErr w:type="spellStart"/>
      <w:r w:rsidRPr="008F0597">
        <w:rPr>
          <w:rFonts w:ascii="Verdana" w:hAnsi="Verdana"/>
          <w:sz w:val="24"/>
        </w:rPr>
        <w:t>puntenscoorders</w:t>
      </w:r>
      <w:proofErr w:type="spellEnd"/>
      <w:r w:rsidRPr="008F0597">
        <w:rPr>
          <w:rFonts w:ascii="Verdana" w:hAnsi="Verdana"/>
          <w:sz w:val="24"/>
        </w:rPr>
        <w:t xml:space="preserve"> vielen op en de mensen die gewoon voor de gezelligheid meededen. Soms bleken mensen anders te zijn dan ik dacht</w:t>
      </w:r>
      <w:r w:rsidR="00024085" w:rsidRPr="008F0597">
        <w:rPr>
          <w:rFonts w:ascii="Verdana" w:hAnsi="Verdana"/>
          <w:sz w:val="24"/>
        </w:rPr>
        <w:t xml:space="preserve">, </w:t>
      </w:r>
      <w:r w:rsidR="00550B1A" w:rsidRPr="008F0597">
        <w:rPr>
          <w:rFonts w:ascii="Verdana" w:hAnsi="Verdana"/>
          <w:sz w:val="24"/>
        </w:rPr>
        <w:t>bijvoorbeeld dapperder of angstiger</w:t>
      </w:r>
      <w:r w:rsidRPr="008F0597">
        <w:rPr>
          <w:rFonts w:ascii="Verdana" w:hAnsi="Verdana"/>
          <w:sz w:val="24"/>
        </w:rPr>
        <w:t xml:space="preserve">. Een deel van </w:t>
      </w:r>
      <w:r w:rsidR="008F0597" w:rsidRPr="008F0597">
        <w:rPr>
          <w:rFonts w:ascii="Verdana" w:hAnsi="Verdana"/>
          <w:sz w:val="24"/>
        </w:rPr>
        <w:t xml:space="preserve">bestaande </w:t>
      </w:r>
      <w:r w:rsidRPr="008F0597">
        <w:rPr>
          <w:rFonts w:ascii="Verdana" w:hAnsi="Verdana"/>
          <w:sz w:val="24"/>
        </w:rPr>
        <w:t>reflectie-opdrachten kan vervangen worden door of juist ingevuld worden met sportopdrachten.</w:t>
      </w:r>
    </w:p>
    <w:p w:rsidR="006A0085" w:rsidRPr="008F0597" w:rsidRDefault="0019046A" w:rsidP="0019046A">
      <w:pPr>
        <w:pStyle w:val="Lijstalinea"/>
        <w:numPr>
          <w:ilvl w:val="0"/>
          <w:numId w:val="16"/>
        </w:numPr>
        <w:rPr>
          <w:rFonts w:ascii="Verdana" w:hAnsi="Verdana"/>
          <w:sz w:val="24"/>
        </w:rPr>
      </w:pPr>
      <w:r w:rsidRPr="008F0597">
        <w:rPr>
          <w:rFonts w:ascii="Verdana" w:hAnsi="Verdana"/>
          <w:sz w:val="24"/>
        </w:rPr>
        <w:t xml:space="preserve">In de voorbereiding op het jeugdwerk / werken met jongeren buiten de kerk, is het belangrijk om sport te leren benutten als contactmogelijkheid met toekomstig publiek. We moeten af van de gesloten clubjes mensen uit de kerk die samen gaan badmintonnen of volleyballen. Ze ergeren zich aan de hangjongeren die bij de ingang van de sporthal staan te kijken. Leer juist christen te zijn door die hangjongeren mee naar binnen te nemen en samen met hen te sporten. Hoe bereiken we moderne jongeren? Soms met sport, soms rond het sportveld. </w:t>
      </w:r>
      <w:r w:rsidRPr="008F0597">
        <w:rPr>
          <w:rFonts w:ascii="Verdana" w:hAnsi="Verdana"/>
          <w:sz w:val="24"/>
        </w:rPr>
        <w:lastRenderedPageBreak/>
        <w:t xml:space="preserve">Het zou prachtig zijn als werken met sport een onderdeel wordt van de </w:t>
      </w:r>
      <w:r w:rsidR="008F0597" w:rsidRPr="008F0597">
        <w:rPr>
          <w:rFonts w:ascii="Verdana" w:hAnsi="Verdana"/>
          <w:sz w:val="24"/>
        </w:rPr>
        <w:t>specialisatie</w:t>
      </w:r>
      <w:r w:rsidRPr="008F0597">
        <w:rPr>
          <w:rFonts w:ascii="Verdana" w:hAnsi="Verdana"/>
          <w:sz w:val="24"/>
        </w:rPr>
        <w:t xml:space="preserve"> diaconaal-missionair werk. </w:t>
      </w:r>
      <w:r w:rsidR="00024085" w:rsidRPr="008F0597">
        <w:rPr>
          <w:rFonts w:ascii="Verdana" w:hAnsi="Verdana"/>
          <w:sz w:val="24"/>
        </w:rPr>
        <w:t xml:space="preserve">Zelfs het vak gemeente-opbouw heeft ermee te maken (letterlijk): bouw gemeentezalen die ook gebruikt kunnen worden als sportzalen. Houd </w:t>
      </w:r>
      <w:proofErr w:type="spellStart"/>
      <w:r w:rsidR="00024085" w:rsidRPr="008F0597">
        <w:rPr>
          <w:rFonts w:ascii="Verdana" w:hAnsi="Verdana"/>
          <w:sz w:val="24"/>
        </w:rPr>
        <w:t>bijbelstudie</w:t>
      </w:r>
      <w:proofErr w:type="spellEnd"/>
      <w:r w:rsidR="00024085" w:rsidRPr="008F0597">
        <w:rPr>
          <w:rFonts w:ascii="Verdana" w:hAnsi="Verdana"/>
          <w:sz w:val="24"/>
        </w:rPr>
        <w:t xml:space="preserve"> of catechisatie met jongelui met wie je daarvoor of daarna nog even gaat sporten. Nog een idee:</w:t>
      </w:r>
      <w:r w:rsidRPr="008F0597">
        <w:rPr>
          <w:rFonts w:ascii="Verdana" w:hAnsi="Verdana"/>
          <w:sz w:val="24"/>
        </w:rPr>
        <w:t xml:space="preserve"> zou er soms een </w:t>
      </w:r>
      <w:proofErr w:type="spellStart"/>
      <w:r w:rsidR="008F0597" w:rsidRPr="008F0597">
        <w:rPr>
          <w:rFonts w:ascii="Verdana" w:hAnsi="Verdana"/>
          <w:sz w:val="24"/>
        </w:rPr>
        <w:t>hogeschoolbrede</w:t>
      </w:r>
      <w:proofErr w:type="spellEnd"/>
      <w:r w:rsidR="008F0597" w:rsidRPr="008F0597">
        <w:rPr>
          <w:rFonts w:ascii="Verdana" w:hAnsi="Verdana"/>
          <w:sz w:val="24"/>
        </w:rPr>
        <w:t xml:space="preserve"> </w:t>
      </w:r>
      <w:r w:rsidRPr="008F0597">
        <w:rPr>
          <w:rFonts w:ascii="Verdana" w:hAnsi="Verdana"/>
          <w:sz w:val="24"/>
        </w:rPr>
        <w:t xml:space="preserve">minor ‘sport en spel’ opgezet kunnen worden </w:t>
      </w:r>
      <w:r w:rsidR="008F0597" w:rsidRPr="008F0597">
        <w:rPr>
          <w:rFonts w:ascii="Verdana" w:hAnsi="Verdana"/>
          <w:sz w:val="24"/>
        </w:rPr>
        <w:t xml:space="preserve">van HBO-theologie in samenwerking met de academie Sociale Studies (met </w:t>
      </w:r>
      <w:r w:rsidRPr="008F0597">
        <w:rPr>
          <w:rFonts w:ascii="Verdana" w:hAnsi="Verdana"/>
          <w:sz w:val="24"/>
        </w:rPr>
        <w:t>SPH</w:t>
      </w:r>
      <w:r w:rsidR="008F0597" w:rsidRPr="008F0597">
        <w:rPr>
          <w:rFonts w:ascii="Verdana" w:hAnsi="Verdana"/>
          <w:sz w:val="24"/>
        </w:rPr>
        <w:t>)</w:t>
      </w:r>
      <w:r w:rsidRPr="008F0597">
        <w:rPr>
          <w:rFonts w:ascii="Verdana" w:hAnsi="Verdana"/>
          <w:sz w:val="24"/>
        </w:rPr>
        <w:t>?</w:t>
      </w:r>
    </w:p>
    <w:p w:rsidR="0019046A" w:rsidRPr="008F0597" w:rsidRDefault="0019046A" w:rsidP="0019046A">
      <w:pPr>
        <w:pStyle w:val="Lijstalinea"/>
        <w:numPr>
          <w:ilvl w:val="0"/>
          <w:numId w:val="16"/>
        </w:numPr>
        <w:rPr>
          <w:rFonts w:ascii="Verdana" w:hAnsi="Verdana"/>
          <w:sz w:val="24"/>
        </w:rPr>
      </w:pPr>
      <w:r w:rsidRPr="008F0597">
        <w:rPr>
          <w:rFonts w:ascii="Verdana" w:hAnsi="Verdana"/>
          <w:sz w:val="24"/>
        </w:rPr>
        <w:t>Godsdienstleraren staan hier niet buiten spel. Maar al te vaak is een godsdienstleraar in de ogen van leerlingen een stijf mannetje. Een sportieve man of vrouw heeft met sommige leerlingen alleen daa</w:t>
      </w:r>
      <w:r w:rsidR="00024085" w:rsidRPr="008F0597">
        <w:rPr>
          <w:rFonts w:ascii="Verdana" w:hAnsi="Verdana"/>
          <w:sz w:val="24"/>
        </w:rPr>
        <w:t>rdoor al beter contact. Nu is dá</w:t>
      </w:r>
      <w:r w:rsidRPr="008F0597">
        <w:rPr>
          <w:rFonts w:ascii="Verdana" w:hAnsi="Verdana"/>
          <w:sz w:val="24"/>
        </w:rPr>
        <w:t xml:space="preserve">t niet iedereen gegeven, maar elke docent kan een sportieve bijdrage leveren aan werkweken en sportdagen. ‘Sport’ als thema in de lessen ethiek kan </w:t>
      </w:r>
      <w:r w:rsidR="00550B1A" w:rsidRPr="008F0597">
        <w:rPr>
          <w:rFonts w:ascii="Verdana" w:hAnsi="Verdana"/>
          <w:sz w:val="24"/>
        </w:rPr>
        <w:t>gesprekpunten opleveren voor een christelijke benadering. Is sport beoefenen trouwens ook al geen aandachtspunt geweest van de Engelse puriteinen? Christelijk geloof en sport zijn geen vijanden</w:t>
      </w:r>
      <w:r w:rsidR="00024085" w:rsidRPr="008F0597">
        <w:rPr>
          <w:rFonts w:ascii="Verdana" w:hAnsi="Verdana"/>
          <w:sz w:val="24"/>
        </w:rPr>
        <w:t xml:space="preserve"> en kunnen prima bij het vak godsdienst aan de orde komen.</w:t>
      </w:r>
    </w:p>
    <w:p w:rsidR="00550B1A" w:rsidRPr="008F0597" w:rsidRDefault="00550B1A" w:rsidP="00550B1A">
      <w:pPr>
        <w:rPr>
          <w:rFonts w:ascii="Verdana" w:hAnsi="Verdana"/>
          <w:sz w:val="24"/>
        </w:rPr>
      </w:pPr>
    </w:p>
    <w:p w:rsidR="00550B1A" w:rsidRPr="008F0597" w:rsidRDefault="00550B1A" w:rsidP="00550B1A">
      <w:pPr>
        <w:rPr>
          <w:rFonts w:ascii="Verdana" w:hAnsi="Verdana"/>
          <w:sz w:val="24"/>
        </w:rPr>
      </w:pPr>
      <w:r w:rsidRPr="008F0597">
        <w:rPr>
          <w:rFonts w:ascii="Verdana" w:hAnsi="Verdana"/>
          <w:sz w:val="24"/>
        </w:rPr>
        <w:t>Wie denkt dat ik een grapje maak, heeft het mis. Ik ben serieus. Alleen zal ik mijn eigen idee niet verder kunnen uitwerken, want ik heb geen verstand van sport</w:t>
      </w:r>
      <w:r w:rsidR="00024085" w:rsidRPr="008F0597">
        <w:rPr>
          <w:rFonts w:ascii="Verdana" w:hAnsi="Verdana"/>
          <w:sz w:val="24"/>
        </w:rPr>
        <w:t xml:space="preserve"> en wil dat eigenlijk ook helemaal niet krijgen</w:t>
      </w:r>
      <w:r w:rsidRPr="008F0597">
        <w:rPr>
          <w:rFonts w:ascii="Verdana" w:hAnsi="Verdana"/>
          <w:sz w:val="24"/>
        </w:rPr>
        <w:t xml:space="preserve">. </w:t>
      </w:r>
      <w:r w:rsidR="00024085" w:rsidRPr="008F0597">
        <w:rPr>
          <w:rFonts w:ascii="Verdana" w:hAnsi="Verdana"/>
          <w:sz w:val="24"/>
        </w:rPr>
        <w:t xml:space="preserve">Als ik zo enthousiast over sport spreek, is dat zelfverloochening. </w:t>
      </w:r>
      <w:r w:rsidRPr="008F0597">
        <w:rPr>
          <w:rFonts w:ascii="Verdana" w:hAnsi="Verdana"/>
          <w:sz w:val="24"/>
        </w:rPr>
        <w:t xml:space="preserve">Wie weet, neemt iemand anders het </w:t>
      </w:r>
      <w:r w:rsidR="00FE4A05" w:rsidRPr="008F0597">
        <w:rPr>
          <w:rFonts w:ascii="Verdana" w:hAnsi="Verdana"/>
          <w:sz w:val="24"/>
        </w:rPr>
        <w:t xml:space="preserve">idee </w:t>
      </w:r>
      <w:r w:rsidRPr="008F0597">
        <w:rPr>
          <w:rFonts w:ascii="Verdana" w:hAnsi="Verdana"/>
          <w:sz w:val="24"/>
        </w:rPr>
        <w:t>van mij over.</w:t>
      </w:r>
      <w:r w:rsidR="00FE4A05" w:rsidRPr="008F0597">
        <w:rPr>
          <w:rFonts w:ascii="Verdana" w:hAnsi="Verdana"/>
          <w:sz w:val="24"/>
        </w:rPr>
        <w:t xml:space="preserve"> </w:t>
      </w:r>
    </w:p>
    <w:p w:rsidR="00FE4A05" w:rsidRPr="008F0597" w:rsidRDefault="00FE4A05" w:rsidP="00550B1A">
      <w:pPr>
        <w:rPr>
          <w:rFonts w:ascii="Verdana" w:hAnsi="Verdana"/>
          <w:sz w:val="24"/>
        </w:rPr>
      </w:pPr>
    </w:p>
    <w:p w:rsidR="0019046A" w:rsidRPr="008F0597" w:rsidRDefault="0019046A" w:rsidP="0019046A">
      <w:pPr>
        <w:pStyle w:val="Lijstalinea"/>
        <w:ind w:left="1068"/>
        <w:rPr>
          <w:rFonts w:ascii="Verdana" w:hAnsi="Verdana"/>
          <w:sz w:val="24"/>
        </w:rPr>
      </w:pPr>
    </w:p>
    <w:sectPr w:rsidR="0019046A" w:rsidRPr="008F0597"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73868"/>
    <w:multiLevelType w:val="hybridMultilevel"/>
    <w:tmpl w:val="FD62367C"/>
    <w:lvl w:ilvl="0" w:tplc="17103858">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1">
    <w:nsid w:val="210B59AD"/>
    <w:multiLevelType w:val="hybridMultilevel"/>
    <w:tmpl w:val="B24C9A12"/>
    <w:lvl w:ilvl="0" w:tplc="EF648144">
      <w:numFmt w:val="bullet"/>
      <w:lvlText w:val="-"/>
      <w:lvlJc w:val="left"/>
      <w:pPr>
        <w:ind w:left="1068" w:hanging="360"/>
      </w:pPr>
      <w:rPr>
        <w:rFonts w:ascii="Trebuchet MS" w:eastAsia="Times New Roman" w:hAnsi="Trebuchet MS" w:cs="Times New Roman"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2"/>
  </w:num>
  <w:num w:numId="2">
    <w:abstractNumId w:val="2"/>
  </w:num>
  <w:num w:numId="3">
    <w:abstractNumId w:val="2"/>
  </w:num>
  <w:num w:numId="4">
    <w:abstractNumId w:val="2"/>
  </w:num>
  <w:num w:numId="5">
    <w:abstractNumId w:val="4"/>
  </w:num>
  <w:num w:numId="6">
    <w:abstractNumId w:val="4"/>
  </w:num>
  <w:num w:numId="7">
    <w:abstractNumId w:val="4"/>
  </w:num>
  <w:num w:numId="8">
    <w:abstractNumId w:val="3"/>
  </w:num>
  <w:num w:numId="9">
    <w:abstractNumId w:val="3"/>
  </w:num>
  <w:num w:numId="10">
    <w:abstractNumId w:val="3"/>
  </w:num>
  <w:num w:numId="11">
    <w:abstractNumId w:val="5"/>
  </w:num>
  <w:num w:numId="12">
    <w:abstractNumId w:val="6"/>
  </w:num>
  <w:num w:numId="13">
    <w:abstractNumId w:val="7"/>
  </w:num>
  <w:num w:numId="14">
    <w:abstractNumId w:val="7"/>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7D0"/>
    <w:rsid w:val="00003806"/>
    <w:rsid w:val="00022F1F"/>
    <w:rsid w:val="00024085"/>
    <w:rsid w:val="0002731B"/>
    <w:rsid w:val="00030DA2"/>
    <w:rsid w:val="00031BF8"/>
    <w:rsid w:val="00050409"/>
    <w:rsid w:val="0005286B"/>
    <w:rsid w:val="00074CD2"/>
    <w:rsid w:val="00074F6F"/>
    <w:rsid w:val="00084DF0"/>
    <w:rsid w:val="000A6783"/>
    <w:rsid w:val="000A77D0"/>
    <w:rsid w:val="000B2685"/>
    <w:rsid w:val="000D5FD7"/>
    <w:rsid w:val="000F71A7"/>
    <w:rsid w:val="000F7FC9"/>
    <w:rsid w:val="00107BEC"/>
    <w:rsid w:val="00112BE8"/>
    <w:rsid w:val="00122827"/>
    <w:rsid w:val="00147B64"/>
    <w:rsid w:val="00164029"/>
    <w:rsid w:val="0016453D"/>
    <w:rsid w:val="0019046A"/>
    <w:rsid w:val="001A4C88"/>
    <w:rsid w:val="001B3AF8"/>
    <w:rsid w:val="001B5406"/>
    <w:rsid w:val="001F2C95"/>
    <w:rsid w:val="001F3BD8"/>
    <w:rsid w:val="00215395"/>
    <w:rsid w:val="00220F9F"/>
    <w:rsid w:val="00221CB5"/>
    <w:rsid w:val="00223BF0"/>
    <w:rsid w:val="00224706"/>
    <w:rsid w:val="00227C3B"/>
    <w:rsid w:val="00250514"/>
    <w:rsid w:val="0026593A"/>
    <w:rsid w:val="002659F0"/>
    <w:rsid w:val="002A24C5"/>
    <w:rsid w:val="002B5084"/>
    <w:rsid w:val="002B5674"/>
    <w:rsid w:val="002B6970"/>
    <w:rsid w:val="002F13CF"/>
    <w:rsid w:val="002F494C"/>
    <w:rsid w:val="002F6911"/>
    <w:rsid w:val="003071D5"/>
    <w:rsid w:val="00335186"/>
    <w:rsid w:val="00354281"/>
    <w:rsid w:val="00365FCC"/>
    <w:rsid w:val="0037455A"/>
    <w:rsid w:val="0038185E"/>
    <w:rsid w:val="00390C71"/>
    <w:rsid w:val="003B676A"/>
    <w:rsid w:val="003D5DC3"/>
    <w:rsid w:val="003E632A"/>
    <w:rsid w:val="003E6527"/>
    <w:rsid w:val="003F6AD3"/>
    <w:rsid w:val="00423243"/>
    <w:rsid w:val="00444DAD"/>
    <w:rsid w:val="004632F7"/>
    <w:rsid w:val="0047606C"/>
    <w:rsid w:val="00485C11"/>
    <w:rsid w:val="00494324"/>
    <w:rsid w:val="004C060B"/>
    <w:rsid w:val="004F4B84"/>
    <w:rsid w:val="00522F21"/>
    <w:rsid w:val="005456D7"/>
    <w:rsid w:val="00550B1A"/>
    <w:rsid w:val="00552CC9"/>
    <w:rsid w:val="00561D75"/>
    <w:rsid w:val="0057053C"/>
    <w:rsid w:val="00583C69"/>
    <w:rsid w:val="00590480"/>
    <w:rsid w:val="00590B06"/>
    <w:rsid w:val="00591EA1"/>
    <w:rsid w:val="00592068"/>
    <w:rsid w:val="005C1EE4"/>
    <w:rsid w:val="005D2CEE"/>
    <w:rsid w:val="005D45CA"/>
    <w:rsid w:val="005D77B4"/>
    <w:rsid w:val="005E2005"/>
    <w:rsid w:val="005E2854"/>
    <w:rsid w:val="005F66DF"/>
    <w:rsid w:val="0061043E"/>
    <w:rsid w:val="0061453D"/>
    <w:rsid w:val="00631F0C"/>
    <w:rsid w:val="00636BD8"/>
    <w:rsid w:val="006659FF"/>
    <w:rsid w:val="00665F5B"/>
    <w:rsid w:val="00670543"/>
    <w:rsid w:val="006918ED"/>
    <w:rsid w:val="00693A82"/>
    <w:rsid w:val="006A0085"/>
    <w:rsid w:val="006A1664"/>
    <w:rsid w:val="006A1A1E"/>
    <w:rsid w:val="006C47A0"/>
    <w:rsid w:val="006E49C1"/>
    <w:rsid w:val="006E55E5"/>
    <w:rsid w:val="00700542"/>
    <w:rsid w:val="00726C1F"/>
    <w:rsid w:val="007547C6"/>
    <w:rsid w:val="00777EBE"/>
    <w:rsid w:val="007834B0"/>
    <w:rsid w:val="007A3DFB"/>
    <w:rsid w:val="007C0A2D"/>
    <w:rsid w:val="007C3511"/>
    <w:rsid w:val="007D0653"/>
    <w:rsid w:val="007D42AC"/>
    <w:rsid w:val="007E4FD5"/>
    <w:rsid w:val="008859D6"/>
    <w:rsid w:val="008876BE"/>
    <w:rsid w:val="00894036"/>
    <w:rsid w:val="008B0BB1"/>
    <w:rsid w:val="008B3736"/>
    <w:rsid w:val="008B427E"/>
    <w:rsid w:val="008B63F8"/>
    <w:rsid w:val="008C69B5"/>
    <w:rsid w:val="008E5497"/>
    <w:rsid w:val="008F0597"/>
    <w:rsid w:val="008F6233"/>
    <w:rsid w:val="00900C3E"/>
    <w:rsid w:val="009066DC"/>
    <w:rsid w:val="00910CD6"/>
    <w:rsid w:val="009276A2"/>
    <w:rsid w:val="00927CB8"/>
    <w:rsid w:val="00937464"/>
    <w:rsid w:val="00955671"/>
    <w:rsid w:val="009602CD"/>
    <w:rsid w:val="009610D4"/>
    <w:rsid w:val="009647FE"/>
    <w:rsid w:val="009672AC"/>
    <w:rsid w:val="009725AA"/>
    <w:rsid w:val="0097525E"/>
    <w:rsid w:val="00983E33"/>
    <w:rsid w:val="00990B40"/>
    <w:rsid w:val="009B1BCB"/>
    <w:rsid w:val="009C17F6"/>
    <w:rsid w:val="009D5A2A"/>
    <w:rsid w:val="009E53AF"/>
    <w:rsid w:val="00A049EB"/>
    <w:rsid w:val="00A16B3C"/>
    <w:rsid w:val="00A2379D"/>
    <w:rsid w:val="00A24438"/>
    <w:rsid w:val="00A309BA"/>
    <w:rsid w:val="00A50A47"/>
    <w:rsid w:val="00A8505E"/>
    <w:rsid w:val="00A876AF"/>
    <w:rsid w:val="00A92428"/>
    <w:rsid w:val="00AA5E4E"/>
    <w:rsid w:val="00AC4DEC"/>
    <w:rsid w:val="00AD1856"/>
    <w:rsid w:val="00AD26A9"/>
    <w:rsid w:val="00AD7197"/>
    <w:rsid w:val="00B03FE9"/>
    <w:rsid w:val="00B11220"/>
    <w:rsid w:val="00B12EAE"/>
    <w:rsid w:val="00B23833"/>
    <w:rsid w:val="00B42BA7"/>
    <w:rsid w:val="00B43259"/>
    <w:rsid w:val="00B93B51"/>
    <w:rsid w:val="00B96B00"/>
    <w:rsid w:val="00B973AD"/>
    <w:rsid w:val="00BB1F3A"/>
    <w:rsid w:val="00BB1F4A"/>
    <w:rsid w:val="00BB7E1B"/>
    <w:rsid w:val="00BC01DE"/>
    <w:rsid w:val="00BD11C2"/>
    <w:rsid w:val="00BF12CE"/>
    <w:rsid w:val="00BF5742"/>
    <w:rsid w:val="00C0687E"/>
    <w:rsid w:val="00C070AA"/>
    <w:rsid w:val="00C22929"/>
    <w:rsid w:val="00C2566A"/>
    <w:rsid w:val="00C40A97"/>
    <w:rsid w:val="00C4256B"/>
    <w:rsid w:val="00C60005"/>
    <w:rsid w:val="00C75241"/>
    <w:rsid w:val="00C8024D"/>
    <w:rsid w:val="00C8103D"/>
    <w:rsid w:val="00C87C39"/>
    <w:rsid w:val="00CB3F64"/>
    <w:rsid w:val="00CB4EDE"/>
    <w:rsid w:val="00CB61D3"/>
    <w:rsid w:val="00CD45A0"/>
    <w:rsid w:val="00CF0E14"/>
    <w:rsid w:val="00CF6F55"/>
    <w:rsid w:val="00D0126F"/>
    <w:rsid w:val="00D0135E"/>
    <w:rsid w:val="00D02D78"/>
    <w:rsid w:val="00D11411"/>
    <w:rsid w:val="00D157A6"/>
    <w:rsid w:val="00D16324"/>
    <w:rsid w:val="00D26A6A"/>
    <w:rsid w:val="00D43107"/>
    <w:rsid w:val="00D5390B"/>
    <w:rsid w:val="00D53FF9"/>
    <w:rsid w:val="00D67352"/>
    <w:rsid w:val="00D723FB"/>
    <w:rsid w:val="00D72D02"/>
    <w:rsid w:val="00D74A07"/>
    <w:rsid w:val="00D9487F"/>
    <w:rsid w:val="00D96524"/>
    <w:rsid w:val="00DC3366"/>
    <w:rsid w:val="00DC38EC"/>
    <w:rsid w:val="00DC7B46"/>
    <w:rsid w:val="00DE48A9"/>
    <w:rsid w:val="00DE7C8E"/>
    <w:rsid w:val="00DF35A5"/>
    <w:rsid w:val="00E06AF6"/>
    <w:rsid w:val="00E1089B"/>
    <w:rsid w:val="00E26E7D"/>
    <w:rsid w:val="00E35B2C"/>
    <w:rsid w:val="00E62613"/>
    <w:rsid w:val="00E653C2"/>
    <w:rsid w:val="00E65627"/>
    <w:rsid w:val="00E76159"/>
    <w:rsid w:val="00E975FB"/>
    <w:rsid w:val="00ED5F48"/>
    <w:rsid w:val="00EE1F11"/>
    <w:rsid w:val="00EE4509"/>
    <w:rsid w:val="00EE4B4E"/>
    <w:rsid w:val="00EE56CA"/>
    <w:rsid w:val="00EE614E"/>
    <w:rsid w:val="00EE7212"/>
    <w:rsid w:val="00F12F51"/>
    <w:rsid w:val="00F26171"/>
    <w:rsid w:val="00F36BFB"/>
    <w:rsid w:val="00F51BD5"/>
    <w:rsid w:val="00F62DC6"/>
    <w:rsid w:val="00F6528B"/>
    <w:rsid w:val="00F829C8"/>
    <w:rsid w:val="00F90341"/>
    <w:rsid w:val="00F97F2C"/>
    <w:rsid w:val="00FA12AD"/>
    <w:rsid w:val="00FB451C"/>
    <w:rsid w:val="00FE4A05"/>
    <w:rsid w:val="00FF4E9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Lijstalinea">
    <w:name w:val="List Paragraph"/>
    <w:basedOn w:val="Standaard"/>
    <w:uiPriority w:val="34"/>
    <w:qFormat/>
    <w:rsid w:val="006A00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Lijstalinea">
    <w:name w:val="List Paragraph"/>
    <w:basedOn w:val="Standaard"/>
    <w:uiPriority w:val="34"/>
    <w:qFormat/>
    <w:rsid w:val="006A00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81A3C34D</Template>
  <TotalTime>0</TotalTime>
  <Pages>2</Pages>
  <Words>654</Words>
  <Characters>3601</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2</cp:revision>
  <dcterms:created xsi:type="dcterms:W3CDTF">2014-12-24T09:55:00Z</dcterms:created>
  <dcterms:modified xsi:type="dcterms:W3CDTF">2014-12-24T09:55:00Z</dcterms:modified>
</cp:coreProperties>
</file>