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36B" w:rsidRPr="006160AE" w:rsidRDefault="00F3736B" w:rsidP="005E7B86">
      <w:pPr>
        <w:pStyle w:val="Geenafstand"/>
        <w:rPr>
          <w:rFonts w:ascii="Verdana" w:hAnsi="Verdana"/>
          <w:b/>
          <w:sz w:val="32"/>
          <w:szCs w:val="32"/>
        </w:rPr>
      </w:pPr>
      <w:r w:rsidRPr="006160AE">
        <w:rPr>
          <w:rFonts w:ascii="Verdana" w:hAnsi="Verdana"/>
          <w:b/>
          <w:sz w:val="32"/>
          <w:szCs w:val="32"/>
        </w:rPr>
        <w:t>De moraal van de maaltijd</w:t>
      </w:r>
    </w:p>
    <w:p w:rsidR="005E7B86" w:rsidRPr="006160AE" w:rsidRDefault="005E7B86" w:rsidP="005E7B86">
      <w:pPr>
        <w:pStyle w:val="Geenafstand"/>
        <w:rPr>
          <w:rFonts w:ascii="Verdana" w:hAnsi="Verdana"/>
          <w:sz w:val="24"/>
          <w:szCs w:val="24"/>
        </w:rPr>
      </w:pPr>
    </w:p>
    <w:p w:rsidR="00F3736B" w:rsidRPr="006160AE" w:rsidRDefault="00F3736B" w:rsidP="00F3736B">
      <w:pPr>
        <w:pStyle w:val="Geenafstand"/>
        <w:rPr>
          <w:rFonts w:ascii="Verdana" w:hAnsi="Verdana"/>
          <w:b/>
          <w:sz w:val="24"/>
          <w:szCs w:val="24"/>
        </w:rPr>
      </w:pPr>
      <w:r w:rsidRPr="006160AE">
        <w:rPr>
          <w:rFonts w:ascii="Verdana" w:hAnsi="Verdana"/>
          <w:b/>
          <w:sz w:val="24"/>
          <w:szCs w:val="24"/>
        </w:rPr>
        <w:t>Casus 1</w:t>
      </w:r>
    </w:p>
    <w:p w:rsidR="00F3736B" w:rsidRPr="006160AE" w:rsidRDefault="00F3736B" w:rsidP="00F3736B">
      <w:pPr>
        <w:pStyle w:val="Geenafstand"/>
        <w:rPr>
          <w:rFonts w:ascii="Verdana" w:hAnsi="Verdana"/>
          <w:sz w:val="24"/>
          <w:szCs w:val="24"/>
        </w:rPr>
      </w:pPr>
    </w:p>
    <w:p w:rsidR="00F3736B" w:rsidRPr="006160AE" w:rsidRDefault="00F3736B" w:rsidP="00F3736B">
      <w:pPr>
        <w:pStyle w:val="Geenafstand"/>
        <w:rPr>
          <w:rFonts w:ascii="Verdana" w:hAnsi="Verdana"/>
          <w:sz w:val="24"/>
          <w:szCs w:val="24"/>
        </w:rPr>
      </w:pPr>
      <w:r w:rsidRPr="006160AE">
        <w:rPr>
          <w:rFonts w:ascii="Verdana" w:hAnsi="Verdana"/>
          <w:sz w:val="24"/>
          <w:szCs w:val="24"/>
        </w:rPr>
        <w:t xml:space="preserve">Op je werk kun je met één collega helemaal niet opschieten. In zo’n situatie kun je drie keuzes maken. Je gaat bij herhaling in de aanval, of  je negeert de collega en trekt je zoveel mogelijk terug uit commissies en dergelijke, waarin je tegelijk met hem/haar zit. Of drie: je </w:t>
      </w:r>
      <w:r w:rsidR="00A37740" w:rsidRPr="006160AE">
        <w:rPr>
          <w:rFonts w:ascii="Verdana" w:hAnsi="Verdana"/>
          <w:sz w:val="24"/>
          <w:szCs w:val="24"/>
        </w:rPr>
        <w:t>wilt</w:t>
      </w:r>
      <w:r w:rsidRPr="006160AE">
        <w:rPr>
          <w:rFonts w:ascii="Verdana" w:hAnsi="Verdana"/>
          <w:sz w:val="24"/>
          <w:szCs w:val="24"/>
        </w:rPr>
        <w:t xml:space="preserve"> je ergernis zo ontspannen mogelijk bespreekbaar te maken. Je gaat het laatste proberen en neemt daarbij Paulus</w:t>
      </w:r>
      <w:r w:rsidR="00D26FB5" w:rsidRPr="006160AE">
        <w:rPr>
          <w:rFonts w:ascii="Verdana" w:hAnsi="Verdana"/>
          <w:sz w:val="24"/>
          <w:szCs w:val="24"/>
        </w:rPr>
        <w:t>’</w:t>
      </w:r>
      <w:r w:rsidRPr="006160AE">
        <w:rPr>
          <w:rFonts w:ascii="Verdana" w:hAnsi="Verdana"/>
          <w:sz w:val="24"/>
          <w:szCs w:val="24"/>
        </w:rPr>
        <w:t xml:space="preserve"> woorden uit Romeinen 12 als uitgangspunt: Indien je vijand honger heeft, geef hem te eten! Je besluit je lastige collega bij jou thuis op de maaltijd uit te nodigen.</w:t>
      </w:r>
    </w:p>
    <w:p w:rsidR="00F3736B" w:rsidRPr="006160AE" w:rsidRDefault="00F3736B" w:rsidP="00F3736B">
      <w:pPr>
        <w:pStyle w:val="Geenafstand"/>
        <w:rPr>
          <w:rFonts w:ascii="Verdana" w:hAnsi="Verdana"/>
          <w:sz w:val="24"/>
          <w:szCs w:val="24"/>
        </w:rPr>
      </w:pPr>
    </w:p>
    <w:p w:rsidR="00F3736B" w:rsidRPr="006160AE" w:rsidRDefault="00F3736B" w:rsidP="00F3736B">
      <w:pPr>
        <w:pStyle w:val="Geenafstand"/>
        <w:rPr>
          <w:rFonts w:ascii="Verdana" w:hAnsi="Verdana"/>
          <w:i/>
          <w:sz w:val="18"/>
          <w:szCs w:val="18"/>
        </w:rPr>
      </w:pPr>
      <w:r w:rsidRPr="006160AE">
        <w:rPr>
          <w:rFonts w:ascii="Verdana" w:hAnsi="Verdana"/>
          <w:i/>
          <w:sz w:val="18"/>
          <w:szCs w:val="18"/>
        </w:rPr>
        <w:t>Vraag 1: waarom zou je – om welke morele redenen – voor optie drie kiezen?</w:t>
      </w:r>
    </w:p>
    <w:p w:rsidR="00F3736B" w:rsidRPr="006160AE" w:rsidRDefault="00F3736B" w:rsidP="00F3736B">
      <w:pPr>
        <w:pStyle w:val="Geenafstand"/>
        <w:rPr>
          <w:rFonts w:ascii="Verdana" w:hAnsi="Verdana"/>
          <w:i/>
          <w:sz w:val="18"/>
          <w:szCs w:val="18"/>
        </w:rPr>
      </w:pPr>
      <w:r w:rsidRPr="006160AE">
        <w:rPr>
          <w:rFonts w:ascii="Verdana" w:hAnsi="Verdana"/>
          <w:i/>
          <w:sz w:val="18"/>
          <w:szCs w:val="18"/>
        </w:rPr>
        <w:t xml:space="preserve">Vraag 2: wat is de morele / psychologische meerwaarde van het aanbieden van een maaltijd als ondersteuning van het </w:t>
      </w:r>
      <w:r w:rsidR="00182788" w:rsidRPr="006160AE">
        <w:rPr>
          <w:rFonts w:ascii="Verdana" w:hAnsi="Verdana"/>
          <w:i/>
          <w:sz w:val="18"/>
          <w:szCs w:val="18"/>
        </w:rPr>
        <w:t>moeilijke maar hopelijk</w:t>
      </w:r>
      <w:r w:rsidRPr="006160AE">
        <w:rPr>
          <w:rFonts w:ascii="Verdana" w:hAnsi="Verdana"/>
          <w:i/>
          <w:sz w:val="18"/>
          <w:szCs w:val="18"/>
        </w:rPr>
        <w:t xml:space="preserve"> goede gesprek?</w:t>
      </w:r>
    </w:p>
    <w:p w:rsidR="00F3736B" w:rsidRPr="006160AE" w:rsidRDefault="00F3736B" w:rsidP="00F3736B">
      <w:pPr>
        <w:pStyle w:val="Geenafstand"/>
        <w:rPr>
          <w:rFonts w:ascii="Verdana" w:hAnsi="Verdana"/>
          <w:sz w:val="24"/>
          <w:szCs w:val="24"/>
        </w:rPr>
      </w:pPr>
    </w:p>
    <w:p w:rsidR="00F3736B" w:rsidRPr="006160AE" w:rsidRDefault="00F3736B" w:rsidP="00F3736B">
      <w:pPr>
        <w:pStyle w:val="Geenafstand"/>
        <w:rPr>
          <w:rFonts w:ascii="Verdana" w:hAnsi="Verdana"/>
          <w:b/>
          <w:sz w:val="24"/>
          <w:szCs w:val="24"/>
        </w:rPr>
      </w:pPr>
      <w:r w:rsidRPr="006160AE">
        <w:rPr>
          <w:rFonts w:ascii="Verdana" w:hAnsi="Verdana"/>
          <w:b/>
          <w:sz w:val="24"/>
          <w:szCs w:val="24"/>
        </w:rPr>
        <w:t>Casus 2</w:t>
      </w:r>
    </w:p>
    <w:p w:rsidR="00F3736B" w:rsidRPr="006160AE" w:rsidRDefault="00F3736B" w:rsidP="00F3736B">
      <w:pPr>
        <w:pStyle w:val="Geenafstand"/>
        <w:rPr>
          <w:rFonts w:ascii="Verdana" w:hAnsi="Verdana"/>
          <w:sz w:val="24"/>
          <w:szCs w:val="24"/>
        </w:rPr>
      </w:pPr>
    </w:p>
    <w:p w:rsidR="00F3736B" w:rsidRPr="006160AE" w:rsidRDefault="00F3736B" w:rsidP="00F3736B">
      <w:pPr>
        <w:pStyle w:val="Geenafstand"/>
        <w:rPr>
          <w:rFonts w:ascii="Verdana" w:hAnsi="Verdana"/>
          <w:sz w:val="24"/>
          <w:szCs w:val="24"/>
        </w:rPr>
      </w:pPr>
      <w:r w:rsidRPr="006160AE">
        <w:rPr>
          <w:rFonts w:ascii="Verdana" w:hAnsi="Verdana"/>
          <w:sz w:val="24"/>
          <w:szCs w:val="24"/>
        </w:rPr>
        <w:t xml:space="preserve">In onze samenleving wordt er steeds </w:t>
      </w:r>
      <w:r w:rsidR="005E2978" w:rsidRPr="006160AE">
        <w:rPr>
          <w:rFonts w:ascii="Verdana" w:hAnsi="Verdana"/>
          <w:sz w:val="24"/>
          <w:szCs w:val="24"/>
        </w:rPr>
        <w:t>makkelijker</w:t>
      </w:r>
      <w:r w:rsidRPr="006160AE">
        <w:rPr>
          <w:rFonts w:ascii="Verdana" w:hAnsi="Verdana"/>
          <w:sz w:val="24"/>
          <w:szCs w:val="24"/>
        </w:rPr>
        <w:t xml:space="preserve"> omgegaan met voedsel</w:t>
      </w:r>
      <w:r w:rsidR="005E2978" w:rsidRPr="006160AE">
        <w:rPr>
          <w:rFonts w:ascii="Verdana" w:hAnsi="Verdana"/>
          <w:sz w:val="24"/>
          <w:szCs w:val="24"/>
        </w:rPr>
        <w:t xml:space="preserve"> kopen, bereiden, nuttigen, weggooien</w:t>
      </w:r>
      <w:r w:rsidRPr="006160AE">
        <w:rPr>
          <w:rFonts w:ascii="Verdana" w:hAnsi="Verdana"/>
          <w:sz w:val="24"/>
          <w:szCs w:val="24"/>
        </w:rPr>
        <w:t>. Denk aan:</w:t>
      </w:r>
    </w:p>
    <w:p w:rsidR="005E2978" w:rsidRPr="006160AE" w:rsidRDefault="005E2978" w:rsidP="005E2978">
      <w:pPr>
        <w:pStyle w:val="Geenafstand"/>
        <w:numPr>
          <w:ilvl w:val="0"/>
          <w:numId w:val="1"/>
        </w:numPr>
        <w:rPr>
          <w:rFonts w:ascii="Verdana" w:hAnsi="Verdana"/>
          <w:sz w:val="24"/>
          <w:szCs w:val="24"/>
        </w:rPr>
      </w:pPr>
      <w:r w:rsidRPr="006160AE">
        <w:rPr>
          <w:rFonts w:ascii="Verdana" w:hAnsi="Verdana"/>
          <w:sz w:val="24"/>
          <w:szCs w:val="24"/>
        </w:rPr>
        <w:t xml:space="preserve">Mensen zijn de band met hun eigen voedsel kwijt. Ze weten dikwijls niet waar het vandaan komt en weten ook niet hoeveel energie het </w:t>
      </w:r>
      <w:r w:rsidR="00A37740" w:rsidRPr="006160AE">
        <w:rPr>
          <w:rFonts w:ascii="Verdana" w:hAnsi="Verdana"/>
          <w:sz w:val="24"/>
          <w:szCs w:val="24"/>
        </w:rPr>
        <w:t>gekost heeft om het voedsel van soms</w:t>
      </w:r>
      <w:r w:rsidRPr="006160AE">
        <w:rPr>
          <w:rFonts w:ascii="Verdana" w:hAnsi="Verdana"/>
          <w:sz w:val="24"/>
          <w:szCs w:val="24"/>
        </w:rPr>
        <w:t xml:space="preserve"> heel ver weg te laten komen, klaar te maken, in te pakken etc. Voedsel is zo vanzelfsprekend dat het voor velen geen ‘waarde’</w:t>
      </w:r>
      <w:r w:rsidR="00A37740" w:rsidRPr="006160AE">
        <w:rPr>
          <w:rFonts w:ascii="Verdana" w:hAnsi="Verdana"/>
          <w:sz w:val="24"/>
          <w:szCs w:val="24"/>
        </w:rPr>
        <w:t xml:space="preserve"> </w:t>
      </w:r>
      <w:r w:rsidRPr="006160AE">
        <w:rPr>
          <w:rFonts w:ascii="Verdana" w:hAnsi="Verdana"/>
          <w:sz w:val="24"/>
          <w:szCs w:val="24"/>
        </w:rPr>
        <w:t>heeft.</w:t>
      </w:r>
    </w:p>
    <w:p w:rsidR="00F3736B" w:rsidRPr="006160AE" w:rsidRDefault="00F3736B" w:rsidP="00F3736B">
      <w:pPr>
        <w:pStyle w:val="Geenafstand"/>
        <w:numPr>
          <w:ilvl w:val="0"/>
          <w:numId w:val="1"/>
        </w:numPr>
        <w:rPr>
          <w:rFonts w:ascii="Verdana" w:hAnsi="Verdana"/>
          <w:sz w:val="24"/>
          <w:szCs w:val="24"/>
        </w:rPr>
      </w:pPr>
      <w:r w:rsidRPr="006160AE">
        <w:rPr>
          <w:rFonts w:ascii="Verdana" w:hAnsi="Verdana"/>
          <w:sz w:val="24"/>
          <w:szCs w:val="24"/>
        </w:rPr>
        <w:t xml:space="preserve">Er is een overschot aan voedsel. Een behoorlijk deel wordt al </w:t>
      </w:r>
      <w:r w:rsidR="00A37740" w:rsidRPr="006160AE">
        <w:rPr>
          <w:rFonts w:ascii="Verdana" w:hAnsi="Verdana"/>
          <w:sz w:val="24"/>
          <w:szCs w:val="24"/>
        </w:rPr>
        <w:t>van</w:t>
      </w:r>
      <w:r w:rsidR="00D6061E" w:rsidRPr="006160AE">
        <w:rPr>
          <w:rFonts w:ascii="Verdana" w:hAnsi="Verdana"/>
          <w:sz w:val="24"/>
          <w:szCs w:val="24"/>
        </w:rPr>
        <w:t>a</w:t>
      </w:r>
      <w:r w:rsidR="00A37740" w:rsidRPr="006160AE">
        <w:rPr>
          <w:rFonts w:ascii="Verdana" w:hAnsi="Verdana"/>
          <w:sz w:val="24"/>
          <w:szCs w:val="24"/>
        </w:rPr>
        <w:t xml:space="preserve">f de veiling, </w:t>
      </w:r>
      <w:r w:rsidRPr="006160AE">
        <w:rPr>
          <w:rFonts w:ascii="Verdana" w:hAnsi="Verdana"/>
          <w:sz w:val="24"/>
          <w:szCs w:val="24"/>
        </w:rPr>
        <w:t>in de winkel of thuis weggegooid.</w:t>
      </w:r>
      <w:r w:rsidR="00D6061E" w:rsidRPr="006160AE">
        <w:rPr>
          <w:rFonts w:ascii="Verdana" w:hAnsi="Verdana"/>
          <w:sz w:val="24"/>
          <w:szCs w:val="24"/>
        </w:rPr>
        <w:t xml:space="preserve"> </w:t>
      </w:r>
      <w:r w:rsidR="005E2978" w:rsidRPr="006160AE">
        <w:rPr>
          <w:rFonts w:ascii="Verdana" w:hAnsi="Verdana"/>
          <w:sz w:val="24"/>
          <w:szCs w:val="24"/>
        </w:rPr>
        <w:t>Elders in de wereld is voedseltekort.</w:t>
      </w:r>
    </w:p>
    <w:p w:rsidR="00F3736B" w:rsidRPr="006160AE" w:rsidRDefault="00F3736B" w:rsidP="00F3736B">
      <w:pPr>
        <w:pStyle w:val="Geenafstand"/>
        <w:numPr>
          <w:ilvl w:val="0"/>
          <w:numId w:val="1"/>
        </w:numPr>
        <w:rPr>
          <w:rFonts w:ascii="Verdana" w:hAnsi="Verdana"/>
          <w:sz w:val="24"/>
          <w:szCs w:val="24"/>
        </w:rPr>
      </w:pPr>
      <w:r w:rsidRPr="006160AE">
        <w:rPr>
          <w:rFonts w:ascii="Verdana" w:hAnsi="Verdana"/>
          <w:sz w:val="24"/>
          <w:szCs w:val="24"/>
        </w:rPr>
        <w:t>Velen leven (te vaak) van fast-food producten</w:t>
      </w:r>
      <w:r w:rsidR="00D26FB5" w:rsidRPr="006160AE">
        <w:rPr>
          <w:rFonts w:ascii="Verdana" w:hAnsi="Verdana"/>
          <w:sz w:val="24"/>
          <w:szCs w:val="24"/>
        </w:rPr>
        <w:t>.</w:t>
      </w:r>
    </w:p>
    <w:p w:rsidR="00F3736B" w:rsidRPr="006160AE" w:rsidRDefault="005E2978" w:rsidP="00F3736B">
      <w:pPr>
        <w:pStyle w:val="Geenafstand"/>
        <w:numPr>
          <w:ilvl w:val="0"/>
          <w:numId w:val="1"/>
        </w:numPr>
        <w:rPr>
          <w:rFonts w:ascii="Verdana" w:hAnsi="Verdana"/>
          <w:sz w:val="24"/>
          <w:szCs w:val="24"/>
        </w:rPr>
      </w:pPr>
      <w:r w:rsidRPr="006160AE">
        <w:rPr>
          <w:rFonts w:ascii="Verdana" w:hAnsi="Verdana"/>
          <w:sz w:val="24"/>
          <w:szCs w:val="24"/>
        </w:rPr>
        <w:t>In veel gezinnen zijn bijna geen gezinsmaaltijden meer. Veel mensen slaan sowieso het ontbijt over.</w:t>
      </w:r>
    </w:p>
    <w:p w:rsidR="005E2978" w:rsidRPr="006160AE" w:rsidRDefault="005E2978" w:rsidP="00F3736B">
      <w:pPr>
        <w:pStyle w:val="Geenafstand"/>
        <w:numPr>
          <w:ilvl w:val="0"/>
          <w:numId w:val="1"/>
        </w:numPr>
        <w:rPr>
          <w:rFonts w:ascii="Verdana" w:hAnsi="Verdana"/>
          <w:sz w:val="24"/>
          <w:szCs w:val="24"/>
        </w:rPr>
      </w:pPr>
      <w:r w:rsidRPr="006160AE">
        <w:rPr>
          <w:rFonts w:ascii="Verdana" w:hAnsi="Verdana"/>
          <w:sz w:val="24"/>
          <w:szCs w:val="24"/>
        </w:rPr>
        <w:t>Veel mensen ‘grazen’ de hele dag en worden mede daardoor te dik.</w:t>
      </w:r>
    </w:p>
    <w:p w:rsidR="005E2978" w:rsidRPr="006160AE" w:rsidRDefault="005E2978" w:rsidP="00F3736B">
      <w:pPr>
        <w:pStyle w:val="Geenafstand"/>
        <w:numPr>
          <w:ilvl w:val="0"/>
          <w:numId w:val="1"/>
        </w:numPr>
        <w:rPr>
          <w:rFonts w:ascii="Verdana" w:hAnsi="Verdana"/>
          <w:sz w:val="24"/>
          <w:szCs w:val="24"/>
        </w:rPr>
      </w:pPr>
      <w:r w:rsidRPr="006160AE">
        <w:rPr>
          <w:rFonts w:ascii="Verdana" w:hAnsi="Verdana"/>
          <w:sz w:val="24"/>
          <w:szCs w:val="24"/>
        </w:rPr>
        <w:t xml:space="preserve">Mensen nuttigen te veel van de ‘witte dood’: witte suiker, wit vet,  wit meel, wit zout. Zo ondermijnen ze hun gezondheid. </w:t>
      </w:r>
    </w:p>
    <w:p w:rsidR="006160AE" w:rsidRDefault="006160AE" w:rsidP="005E2978">
      <w:pPr>
        <w:pStyle w:val="Geenafstand"/>
        <w:rPr>
          <w:rFonts w:ascii="Verdana" w:hAnsi="Verdana"/>
          <w:sz w:val="24"/>
          <w:szCs w:val="24"/>
        </w:rPr>
      </w:pPr>
    </w:p>
    <w:p w:rsidR="005E2978" w:rsidRPr="006160AE" w:rsidRDefault="005E2978" w:rsidP="005E2978">
      <w:pPr>
        <w:pStyle w:val="Geenafstand"/>
        <w:rPr>
          <w:rFonts w:ascii="Verdana" w:hAnsi="Verdana"/>
          <w:i/>
          <w:sz w:val="18"/>
          <w:szCs w:val="18"/>
        </w:rPr>
      </w:pPr>
      <w:bookmarkStart w:id="0" w:name="_GoBack"/>
      <w:r w:rsidRPr="006160AE">
        <w:rPr>
          <w:rFonts w:ascii="Verdana" w:hAnsi="Verdana"/>
          <w:i/>
          <w:sz w:val="18"/>
          <w:szCs w:val="18"/>
        </w:rPr>
        <w:t xml:space="preserve">Opdracht: benoem  je eigen eetgewoonten (kopen, nuttigen, weggooien e.d.). Welke verbeterpunten  zijn er te bedenken voor jouw eetgewoonten vanuit gezondheidsoverwegingen? </w:t>
      </w:r>
      <w:r w:rsidR="00613F54" w:rsidRPr="006160AE">
        <w:rPr>
          <w:rFonts w:ascii="Verdana" w:hAnsi="Verdana"/>
          <w:i/>
          <w:sz w:val="18"/>
          <w:szCs w:val="18"/>
        </w:rPr>
        <w:t xml:space="preserve">Waarin doe je met jouw eetgewoonten anderen te kort? </w:t>
      </w:r>
      <w:r w:rsidRPr="006160AE">
        <w:rPr>
          <w:rFonts w:ascii="Verdana" w:hAnsi="Verdana"/>
          <w:i/>
          <w:sz w:val="18"/>
          <w:szCs w:val="18"/>
        </w:rPr>
        <w:t>Waarin zie je dat jouw  gedrag een culturele gewoonte is die verandering behoeft, ook op morele gronden?</w:t>
      </w:r>
    </w:p>
    <w:bookmarkEnd w:id="0"/>
    <w:p w:rsidR="00F3736B" w:rsidRPr="006160AE" w:rsidRDefault="00F3736B">
      <w:pPr>
        <w:rPr>
          <w:rFonts w:ascii="Verdana" w:hAnsi="Verdana"/>
          <w:sz w:val="24"/>
          <w:szCs w:val="24"/>
        </w:rPr>
      </w:pPr>
    </w:p>
    <w:p w:rsidR="00922164" w:rsidRPr="006160AE" w:rsidRDefault="00447D0E" w:rsidP="00447D0E">
      <w:pPr>
        <w:pStyle w:val="Geenafstand"/>
        <w:rPr>
          <w:rFonts w:ascii="Verdana" w:hAnsi="Verdana"/>
          <w:b/>
          <w:sz w:val="24"/>
          <w:szCs w:val="24"/>
        </w:rPr>
      </w:pPr>
      <w:r w:rsidRPr="006160AE">
        <w:rPr>
          <w:rFonts w:ascii="Verdana" w:hAnsi="Verdana"/>
          <w:b/>
          <w:sz w:val="24"/>
          <w:szCs w:val="24"/>
        </w:rPr>
        <w:t>Onderdeel I</w:t>
      </w:r>
    </w:p>
    <w:p w:rsidR="00447D0E" w:rsidRPr="006160AE" w:rsidRDefault="00447D0E" w:rsidP="00447D0E">
      <w:pPr>
        <w:pStyle w:val="Geenafstand"/>
        <w:rPr>
          <w:rFonts w:ascii="Verdana" w:hAnsi="Verdana"/>
          <w:b/>
          <w:sz w:val="24"/>
          <w:szCs w:val="24"/>
        </w:rPr>
      </w:pPr>
    </w:p>
    <w:p w:rsidR="00922164" w:rsidRPr="006160AE" w:rsidRDefault="00B20C7D" w:rsidP="00470E40">
      <w:pPr>
        <w:pStyle w:val="Geenafstand"/>
        <w:rPr>
          <w:rFonts w:ascii="Verdana" w:hAnsi="Verdana"/>
          <w:i/>
          <w:sz w:val="24"/>
          <w:szCs w:val="24"/>
        </w:rPr>
      </w:pPr>
      <w:r w:rsidRPr="006160AE">
        <w:rPr>
          <w:rFonts w:ascii="Verdana" w:hAnsi="Verdana"/>
          <w:i/>
          <w:sz w:val="24"/>
          <w:szCs w:val="24"/>
        </w:rPr>
        <w:t>De maaltijd in bijbelse tijden. Kernwoord: gemeenschap</w:t>
      </w:r>
    </w:p>
    <w:p w:rsidR="00824D79" w:rsidRPr="006160AE" w:rsidRDefault="00824D79" w:rsidP="00470E40">
      <w:pPr>
        <w:pStyle w:val="Geenafstand"/>
        <w:rPr>
          <w:rFonts w:ascii="Verdana" w:hAnsi="Verdana"/>
          <w:sz w:val="24"/>
          <w:szCs w:val="24"/>
        </w:rPr>
      </w:pPr>
    </w:p>
    <w:p w:rsidR="00824D79" w:rsidRPr="006160AE" w:rsidRDefault="00470E40" w:rsidP="00470E40">
      <w:pPr>
        <w:pStyle w:val="Geenafstand"/>
        <w:rPr>
          <w:rFonts w:ascii="Verdana" w:hAnsi="Verdana"/>
          <w:sz w:val="24"/>
          <w:szCs w:val="24"/>
        </w:rPr>
      </w:pPr>
      <w:r w:rsidRPr="006160AE">
        <w:rPr>
          <w:rFonts w:ascii="Verdana" w:hAnsi="Verdana"/>
          <w:sz w:val="24"/>
          <w:szCs w:val="24"/>
        </w:rPr>
        <w:t xml:space="preserve">De maaltijden van de mensen zijn eenvoudig. </w:t>
      </w:r>
      <w:r w:rsidR="009F2BDB" w:rsidRPr="006160AE">
        <w:rPr>
          <w:rFonts w:ascii="Verdana" w:hAnsi="Verdana"/>
          <w:sz w:val="24"/>
          <w:szCs w:val="24"/>
        </w:rPr>
        <w:t>In de tijd van de aartsvaders (de nomadentijd) bestaat het eten vooral uit broodkoeken, producten van de kudde (</w:t>
      </w:r>
      <w:r w:rsidR="00D26FB5" w:rsidRPr="006160AE">
        <w:rPr>
          <w:rFonts w:ascii="Verdana" w:hAnsi="Verdana"/>
          <w:sz w:val="24"/>
          <w:szCs w:val="24"/>
        </w:rPr>
        <w:t xml:space="preserve">soms </w:t>
      </w:r>
      <w:r w:rsidR="004A4A01" w:rsidRPr="006160AE">
        <w:rPr>
          <w:rFonts w:ascii="Verdana" w:hAnsi="Verdana"/>
          <w:sz w:val="24"/>
          <w:szCs w:val="24"/>
        </w:rPr>
        <w:t>schapen</w:t>
      </w:r>
      <w:r w:rsidR="00D26FB5" w:rsidRPr="006160AE">
        <w:rPr>
          <w:rFonts w:ascii="Verdana" w:hAnsi="Verdana"/>
          <w:sz w:val="24"/>
          <w:szCs w:val="24"/>
        </w:rPr>
        <w:t>, maar meestal geiten</w:t>
      </w:r>
      <w:r w:rsidR="009F2BDB" w:rsidRPr="006160AE">
        <w:rPr>
          <w:rFonts w:ascii="Verdana" w:hAnsi="Verdana"/>
          <w:sz w:val="24"/>
          <w:szCs w:val="24"/>
        </w:rPr>
        <w:t>melk</w:t>
      </w:r>
      <w:r w:rsidR="00D26FB5" w:rsidRPr="006160AE">
        <w:rPr>
          <w:rFonts w:ascii="Verdana" w:hAnsi="Verdana"/>
          <w:sz w:val="24"/>
          <w:szCs w:val="24"/>
        </w:rPr>
        <w:t xml:space="preserve">, </w:t>
      </w:r>
      <w:r w:rsidR="004A4A01" w:rsidRPr="006160AE">
        <w:rPr>
          <w:rFonts w:ascii="Verdana" w:hAnsi="Verdana"/>
          <w:sz w:val="24"/>
          <w:szCs w:val="24"/>
        </w:rPr>
        <w:t xml:space="preserve"> –kaas</w:t>
      </w:r>
      <w:r w:rsidR="00D26FB5" w:rsidRPr="006160AE">
        <w:rPr>
          <w:rFonts w:ascii="Verdana" w:hAnsi="Verdana"/>
          <w:sz w:val="24"/>
          <w:szCs w:val="24"/>
        </w:rPr>
        <w:t xml:space="preserve"> </w:t>
      </w:r>
      <w:r w:rsidR="00D26FB5" w:rsidRPr="006160AE">
        <w:rPr>
          <w:rFonts w:ascii="Verdana" w:hAnsi="Verdana"/>
          <w:sz w:val="24"/>
          <w:szCs w:val="24"/>
        </w:rPr>
        <w:lastRenderedPageBreak/>
        <w:t>en –yoghurt)</w:t>
      </w:r>
      <w:r w:rsidR="004A4A01" w:rsidRPr="006160AE">
        <w:rPr>
          <w:rFonts w:ascii="Verdana" w:hAnsi="Verdana"/>
          <w:sz w:val="24"/>
          <w:szCs w:val="24"/>
        </w:rPr>
        <w:t>. Honing is er voor de zoetigheid</w:t>
      </w:r>
      <w:r w:rsidR="009F2BDB" w:rsidRPr="006160AE">
        <w:rPr>
          <w:rFonts w:ascii="Verdana" w:hAnsi="Verdana"/>
          <w:sz w:val="24"/>
          <w:szCs w:val="24"/>
        </w:rPr>
        <w:t xml:space="preserve">. In het land Kanaän gaat de maaltijd meer voorstellen. </w:t>
      </w:r>
      <w:r w:rsidRPr="006160AE">
        <w:rPr>
          <w:rFonts w:ascii="Verdana" w:hAnsi="Verdana"/>
          <w:sz w:val="24"/>
          <w:szCs w:val="24"/>
        </w:rPr>
        <w:t>De bijbel s</w:t>
      </w:r>
      <w:r w:rsidR="004A4A01" w:rsidRPr="006160AE">
        <w:rPr>
          <w:rFonts w:ascii="Verdana" w:hAnsi="Verdana"/>
          <w:sz w:val="24"/>
          <w:szCs w:val="24"/>
        </w:rPr>
        <w:t xml:space="preserve">preekt nergens van een ontbijt, al is het er vermoedelijk wel. </w:t>
      </w:r>
      <w:r w:rsidRPr="006160AE">
        <w:rPr>
          <w:rFonts w:ascii="Verdana" w:hAnsi="Verdana"/>
          <w:sz w:val="24"/>
          <w:szCs w:val="24"/>
        </w:rPr>
        <w:t xml:space="preserve"> Na het opstaan eten de meeste mensen wellicht </w:t>
      </w:r>
      <w:r w:rsidR="004A4A01" w:rsidRPr="006160AE">
        <w:rPr>
          <w:rFonts w:ascii="Verdana" w:hAnsi="Verdana"/>
          <w:sz w:val="24"/>
          <w:szCs w:val="24"/>
        </w:rPr>
        <w:t xml:space="preserve">een licht ontbijt van brood met wat vruchten. De bijbel spreekt expliciet over het middagmaal en avondmaal. </w:t>
      </w:r>
      <w:r w:rsidRPr="006160AE">
        <w:rPr>
          <w:rFonts w:ascii="Verdana" w:hAnsi="Verdana"/>
          <w:sz w:val="24"/>
          <w:szCs w:val="24"/>
        </w:rPr>
        <w:t xml:space="preserve"> </w:t>
      </w:r>
      <w:r w:rsidR="004A4A01" w:rsidRPr="006160AE">
        <w:rPr>
          <w:rFonts w:ascii="Verdana" w:hAnsi="Verdana"/>
          <w:sz w:val="24"/>
          <w:szCs w:val="24"/>
        </w:rPr>
        <w:t>De voorbereiding daarvan zijn deels voor de mannen</w:t>
      </w:r>
      <w:r w:rsidR="0028338A" w:rsidRPr="006160AE">
        <w:rPr>
          <w:rFonts w:ascii="Verdana" w:hAnsi="Verdana"/>
          <w:sz w:val="24"/>
          <w:szCs w:val="24"/>
        </w:rPr>
        <w:t xml:space="preserve">. Die gaan op jacht of visvangst, </w:t>
      </w:r>
      <w:r w:rsidR="004A4A01" w:rsidRPr="006160AE">
        <w:rPr>
          <w:rFonts w:ascii="Verdana" w:hAnsi="Verdana"/>
          <w:sz w:val="24"/>
          <w:szCs w:val="24"/>
        </w:rPr>
        <w:t xml:space="preserve"> </w:t>
      </w:r>
      <w:r w:rsidR="00D26FB5" w:rsidRPr="006160AE">
        <w:rPr>
          <w:rFonts w:ascii="Verdana" w:hAnsi="Verdana"/>
          <w:sz w:val="24"/>
          <w:szCs w:val="24"/>
        </w:rPr>
        <w:t>zorgen voor het vee en de akker. De vrouwen gaan naar de markt, bakken dagelijks het brood en bereiden de maaltijd zelf voor</w:t>
      </w:r>
      <w:r w:rsidR="004A4A01" w:rsidRPr="006160AE">
        <w:rPr>
          <w:rFonts w:ascii="Verdana" w:hAnsi="Verdana"/>
          <w:sz w:val="24"/>
          <w:szCs w:val="24"/>
        </w:rPr>
        <w:t xml:space="preserve">. </w:t>
      </w:r>
      <w:r w:rsidR="00CC4C9F" w:rsidRPr="006160AE">
        <w:rPr>
          <w:rFonts w:ascii="Verdana" w:hAnsi="Verdana"/>
          <w:sz w:val="24"/>
          <w:szCs w:val="24"/>
        </w:rPr>
        <w:t>De maaltijden</w:t>
      </w:r>
      <w:r w:rsidRPr="006160AE">
        <w:rPr>
          <w:rFonts w:ascii="Verdana" w:hAnsi="Verdana"/>
          <w:sz w:val="24"/>
          <w:szCs w:val="24"/>
        </w:rPr>
        <w:t xml:space="preserve"> word</w:t>
      </w:r>
      <w:r w:rsidR="004A4A01" w:rsidRPr="006160AE">
        <w:rPr>
          <w:rFonts w:ascii="Verdana" w:hAnsi="Verdana"/>
          <w:sz w:val="24"/>
          <w:szCs w:val="24"/>
        </w:rPr>
        <w:t>en</w:t>
      </w:r>
      <w:r w:rsidRPr="006160AE">
        <w:rPr>
          <w:rFonts w:ascii="Verdana" w:hAnsi="Verdana"/>
          <w:sz w:val="24"/>
          <w:szCs w:val="24"/>
        </w:rPr>
        <w:t xml:space="preserve"> gezamenlijk genuttigd en bestaa</w:t>
      </w:r>
      <w:r w:rsidR="00CC4C9F" w:rsidRPr="006160AE">
        <w:rPr>
          <w:rFonts w:ascii="Verdana" w:hAnsi="Verdana"/>
          <w:sz w:val="24"/>
          <w:szCs w:val="24"/>
        </w:rPr>
        <w:t>n</w:t>
      </w:r>
      <w:r w:rsidRPr="006160AE">
        <w:rPr>
          <w:rFonts w:ascii="Verdana" w:hAnsi="Verdana"/>
          <w:sz w:val="24"/>
          <w:szCs w:val="24"/>
        </w:rPr>
        <w:t xml:space="preserve"> uit </w:t>
      </w:r>
      <w:r w:rsidR="007039CE" w:rsidRPr="006160AE">
        <w:rPr>
          <w:rFonts w:ascii="Verdana" w:hAnsi="Verdana"/>
          <w:sz w:val="24"/>
          <w:szCs w:val="24"/>
        </w:rPr>
        <w:t>platte broden</w:t>
      </w:r>
      <w:r w:rsidRPr="006160AE">
        <w:rPr>
          <w:rFonts w:ascii="Verdana" w:hAnsi="Verdana"/>
          <w:sz w:val="24"/>
          <w:szCs w:val="24"/>
        </w:rPr>
        <w:t xml:space="preserve">, </w:t>
      </w:r>
      <w:r w:rsidR="007039CE" w:rsidRPr="006160AE">
        <w:rPr>
          <w:rFonts w:ascii="Verdana" w:hAnsi="Verdana"/>
          <w:sz w:val="24"/>
          <w:szCs w:val="24"/>
        </w:rPr>
        <w:t>melk</w:t>
      </w:r>
      <w:r w:rsidR="00CC4C9F" w:rsidRPr="006160AE">
        <w:rPr>
          <w:rFonts w:ascii="Verdana" w:hAnsi="Verdana"/>
          <w:sz w:val="24"/>
          <w:szCs w:val="24"/>
        </w:rPr>
        <w:t>, wijn</w:t>
      </w:r>
      <w:r w:rsidR="009F2BDB" w:rsidRPr="006160AE">
        <w:rPr>
          <w:rFonts w:ascii="Verdana" w:hAnsi="Verdana"/>
          <w:sz w:val="24"/>
          <w:szCs w:val="24"/>
        </w:rPr>
        <w:t xml:space="preserve"> en alles wat in de tuin, boomgaard of wijngaard groeit (linzen, </w:t>
      </w:r>
      <w:r w:rsidR="004A4A01" w:rsidRPr="006160AE">
        <w:rPr>
          <w:rFonts w:ascii="Verdana" w:hAnsi="Verdana"/>
          <w:sz w:val="24"/>
          <w:szCs w:val="24"/>
        </w:rPr>
        <w:t xml:space="preserve">erwten, bonen, </w:t>
      </w:r>
      <w:r w:rsidR="009F2BDB" w:rsidRPr="006160AE">
        <w:rPr>
          <w:rFonts w:ascii="Verdana" w:hAnsi="Verdana"/>
          <w:sz w:val="24"/>
          <w:szCs w:val="24"/>
        </w:rPr>
        <w:t>komkommers, granaatappelen, vijgen, druiven, olijven</w:t>
      </w:r>
      <w:r w:rsidR="00AF36AC" w:rsidRPr="006160AE">
        <w:rPr>
          <w:rFonts w:ascii="Verdana" w:hAnsi="Verdana"/>
          <w:sz w:val="24"/>
          <w:szCs w:val="24"/>
        </w:rPr>
        <w:t xml:space="preserve"> en dergelijke</w:t>
      </w:r>
      <w:r w:rsidR="009F2BDB" w:rsidRPr="006160AE">
        <w:rPr>
          <w:rFonts w:ascii="Verdana" w:hAnsi="Verdana"/>
          <w:sz w:val="24"/>
          <w:szCs w:val="24"/>
        </w:rPr>
        <w:t>)</w:t>
      </w:r>
      <w:r w:rsidR="007039CE" w:rsidRPr="006160AE">
        <w:rPr>
          <w:rFonts w:ascii="Verdana" w:hAnsi="Verdana"/>
          <w:sz w:val="24"/>
          <w:szCs w:val="24"/>
        </w:rPr>
        <w:t xml:space="preserve">. </w:t>
      </w:r>
      <w:r w:rsidR="00CC4C9F" w:rsidRPr="006160AE">
        <w:rPr>
          <w:rFonts w:ascii="Verdana" w:hAnsi="Verdana"/>
          <w:sz w:val="24"/>
          <w:szCs w:val="24"/>
        </w:rPr>
        <w:t>Men kent ook een</w:t>
      </w:r>
      <w:r w:rsidRPr="006160AE">
        <w:rPr>
          <w:rFonts w:ascii="Verdana" w:hAnsi="Verdana"/>
          <w:sz w:val="24"/>
          <w:szCs w:val="24"/>
        </w:rPr>
        <w:t xml:space="preserve"> stoofpot van groenten. Met stukken brood wordt de groente uit de gemeenschappelijke pan gelepeld. </w:t>
      </w:r>
      <w:r w:rsidR="00CC4C9F" w:rsidRPr="006160AE">
        <w:rPr>
          <w:rFonts w:ascii="Verdana" w:hAnsi="Verdana"/>
          <w:sz w:val="24"/>
          <w:szCs w:val="24"/>
        </w:rPr>
        <w:t>Er</w:t>
      </w:r>
      <w:r w:rsidRPr="006160AE">
        <w:rPr>
          <w:rFonts w:ascii="Verdana" w:hAnsi="Verdana"/>
          <w:sz w:val="24"/>
          <w:szCs w:val="24"/>
        </w:rPr>
        <w:t xml:space="preserve"> wordt zo mogelijk vlees geserveerd.</w:t>
      </w:r>
      <w:r w:rsidR="004A4A01" w:rsidRPr="006160AE">
        <w:rPr>
          <w:rFonts w:ascii="Verdana" w:hAnsi="Verdana"/>
          <w:sz w:val="24"/>
          <w:szCs w:val="24"/>
        </w:rPr>
        <w:t xml:space="preserve"> Dat wordt bijn</w:t>
      </w:r>
      <w:r w:rsidR="00D26FB5" w:rsidRPr="006160AE">
        <w:rPr>
          <w:rFonts w:ascii="Verdana" w:hAnsi="Verdana"/>
          <w:sz w:val="24"/>
          <w:szCs w:val="24"/>
        </w:rPr>
        <w:t>a altijd gekookt, soms gebakken of geroosterd.</w:t>
      </w:r>
      <w:r w:rsidR="004A4A01" w:rsidRPr="006160AE">
        <w:rPr>
          <w:rFonts w:ascii="Verdana" w:hAnsi="Verdana"/>
          <w:sz w:val="24"/>
          <w:szCs w:val="24"/>
        </w:rPr>
        <w:t xml:space="preserve"> </w:t>
      </w:r>
      <w:r w:rsidRPr="006160AE">
        <w:rPr>
          <w:rFonts w:ascii="Verdana" w:hAnsi="Verdana"/>
          <w:sz w:val="24"/>
          <w:szCs w:val="24"/>
        </w:rPr>
        <w:t>Men zit tijde</w:t>
      </w:r>
      <w:r w:rsidR="007039CE" w:rsidRPr="006160AE">
        <w:rPr>
          <w:rFonts w:ascii="Verdana" w:hAnsi="Verdana"/>
          <w:sz w:val="24"/>
          <w:szCs w:val="24"/>
        </w:rPr>
        <w:t xml:space="preserve">ns het eten gehurkt </w:t>
      </w:r>
      <w:r w:rsidR="00CC4C9F" w:rsidRPr="006160AE">
        <w:rPr>
          <w:rFonts w:ascii="Verdana" w:hAnsi="Verdana"/>
          <w:sz w:val="24"/>
          <w:szCs w:val="24"/>
        </w:rPr>
        <w:t xml:space="preserve">op </w:t>
      </w:r>
      <w:r w:rsidR="007039CE" w:rsidRPr="006160AE">
        <w:rPr>
          <w:rFonts w:ascii="Verdana" w:hAnsi="Verdana"/>
          <w:sz w:val="24"/>
          <w:szCs w:val="24"/>
        </w:rPr>
        <w:t>matjes  op de grond en eet met de vingers. Daarom moeten voor de maaltijd de handen gewassen worden. Het eten staat op  lage tafels.</w:t>
      </w:r>
    </w:p>
    <w:p w:rsidR="00470E40" w:rsidRPr="006160AE" w:rsidRDefault="00470E40" w:rsidP="00470E40">
      <w:pPr>
        <w:pStyle w:val="Geenafstand"/>
        <w:ind w:firstLine="708"/>
        <w:rPr>
          <w:rFonts w:ascii="Verdana" w:hAnsi="Verdana"/>
          <w:sz w:val="24"/>
          <w:szCs w:val="24"/>
        </w:rPr>
      </w:pPr>
      <w:r w:rsidRPr="006160AE">
        <w:rPr>
          <w:rFonts w:ascii="Verdana" w:hAnsi="Verdana"/>
          <w:sz w:val="24"/>
          <w:szCs w:val="24"/>
        </w:rPr>
        <w:t xml:space="preserve">De maaltijden van de rijken kennen </w:t>
      </w:r>
      <w:r w:rsidR="007039CE" w:rsidRPr="006160AE">
        <w:rPr>
          <w:rFonts w:ascii="Verdana" w:hAnsi="Verdana"/>
          <w:sz w:val="24"/>
          <w:szCs w:val="24"/>
        </w:rPr>
        <w:t xml:space="preserve">uiteraard </w:t>
      </w:r>
      <w:r w:rsidRPr="006160AE">
        <w:rPr>
          <w:rFonts w:ascii="Verdana" w:hAnsi="Verdana"/>
          <w:sz w:val="24"/>
          <w:szCs w:val="24"/>
        </w:rPr>
        <w:t>meer gerechten</w:t>
      </w:r>
      <w:r w:rsidR="007039CE" w:rsidRPr="006160AE">
        <w:rPr>
          <w:rFonts w:ascii="Verdana" w:hAnsi="Verdana"/>
          <w:sz w:val="24"/>
          <w:szCs w:val="24"/>
        </w:rPr>
        <w:t xml:space="preserve"> en dranken</w:t>
      </w:r>
      <w:r w:rsidRPr="006160AE">
        <w:rPr>
          <w:rFonts w:ascii="Verdana" w:hAnsi="Verdana"/>
          <w:sz w:val="24"/>
          <w:szCs w:val="24"/>
        </w:rPr>
        <w:t>, er is bijvoorbeeld meer vlees</w:t>
      </w:r>
      <w:r w:rsidR="00CC4C9F" w:rsidRPr="006160AE">
        <w:rPr>
          <w:rFonts w:ascii="Verdana" w:hAnsi="Verdana"/>
          <w:sz w:val="24"/>
          <w:szCs w:val="24"/>
        </w:rPr>
        <w:t>, vis en gevo</w:t>
      </w:r>
      <w:r w:rsidR="009F2BDB" w:rsidRPr="006160AE">
        <w:rPr>
          <w:rFonts w:ascii="Verdana" w:hAnsi="Verdana"/>
          <w:sz w:val="24"/>
          <w:szCs w:val="24"/>
        </w:rPr>
        <w:t>gelte</w:t>
      </w:r>
      <w:r w:rsidRPr="006160AE">
        <w:rPr>
          <w:rFonts w:ascii="Verdana" w:hAnsi="Verdana"/>
          <w:sz w:val="24"/>
          <w:szCs w:val="24"/>
        </w:rPr>
        <w:t xml:space="preserve">. De mensen liggen op rustbanken en het voedsel wordt op een </w:t>
      </w:r>
      <w:r w:rsidR="00CC4C9F" w:rsidRPr="006160AE">
        <w:rPr>
          <w:rFonts w:ascii="Verdana" w:hAnsi="Verdana"/>
          <w:sz w:val="24"/>
          <w:szCs w:val="24"/>
        </w:rPr>
        <w:t>bijpassende</w:t>
      </w:r>
      <w:r w:rsidR="007039CE" w:rsidRPr="006160AE">
        <w:rPr>
          <w:rFonts w:ascii="Verdana" w:hAnsi="Verdana"/>
          <w:sz w:val="24"/>
          <w:szCs w:val="24"/>
        </w:rPr>
        <w:t xml:space="preserve"> </w:t>
      </w:r>
      <w:r w:rsidRPr="006160AE">
        <w:rPr>
          <w:rFonts w:ascii="Verdana" w:hAnsi="Verdana"/>
          <w:sz w:val="24"/>
          <w:szCs w:val="24"/>
        </w:rPr>
        <w:t>tafel gezet.</w:t>
      </w:r>
      <w:r w:rsidR="009F2BDB" w:rsidRPr="006160AE">
        <w:rPr>
          <w:rFonts w:ascii="Verdana" w:hAnsi="Verdana"/>
          <w:sz w:val="24"/>
          <w:szCs w:val="24"/>
        </w:rPr>
        <w:t xml:space="preserve"> Soms is er muziek en zang bij.</w:t>
      </w:r>
    </w:p>
    <w:p w:rsidR="00CC4C9F" w:rsidRPr="006160AE" w:rsidRDefault="00CC4C9F" w:rsidP="00470E40">
      <w:pPr>
        <w:pStyle w:val="Geenafstand"/>
        <w:ind w:firstLine="708"/>
        <w:rPr>
          <w:rFonts w:ascii="Verdana" w:hAnsi="Verdana"/>
          <w:sz w:val="24"/>
          <w:szCs w:val="24"/>
        </w:rPr>
      </w:pPr>
      <w:r w:rsidRPr="006160AE">
        <w:rPr>
          <w:rFonts w:ascii="Verdana" w:hAnsi="Verdana"/>
          <w:sz w:val="24"/>
          <w:szCs w:val="24"/>
        </w:rPr>
        <w:t xml:space="preserve">De bijbel zegt op verschillende plaatsen dat de mensen om een zegen over de maaltijd vragen </w:t>
      </w:r>
      <w:r w:rsidR="00AF36AC" w:rsidRPr="006160AE">
        <w:rPr>
          <w:rFonts w:ascii="Verdana" w:hAnsi="Verdana"/>
          <w:sz w:val="24"/>
          <w:szCs w:val="24"/>
        </w:rPr>
        <w:t>of de dank voorafgaand aan de maaltijd uitspreken</w:t>
      </w:r>
      <w:r w:rsidRPr="006160AE">
        <w:rPr>
          <w:rFonts w:ascii="Verdana" w:hAnsi="Verdana"/>
          <w:sz w:val="24"/>
          <w:szCs w:val="24"/>
        </w:rPr>
        <w:t>(</w:t>
      </w:r>
      <w:r w:rsidR="001D5A13" w:rsidRPr="006160AE">
        <w:rPr>
          <w:rFonts w:ascii="Verdana" w:hAnsi="Verdana"/>
          <w:sz w:val="24"/>
          <w:szCs w:val="24"/>
        </w:rPr>
        <w:t xml:space="preserve">o.a. </w:t>
      </w:r>
      <w:r w:rsidRPr="006160AE">
        <w:rPr>
          <w:rFonts w:ascii="Verdana" w:hAnsi="Verdana"/>
          <w:sz w:val="24"/>
          <w:szCs w:val="24"/>
        </w:rPr>
        <w:t xml:space="preserve"> Matth. 14:19, Hand. 27:35). Deut. 8:10 schrijft voor om dankbaar te zijn voor genoten voedsel. Dat kan uitgelegd worden als een voorschrift om te danken na de maaltijd.</w:t>
      </w:r>
    </w:p>
    <w:p w:rsidR="00CC4C9F" w:rsidRPr="006160AE" w:rsidRDefault="00CC4C9F" w:rsidP="00470E40">
      <w:pPr>
        <w:pStyle w:val="Geenafstand"/>
        <w:ind w:firstLine="708"/>
        <w:rPr>
          <w:rFonts w:ascii="Verdana" w:hAnsi="Verdana"/>
          <w:sz w:val="24"/>
          <w:szCs w:val="24"/>
        </w:rPr>
      </w:pPr>
      <w:r w:rsidRPr="006160AE">
        <w:rPr>
          <w:rFonts w:ascii="Verdana" w:hAnsi="Verdana"/>
          <w:sz w:val="24"/>
          <w:szCs w:val="24"/>
        </w:rPr>
        <w:t>Een gast wordt altijd met veel respect behandeld bij de maaltijd. Hij krijgt een kus</w:t>
      </w:r>
      <w:r w:rsidR="00AF36AC" w:rsidRPr="006160AE">
        <w:rPr>
          <w:rFonts w:ascii="Verdana" w:hAnsi="Verdana"/>
          <w:sz w:val="24"/>
          <w:szCs w:val="24"/>
        </w:rPr>
        <w:t xml:space="preserve"> ter verwelkoming</w:t>
      </w:r>
      <w:r w:rsidRPr="006160AE">
        <w:rPr>
          <w:rFonts w:ascii="Verdana" w:hAnsi="Verdana"/>
          <w:sz w:val="24"/>
          <w:szCs w:val="24"/>
        </w:rPr>
        <w:t>, water om handen en voeten te wassen. Soms wordt hij gezalfd of krijgt hij een krans. Hij krijgt de ereplaats aan tafel en het grootste portie eten.</w:t>
      </w:r>
      <w:r w:rsidR="001D5A13" w:rsidRPr="006160AE">
        <w:rPr>
          <w:rFonts w:ascii="Verdana" w:hAnsi="Verdana"/>
          <w:sz w:val="24"/>
          <w:szCs w:val="24"/>
        </w:rPr>
        <w:t xml:space="preserve"> Voor gasten wordt het gemeste kalf geslacht</w:t>
      </w:r>
      <w:r w:rsidR="00D26FB5" w:rsidRPr="006160AE">
        <w:rPr>
          <w:rFonts w:ascii="Verdana" w:hAnsi="Verdana"/>
          <w:sz w:val="24"/>
          <w:szCs w:val="24"/>
        </w:rPr>
        <w:t>.</w:t>
      </w:r>
      <w:r w:rsidR="001D5A13" w:rsidRPr="006160AE">
        <w:rPr>
          <w:rFonts w:ascii="Verdana" w:hAnsi="Verdana"/>
          <w:sz w:val="24"/>
          <w:szCs w:val="24"/>
        </w:rPr>
        <w:t xml:space="preserve"> </w:t>
      </w:r>
      <w:r w:rsidR="00AF36AC" w:rsidRPr="006160AE">
        <w:rPr>
          <w:rFonts w:ascii="Verdana" w:hAnsi="Verdana"/>
          <w:sz w:val="24"/>
          <w:szCs w:val="24"/>
        </w:rPr>
        <w:t xml:space="preserve"> Een gast aan tafel is een lid van de familie. </w:t>
      </w:r>
      <w:r w:rsidR="001D5A13" w:rsidRPr="006160AE">
        <w:rPr>
          <w:rFonts w:ascii="Verdana" w:hAnsi="Verdana"/>
          <w:sz w:val="24"/>
          <w:szCs w:val="24"/>
        </w:rPr>
        <w:t xml:space="preserve">Gasten zet </w:t>
      </w:r>
      <w:r w:rsidR="00453D27" w:rsidRPr="006160AE">
        <w:rPr>
          <w:rFonts w:ascii="Verdana" w:hAnsi="Verdana"/>
          <w:sz w:val="24"/>
          <w:szCs w:val="24"/>
        </w:rPr>
        <w:t>je altijd</w:t>
      </w:r>
      <w:r w:rsidR="001D5A13" w:rsidRPr="006160AE">
        <w:rPr>
          <w:rFonts w:ascii="Verdana" w:hAnsi="Verdana"/>
          <w:sz w:val="24"/>
          <w:szCs w:val="24"/>
        </w:rPr>
        <w:t xml:space="preserve"> een goede maaltijd voor, al arriveren ze midden in de nacht.</w:t>
      </w:r>
      <w:r w:rsidR="00453D27" w:rsidRPr="006160AE">
        <w:rPr>
          <w:rFonts w:ascii="Verdana" w:hAnsi="Verdana"/>
          <w:sz w:val="24"/>
          <w:szCs w:val="24"/>
        </w:rPr>
        <w:t xml:space="preserve"> Gastvrijheid is een Oosterse en een bijbelse deugd (Rom. 12;13, Hebr. 13:2).</w:t>
      </w:r>
    </w:p>
    <w:p w:rsidR="00CC4C9F" w:rsidRPr="006160AE" w:rsidRDefault="00CC4C9F" w:rsidP="00470E40">
      <w:pPr>
        <w:pStyle w:val="Geenafstand"/>
        <w:ind w:firstLine="708"/>
        <w:rPr>
          <w:rFonts w:ascii="Verdana" w:hAnsi="Verdana"/>
          <w:sz w:val="24"/>
          <w:szCs w:val="24"/>
        </w:rPr>
      </w:pPr>
    </w:p>
    <w:p w:rsidR="00A37740" w:rsidRPr="006160AE" w:rsidRDefault="00A37740">
      <w:pPr>
        <w:rPr>
          <w:rFonts w:ascii="Verdana" w:hAnsi="Verdana"/>
          <w:i/>
          <w:sz w:val="24"/>
          <w:szCs w:val="24"/>
        </w:rPr>
      </w:pPr>
      <w:r w:rsidRPr="006160AE">
        <w:rPr>
          <w:rFonts w:ascii="Verdana" w:hAnsi="Verdana"/>
          <w:i/>
          <w:sz w:val="24"/>
          <w:szCs w:val="24"/>
        </w:rPr>
        <w:t>De betekenis van de maaltij</w:t>
      </w:r>
      <w:r w:rsidR="00D70C24" w:rsidRPr="006160AE">
        <w:rPr>
          <w:rFonts w:ascii="Verdana" w:hAnsi="Verdana"/>
          <w:i/>
          <w:sz w:val="24"/>
          <w:szCs w:val="24"/>
        </w:rPr>
        <w:t>d</w:t>
      </w:r>
      <w:r w:rsidRPr="006160AE">
        <w:rPr>
          <w:rFonts w:ascii="Verdana" w:hAnsi="Verdana"/>
          <w:i/>
          <w:sz w:val="24"/>
          <w:szCs w:val="24"/>
        </w:rPr>
        <w:t xml:space="preserve"> in het Oude Testament</w:t>
      </w:r>
    </w:p>
    <w:p w:rsidR="00A37740" w:rsidRPr="006160AE" w:rsidRDefault="00BE7FB1" w:rsidP="00A37740">
      <w:pPr>
        <w:pStyle w:val="Geenafstand"/>
        <w:rPr>
          <w:rFonts w:ascii="Verdana" w:hAnsi="Verdana"/>
          <w:sz w:val="24"/>
          <w:szCs w:val="24"/>
        </w:rPr>
      </w:pPr>
      <w:r w:rsidRPr="006160AE">
        <w:rPr>
          <w:rFonts w:ascii="Verdana" w:hAnsi="Verdana"/>
          <w:sz w:val="24"/>
          <w:szCs w:val="24"/>
        </w:rPr>
        <w:t>D</w:t>
      </w:r>
      <w:r w:rsidR="00A37740" w:rsidRPr="006160AE">
        <w:rPr>
          <w:rFonts w:ascii="Verdana" w:hAnsi="Verdana"/>
          <w:sz w:val="24"/>
          <w:szCs w:val="24"/>
        </w:rPr>
        <w:t>e mensen</w:t>
      </w:r>
      <w:r w:rsidR="005E7B86" w:rsidRPr="006160AE">
        <w:rPr>
          <w:rFonts w:ascii="Verdana" w:hAnsi="Verdana"/>
          <w:sz w:val="24"/>
          <w:szCs w:val="24"/>
        </w:rPr>
        <w:t xml:space="preserve"> </w:t>
      </w:r>
      <w:r w:rsidRPr="006160AE">
        <w:rPr>
          <w:rFonts w:ascii="Verdana" w:hAnsi="Verdana"/>
          <w:sz w:val="24"/>
          <w:szCs w:val="24"/>
        </w:rPr>
        <w:t>moeten hard werken</w:t>
      </w:r>
      <w:r w:rsidR="00A37740" w:rsidRPr="006160AE">
        <w:rPr>
          <w:rFonts w:ascii="Verdana" w:hAnsi="Verdana"/>
          <w:sz w:val="24"/>
          <w:szCs w:val="24"/>
        </w:rPr>
        <w:t xml:space="preserve"> voor</w:t>
      </w:r>
      <w:r w:rsidRPr="006160AE">
        <w:rPr>
          <w:rFonts w:ascii="Verdana" w:hAnsi="Verdana"/>
          <w:sz w:val="24"/>
          <w:szCs w:val="24"/>
        </w:rPr>
        <w:t xml:space="preserve"> het voedsel (in het zweet van het aangezicht!)</w:t>
      </w:r>
      <w:r w:rsidR="00A37740" w:rsidRPr="006160AE">
        <w:rPr>
          <w:rFonts w:ascii="Verdana" w:hAnsi="Verdana"/>
          <w:sz w:val="24"/>
          <w:szCs w:val="24"/>
        </w:rPr>
        <w:t xml:space="preserve"> en maar afwachten hoe vruchtbaar vee, akkers en wijngaarden elk jaar </w:t>
      </w:r>
      <w:r w:rsidRPr="006160AE">
        <w:rPr>
          <w:rFonts w:ascii="Verdana" w:hAnsi="Verdana"/>
          <w:sz w:val="24"/>
          <w:szCs w:val="24"/>
        </w:rPr>
        <w:t>zijn</w:t>
      </w:r>
      <w:r w:rsidR="00A37740" w:rsidRPr="006160AE">
        <w:rPr>
          <w:rFonts w:ascii="Verdana" w:hAnsi="Verdana"/>
          <w:sz w:val="24"/>
          <w:szCs w:val="24"/>
        </w:rPr>
        <w:t>.</w:t>
      </w:r>
      <w:r w:rsidRPr="006160AE">
        <w:rPr>
          <w:rFonts w:ascii="Verdana" w:hAnsi="Verdana"/>
          <w:sz w:val="24"/>
          <w:szCs w:val="24"/>
        </w:rPr>
        <w:t xml:space="preserve"> </w:t>
      </w:r>
      <w:r w:rsidR="00C76DBB" w:rsidRPr="006160AE">
        <w:rPr>
          <w:rFonts w:ascii="Verdana" w:hAnsi="Verdana"/>
          <w:sz w:val="24"/>
          <w:szCs w:val="24"/>
        </w:rPr>
        <w:t xml:space="preserve">Doorns en distels zijn er genoeg. </w:t>
      </w:r>
      <w:r w:rsidRPr="006160AE">
        <w:rPr>
          <w:rFonts w:ascii="Verdana" w:hAnsi="Verdana"/>
          <w:sz w:val="24"/>
          <w:szCs w:val="24"/>
        </w:rPr>
        <w:t>Juist daarom is het een zegen van God als er dagelijks voedsel genoeg is (Psalm 104:14,15).</w:t>
      </w:r>
      <w:r w:rsidR="00A37740" w:rsidRPr="006160AE">
        <w:rPr>
          <w:rFonts w:ascii="Verdana" w:hAnsi="Verdana"/>
          <w:sz w:val="24"/>
          <w:szCs w:val="24"/>
        </w:rPr>
        <w:t xml:space="preserve"> </w:t>
      </w:r>
      <w:r w:rsidR="00C76DBB" w:rsidRPr="006160AE">
        <w:rPr>
          <w:rFonts w:ascii="Verdana" w:hAnsi="Verdana"/>
          <w:sz w:val="24"/>
          <w:szCs w:val="24"/>
        </w:rPr>
        <w:t xml:space="preserve">Die zegen stemt tot dankbaarheid. </w:t>
      </w:r>
      <w:r w:rsidR="00107EB7" w:rsidRPr="006160AE">
        <w:rPr>
          <w:rFonts w:ascii="Verdana" w:hAnsi="Verdana"/>
          <w:sz w:val="24"/>
          <w:szCs w:val="24"/>
        </w:rPr>
        <w:t xml:space="preserve">Bij de spijsoffers </w:t>
      </w:r>
      <w:r w:rsidR="00C76DBB" w:rsidRPr="006160AE">
        <w:rPr>
          <w:rFonts w:ascii="Verdana" w:hAnsi="Verdana"/>
          <w:sz w:val="24"/>
          <w:szCs w:val="24"/>
        </w:rPr>
        <w:t xml:space="preserve">in de tempel </w:t>
      </w:r>
      <w:r w:rsidR="00107EB7" w:rsidRPr="006160AE">
        <w:rPr>
          <w:rFonts w:ascii="Verdana" w:hAnsi="Verdana"/>
          <w:sz w:val="24"/>
          <w:szCs w:val="24"/>
        </w:rPr>
        <w:t xml:space="preserve">hoort de wekelijks gave aan God van de twaalf toonbroden (Ex. 25:23-30). Daarmee erkent Israël dat God de bron van voeding en dus van het levensonderhoud is. De eerstelingen van de oogst zijn daarom ook voor de HERE.  </w:t>
      </w:r>
      <w:r w:rsidR="00A02233" w:rsidRPr="006160AE">
        <w:rPr>
          <w:rFonts w:ascii="Verdana" w:hAnsi="Verdana"/>
          <w:sz w:val="24"/>
          <w:szCs w:val="24"/>
        </w:rPr>
        <w:t>Die worden aan H</w:t>
      </w:r>
      <w:r w:rsidR="00107EB7" w:rsidRPr="006160AE">
        <w:rPr>
          <w:rFonts w:ascii="Verdana" w:hAnsi="Verdana"/>
          <w:sz w:val="24"/>
          <w:szCs w:val="24"/>
        </w:rPr>
        <w:t xml:space="preserve">em gegeven op het Wekenfeest, het latere Pinksterfeest. </w:t>
      </w:r>
      <w:r w:rsidR="00A37740" w:rsidRPr="006160AE">
        <w:rPr>
          <w:rFonts w:ascii="Verdana" w:hAnsi="Verdana"/>
          <w:sz w:val="24"/>
          <w:szCs w:val="24"/>
        </w:rPr>
        <w:t>Ook het Nieuwe Tes</w:t>
      </w:r>
      <w:r w:rsidR="00151A80" w:rsidRPr="006160AE">
        <w:rPr>
          <w:rFonts w:ascii="Verdana" w:hAnsi="Verdana"/>
          <w:sz w:val="24"/>
          <w:szCs w:val="24"/>
        </w:rPr>
        <w:t>tament zegt dat eten en drinken</w:t>
      </w:r>
      <w:r w:rsidR="00A37740" w:rsidRPr="006160AE">
        <w:rPr>
          <w:rFonts w:ascii="Verdana" w:hAnsi="Verdana"/>
          <w:sz w:val="24"/>
          <w:szCs w:val="24"/>
        </w:rPr>
        <w:t xml:space="preserve"> zegeningen van God zijn (Matth. 6:25-34). Het voedsel nuttigen is alleen daarom al een serieuze zaak!</w:t>
      </w:r>
    </w:p>
    <w:p w:rsidR="00EA0CC2" w:rsidRPr="006160AE" w:rsidRDefault="00EA0CC2" w:rsidP="00A37740">
      <w:pPr>
        <w:pStyle w:val="Geenafstand"/>
        <w:rPr>
          <w:rFonts w:ascii="Verdana" w:hAnsi="Verdana"/>
          <w:sz w:val="24"/>
          <w:szCs w:val="24"/>
        </w:rPr>
      </w:pPr>
      <w:r w:rsidRPr="006160AE">
        <w:rPr>
          <w:rFonts w:ascii="Verdana" w:hAnsi="Verdana"/>
          <w:sz w:val="24"/>
          <w:szCs w:val="24"/>
        </w:rPr>
        <w:lastRenderedPageBreak/>
        <w:tab/>
        <w:t xml:space="preserve">Maaltijden zijn in de bijbel </w:t>
      </w:r>
      <w:r w:rsidR="00C77A25" w:rsidRPr="006160AE">
        <w:rPr>
          <w:rFonts w:ascii="Verdana" w:hAnsi="Verdana"/>
          <w:sz w:val="24"/>
          <w:szCs w:val="24"/>
        </w:rPr>
        <w:t>gebeurtenissen</w:t>
      </w:r>
      <w:r w:rsidRPr="006160AE">
        <w:rPr>
          <w:rFonts w:ascii="Verdana" w:hAnsi="Verdana"/>
          <w:sz w:val="24"/>
          <w:szCs w:val="24"/>
        </w:rPr>
        <w:t xml:space="preserve">. </w:t>
      </w:r>
      <w:r w:rsidR="00C77A25" w:rsidRPr="006160AE">
        <w:rPr>
          <w:rFonts w:ascii="Verdana" w:hAnsi="Verdana"/>
          <w:sz w:val="24"/>
          <w:szCs w:val="24"/>
        </w:rPr>
        <w:t xml:space="preserve">Natuurlijk eten de mensen ook wel individueel. Denk maar aan Izak die door zijn zoons van een maaltijd wordt voorzien. </w:t>
      </w:r>
      <w:r w:rsidR="00286E69" w:rsidRPr="006160AE">
        <w:rPr>
          <w:rFonts w:ascii="Verdana" w:hAnsi="Verdana"/>
          <w:sz w:val="24"/>
          <w:szCs w:val="24"/>
        </w:rPr>
        <w:t xml:space="preserve"> Elia eet in zijn eentje in de woestijn. Gezamenlijke m</w:t>
      </w:r>
      <w:r w:rsidRPr="006160AE">
        <w:rPr>
          <w:rFonts w:ascii="Verdana" w:hAnsi="Verdana"/>
          <w:sz w:val="24"/>
          <w:szCs w:val="24"/>
        </w:rPr>
        <w:t>aaltijden</w:t>
      </w:r>
      <w:r w:rsidR="00C77A25" w:rsidRPr="006160AE">
        <w:rPr>
          <w:rFonts w:ascii="Verdana" w:hAnsi="Verdana"/>
          <w:sz w:val="24"/>
          <w:szCs w:val="24"/>
        </w:rPr>
        <w:t xml:space="preserve"> overstijgen het ‘ik eet, want ik heb honger’. Ze zijn</w:t>
      </w:r>
      <w:r w:rsidR="00286E69" w:rsidRPr="006160AE">
        <w:rPr>
          <w:rFonts w:ascii="Verdana" w:hAnsi="Verdana"/>
          <w:sz w:val="24"/>
          <w:szCs w:val="24"/>
        </w:rPr>
        <w:t xml:space="preserve"> </w:t>
      </w:r>
      <w:r w:rsidRPr="006160AE">
        <w:rPr>
          <w:rFonts w:ascii="Verdana" w:hAnsi="Verdana"/>
          <w:sz w:val="24"/>
          <w:szCs w:val="24"/>
        </w:rPr>
        <w:t xml:space="preserve">een uitdrukking zijn van de gemeenschap tussen allen die aan de maaltijd deelnemen.  </w:t>
      </w:r>
      <w:r w:rsidR="0098681D" w:rsidRPr="006160AE">
        <w:rPr>
          <w:rFonts w:ascii="Verdana" w:hAnsi="Verdana"/>
          <w:sz w:val="24"/>
          <w:szCs w:val="24"/>
        </w:rPr>
        <w:t>Bijzondere gebeurtenissen gaan altijd gepaard met een maaltijd (besnijdenis, elkaar weerzien, verloving, bruiloft, begrafenis).</w:t>
      </w:r>
      <w:r w:rsidR="00A12DA2" w:rsidRPr="006160AE">
        <w:rPr>
          <w:rFonts w:ascii="Verdana" w:hAnsi="Verdana"/>
          <w:sz w:val="24"/>
          <w:szCs w:val="24"/>
        </w:rPr>
        <w:t xml:space="preserve"> </w:t>
      </w:r>
      <w:r w:rsidRPr="006160AE">
        <w:rPr>
          <w:rFonts w:ascii="Verdana" w:hAnsi="Verdana"/>
          <w:sz w:val="24"/>
          <w:szCs w:val="24"/>
        </w:rPr>
        <w:t xml:space="preserve">Heel duidelijk wordt dat bij het sluiten van een verbond (bijvoorbeeld tussen Izak en Abimelech, Gen. 26:30 en Jacob en Laban, Gen. 31:46). Bij een verbondssluiting eet men niet omdat het toevallig etenstijd is, maar omdat in de gemeenschappelijke maaltijd het verbond zichtbaar en tastbaar wordt. Doordat mensen hetzelfde voedsel uit dezelfde schalen eten en </w:t>
      </w:r>
      <w:r w:rsidR="00BE7FB1" w:rsidRPr="006160AE">
        <w:rPr>
          <w:rFonts w:ascii="Verdana" w:hAnsi="Verdana"/>
          <w:sz w:val="24"/>
          <w:szCs w:val="24"/>
        </w:rPr>
        <w:t>de</w:t>
      </w:r>
      <w:r w:rsidRPr="006160AE">
        <w:rPr>
          <w:rFonts w:ascii="Verdana" w:hAnsi="Verdana"/>
          <w:sz w:val="24"/>
          <w:szCs w:val="24"/>
        </w:rPr>
        <w:t xml:space="preserve">zelfde </w:t>
      </w:r>
      <w:r w:rsidR="00BE7FB1" w:rsidRPr="006160AE">
        <w:rPr>
          <w:rFonts w:ascii="Verdana" w:hAnsi="Verdana"/>
          <w:sz w:val="24"/>
          <w:szCs w:val="24"/>
        </w:rPr>
        <w:t>drank genieten</w:t>
      </w:r>
      <w:r w:rsidRPr="006160AE">
        <w:rPr>
          <w:rFonts w:ascii="Verdana" w:hAnsi="Verdana"/>
          <w:sz w:val="24"/>
          <w:szCs w:val="24"/>
        </w:rPr>
        <w:t xml:space="preserve"> uit bekers die gevuld worden uit dezelfde kruiken, worden de levens van de mensen die samen eten en drinken met elkaar verbonden. </w:t>
      </w:r>
      <w:r w:rsidR="00BE7FB1" w:rsidRPr="006160AE">
        <w:rPr>
          <w:rFonts w:ascii="Verdana" w:hAnsi="Verdana"/>
          <w:sz w:val="24"/>
          <w:szCs w:val="24"/>
        </w:rPr>
        <w:t xml:space="preserve">De verbondsmaaltijd is </w:t>
      </w:r>
      <w:r w:rsidR="00286E69" w:rsidRPr="006160AE">
        <w:rPr>
          <w:rFonts w:ascii="Verdana" w:hAnsi="Verdana"/>
          <w:sz w:val="24"/>
          <w:szCs w:val="24"/>
        </w:rPr>
        <w:t xml:space="preserve">een </w:t>
      </w:r>
      <w:r w:rsidR="00BE7FB1" w:rsidRPr="006160AE">
        <w:rPr>
          <w:rFonts w:ascii="Verdana" w:hAnsi="Verdana"/>
          <w:sz w:val="24"/>
          <w:szCs w:val="24"/>
        </w:rPr>
        <w:t xml:space="preserve">feestelijk samenzijn. </w:t>
      </w:r>
      <w:r w:rsidRPr="006160AE">
        <w:rPr>
          <w:rFonts w:ascii="Verdana" w:hAnsi="Verdana"/>
          <w:sz w:val="24"/>
          <w:szCs w:val="24"/>
        </w:rPr>
        <w:t xml:space="preserve">Dit aspect van de maaltijd is bij ons nog gebleven bij een huwelijkssluiting. </w:t>
      </w:r>
      <w:r w:rsidR="003759A5" w:rsidRPr="006160AE">
        <w:rPr>
          <w:rFonts w:ascii="Verdana" w:hAnsi="Verdana"/>
          <w:sz w:val="24"/>
          <w:szCs w:val="24"/>
        </w:rPr>
        <w:t xml:space="preserve">Dat is ook een verbondssluiting. </w:t>
      </w:r>
      <w:r w:rsidRPr="006160AE">
        <w:rPr>
          <w:rFonts w:ascii="Verdana" w:hAnsi="Verdana"/>
          <w:sz w:val="24"/>
          <w:szCs w:val="24"/>
        </w:rPr>
        <w:t>Er is geen huwelijk zonder gemeenschappelijke maaltijd met alle genodigden uit beide families</w:t>
      </w:r>
      <w:r w:rsidR="00B377F3" w:rsidRPr="006160AE">
        <w:rPr>
          <w:rFonts w:ascii="Verdana" w:hAnsi="Verdana"/>
          <w:sz w:val="24"/>
          <w:szCs w:val="24"/>
        </w:rPr>
        <w:t xml:space="preserve"> en vriendenkring</w:t>
      </w:r>
      <w:r w:rsidRPr="006160AE">
        <w:rPr>
          <w:rFonts w:ascii="Verdana" w:hAnsi="Verdana"/>
          <w:sz w:val="24"/>
          <w:szCs w:val="24"/>
        </w:rPr>
        <w:t>!</w:t>
      </w:r>
      <w:r w:rsidR="00BE7FB1" w:rsidRPr="006160AE">
        <w:rPr>
          <w:rFonts w:ascii="Verdana" w:hAnsi="Verdana"/>
          <w:sz w:val="24"/>
          <w:szCs w:val="24"/>
        </w:rPr>
        <w:t xml:space="preserve"> Al etend worden die ‘aan elkaar geklonken’.</w:t>
      </w:r>
    </w:p>
    <w:p w:rsidR="00695E89" w:rsidRPr="006160AE" w:rsidRDefault="00695E89" w:rsidP="00A37740">
      <w:pPr>
        <w:pStyle w:val="Geenafstand"/>
        <w:rPr>
          <w:rFonts w:ascii="Verdana" w:hAnsi="Verdana"/>
          <w:sz w:val="24"/>
          <w:szCs w:val="24"/>
        </w:rPr>
      </w:pPr>
      <w:r w:rsidRPr="006160AE">
        <w:rPr>
          <w:rFonts w:ascii="Verdana" w:hAnsi="Verdana"/>
          <w:sz w:val="24"/>
          <w:szCs w:val="24"/>
        </w:rPr>
        <w:tab/>
        <w:t>Als een maaltijd uitdrukking van gemeenschap is, is het logisch om afkeer en vijandschap te verbinden aan het niet samen willen eten. De Egyptenaren vinden het een gruwel om met de Hebreën te eten (Gen. 43:32). Daarom zijn de broers van Jozef erg verbaasd dat ze van de onderkoning van Egpypte een maaltijd krijgen</w:t>
      </w:r>
      <w:r w:rsidR="008D55A8" w:rsidRPr="006160AE">
        <w:rPr>
          <w:rFonts w:ascii="Verdana" w:hAnsi="Verdana"/>
          <w:sz w:val="24"/>
          <w:szCs w:val="24"/>
        </w:rPr>
        <w:t xml:space="preserve"> terwijl de man er </w:t>
      </w:r>
      <w:r w:rsidR="00453D27" w:rsidRPr="006160AE">
        <w:rPr>
          <w:rFonts w:ascii="Verdana" w:hAnsi="Verdana"/>
          <w:sz w:val="24"/>
          <w:szCs w:val="24"/>
        </w:rPr>
        <w:t xml:space="preserve">ook nog </w:t>
      </w:r>
      <w:r w:rsidR="008D55A8" w:rsidRPr="006160AE">
        <w:rPr>
          <w:rFonts w:ascii="Verdana" w:hAnsi="Verdana"/>
          <w:sz w:val="24"/>
          <w:szCs w:val="24"/>
        </w:rPr>
        <w:t xml:space="preserve">bij blijft zitten! Iets van het Nieuwe Testament klinkt door in </w:t>
      </w:r>
      <w:r w:rsidR="00B118F4" w:rsidRPr="006160AE">
        <w:rPr>
          <w:rFonts w:ascii="Verdana" w:hAnsi="Verdana"/>
          <w:sz w:val="24"/>
          <w:szCs w:val="24"/>
        </w:rPr>
        <w:t xml:space="preserve">2 Samuël </w:t>
      </w:r>
      <w:r w:rsidR="00151A80" w:rsidRPr="006160AE">
        <w:rPr>
          <w:rFonts w:ascii="Verdana" w:hAnsi="Verdana"/>
          <w:sz w:val="24"/>
          <w:szCs w:val="24"/>
        </w:rPr>
        <w:t xml:space="preserve"> </w:t>
      </w:r>
      <w:r w:rsidR="00B118F4" w:rsidRPr="006160AE">
        <w:rPr>
          <w:rFonts w:ascii="Verdana" w:hAnsi="Verdana"/>
          <w:sz w:val="24"/>
          <w:szCs w:val="24"/>
        </w:rPr>
        <w:t xml:space="preserve">9. David doodt </w:t>
      </w:r>
      <w:r w:rsidR="00367823" w:rsidRPr="006160AE">
        <w:rPr>
          <w:rFonts w:ascii="Verdana" w:hAnsi="Verdana"/>
          <w:sz w:val="24"/>
          <w:szCs w:val="24"/>
        </w:rPr>
        <w:t>de kleinzoon van Saul</w:t>
      </w:r>
      <w:r w:rsidR="00B118F4" w:rsidRPr="006160AE">
        <w:rPr>
          <w:rFonts w:ascii="Verdana" w:hAnsi="Verdana"/>
          <w:sz w:val="24"/>
          <w:szCs w:val="24"/>
        </w:rPr>
        <w:t xml:space="preserve"> en mogelijke bedreiging van de troon, Mefiboseth niet.  Hij laat deze zoon van Jonathan juist dagelijks met hem de maaltijd delen</w:t>
      </w:r>
      <w:r w:rsidR="00B377F3" w:rsidRPr="006160AE">
        <w:rPr>
          <w:rFonts w:ascii="Verdana" w:hAnsi="Verdana"/>
          <w:sz w:val="24"/>
          <w:szCs w:val="24"/>
        </w:rPr>
        <w:t>.</w:t>
      </w:r>
      <w:r w:rsidR="00B118F4" w:rsidRPr="006160AE">
        <w:rPr>
          <w:rFonts w:ascii="Verdana" w:hAnsi="Verdana"/>
          <w:sz w:val="24"/>
          <w:szCs w:val="24"/>
        </w:rPr>
        <w:t xml:space="preserve"> </w:t>
      </w:r>
      <w:r w:rsidR="008D55A8" w:rsidRPr="006160AE">
        <w:rPr>
          <w:rFonts w:ascii="Verdana" w:hAnsi="Verdana"/>
          <w:sz w:val="24"/>
          <w:szCs w:val="24"/>
        </w:rPr>
        <w:t>2 Koningen 6:22,23</w:t>
      </w:r>
      <w:r w:rsidR="00B118F4" w:rsidRPr="006160AE">
        <w:rPr>
          <w:rFonts w:ascii="Verdana" w:hAnsi="Verdana"/>
          <w:sz w:val="24"/>
          <w:szCs w:val="24"/>
        </w:rPr>
        <w:t xml:space="preserve"> laat ook zoiets horen </w:t>
      </w:r>
      <w:r w:rsidR="008D55A8" w:rsidRPr="006160AE">
        <w:rPr>
          <w:rFonts w:ascii="Verdana" w:hAnsi="Verdana"/>
          <w:sz w:val="24"/>
          <w:szCs w:val="24"/>
        </w:rPr>
        <w:t>. De Syrische vijanden zijn in Samaria terecht gekomen. De koning van Israël wil hen doden. Dat is begrijpelijk. Elisa laat echter een grote maaltijd voor hen klaarzetten. Dat is het meest onbegrijpelijke dat je voor je vijand kunt doen</w:t>
      </w:r>
      <w:r w:rsidR="00B377F3" w:rsidRPr="006160AE">
        <w:rPr>
          <w:rFonts w:ascii="Verdana" w:hAnsi="Verdana"/>
          <w:sz w:val="24"/>
          <w:szCs w:val="24"/>
        </w:rPr>
        <w:t>.</w:t>
      </w:r>
      <w:r w:rsidR="008D55A8" w:rsidRPr="006160AE">
        <w:rPr>
          <w:rFonts w:ascii="Verdana" w:hAnsi="Verdana"/>
          <w:sz w:val="24"/>
          <w:szCs w:val="24"/>
        </w:rPr>
        <w:t xml:space="preserve"> Elisa bereikt daarmee wel dat </w:t>
      </w:r>
      <w:r w:rsidR="00B118F4" w:rsidRPr="006160AE">
        <w:rPr>
          <w:rFonts w:ascii="Verdana" w:hAnsi="Verdana"/>
          <w:sz w:val="24"/>
          <w:szCs w:val="24"/>
        </w:rPr>
        <w:t xml:space="preserve">deze Syriërs het land niet meer binnenvallen. </w:t>
      </w:r>
      <w:r w:rsidR="008D55A8" w:rsidRPr="006160AE">
        <w:rPr>
          <w:rFonts w:ascii="Verdana" w:hAnsi="Verdana"/>
          <w:sz w:val="24"/>
          <w:szCs w:val="24"/>
        </w:rPr>
        <w:t xml:space="preserve">Paulus denkt misschien wel </w:t>
      </w:r>
      <w:r w:rsidR="00151A80" w:rsidRPr="006160AE">
        <w:rPr>
          <w:rFonts w:ascii="Verdana" w:hAnsi="Verdana"/>
          <w:sz w:val="24"/>
          <w:szCs w:val="24"/>
        </w:rPr>
        <w:t>hier</w:t>
      </w:r>
      <w:r w:rsidR="008D55A8" w:rsidRPr="006160AE">
        <w:rPr>
          <w:rFonts w:ascii="Verdana" w:hAnsi="Verdana"/>
          <w:sz w:val="24"/>
          <w:szCs w:val="24"/>
        </w:rPr>
        <w:t>aan als hij zegt dat wij onze vijand, die honger heeft, te eten moeten geven</w:t>
      </w:r>
      <w:r w:rsidR="00B118F4" w:rsidRPr="006160AE">
        <w:rPr>
          <w:rFonts w:ascii="Verdana" w:hAnsi="Verdana"/>
          <w:sz w:val="24"/>
          <w:szCs w:val="24"/>
        </w:rPr>
        <w:t xml:space="preserve"> (Rom. 12:20</w:t>
      </w:r>
      <w:r w:rsidR="00AF36AC" w:rsidRPr="006160AE">
        <w:rPr>
          <w:rFonts w:ascii="Verdana" w:hAnsi="Verdana"/>
          <w:sz w:val="24"/>
          <w:szCs w:val="24"/>
        </w:rPr>
        <w:t>)</w:t>
      </w:r>
      <w:r w:rsidR="00B118F4" w:rsidRPr="006160AE">
        <w:rPr>
          <w:rFonts w:ascii="Verdana" w:hAnsi="Verdana"/>
          <w:sz w:val="24"/>
          <w:szCs w:val="24"/>
        </w:rPr>
        <w:t>. Zo kunnen we kwaad overwinnen door goed te doen.</w:t>
      </w:r>
    </w:p>
    <w:p w:rsidR="003759A5" w:rsidRPr="006160AE" w:rsidRDefault="003759A5" w:rsidP="005E7B86">
      <w:pPr>
        <w:pStyle w:val="Geenafstand"/>
        <w:rPr>
          <w:rFonts w:ascii="Verdana" w:hAnsi="Verdana"/>
          <w:sz w:val="24"/>
          <w:szCs w:val="24"/>
        </w:rPr>
      </w:pPr>
      <w:r w:rsidRPr="006160AE">
        <w:rPr>
          <w:rFonts w:ascii="Verdana" w:hAnsi="Verdana"/>
          <w:sz w:val="24"/>
          <w:szCs w:val="24"/>
        </w:rPr>
        <w:tab/>
        <w:t xml:space="preserve">Maaltijden zijn </w:t>
      </w:r>
      <w:r w:rsidR="00107EB7" w:rsidRPr="006160AE">
        <w:rPr>
          <w:rFonts w:ascii="Verdana" w:hAnsi="Verdana"/>
          <w:sz w:val="24"/>
          <w:szCs w:val="24"/>
        </w:rPr>
        <w:t xml:space="preserve">op zich </w:t>
      </w:r>
      <w:r w:rsidRPr="006160AE">
        <w:rPr>
          <w:rFonts w:ascii="Verdana" w:hAnsi="Verdana"/>
          <w:sz w:val="24"/>
          <w:szCs w:val="24"/>
        </w:rPr>
        <w:t>geen heilige handelingen, maar soms wel uitdrukking van de relat</w:t>
      </w:r>
      <w:r w:rsidR="005E7B86" w:rsidRPr="006160AE">
        <w:rPr>
          <w:rFonts w:ascii="Verdana" w:hAnsi="Verdana"/>
          <w:sz w:val="24"/>
          <w:szCs w:val="24"/>
        </w:rPr>
        <w:t>ie met God. Het Oude Testament vertelt</w:t>
      </w:r>
      <w:r w:rsidRPr="006160AE">
        <w:rPr>
          <w:rFonts w:ascii="Verdana" w:hAnsi="Verdana"/>
          <w:sz w:val="24"/>
          <w:szCs w:val="24"/>
        </w:rPr>
        <w:t xml:space="preserve"> over offermaaltijden.  </w:t>
      </w:r>
      <w:r w:rsidR="00705055" w:rsidRPr="006160AE">
        <w:rPr>
          <w:rFonts w:ascii="Verdana" w:hAnsi="Verdana"/>
          <w:sz w:val="24"/>
          <w:szCs w:val="24"/>
        </w:rPr>
        <w:t xml:space="preserve">Die worden bij het heiligdom gehouden. Denk maar aan de maaltijd van Elkana, Peninna met haar kinderen en Hanna (1 Sam. 1). </w:t>
      </w:r>
      <w:r w:rsidRPr="006160AE">
        <w:rPr>
          <w:rFonts w:ascii="Verdana" w:hAnsi="Verdana"/>
          <w:sz w:val="24"/>
          <w:szCs w:val="24"/>
        </w:rPr>
        <w:t xml:space="preserve">Die </w:t>
      </w:r>
      <w:r w:rsidR="00705055" w:rsidRPr="006160AE">
        <w:rPr>
          <w:rFonts w:ascii="Verdana" w:hAnsi="Verdana"/>
          <w:sz w:val="24"/>
          <w:szCs w:val="24"/>
        </w:rPr>
        <w:t xml:space="preserve">offermaaltijden bedoelen op een feestelijke manier de </w:t>
      </w:r>
      <w:r w:rsidRPr="006160AE">
        <w:rPr>
          <w:rFonts w:ascii="Verdana" w:hAnsi="Verdana"/>
          <w:sz w:val="24"/>
          <w:szCs w:val="24"/>
        </w:rPr>
        <w:t>onderlinge gemeenschap</w:t>
      </w:r>
      <w:r w:rsidR="00705055" w:rsidRPr="006160AE">
        <w:rPr>
          <w:rFonts w:ascii="Verdana" w:hAnsi="Verdana"/>
          <w:sz w:val="24"/>
          <w:szCs w:val="24"/>
        </w:rPr>
        <w:t xml:space="preserve"> te versterken</w:t>
      </w:r>
      <w:r w:rsidRPr="006160AE">
        <w:rPr>
          <w:rFonts w:ascii="Verdana" w:hAnsi="Verdana"/>
          <w:sz w:val="24"/>
          <w:szCs w:val="24"/>
        </w:rPr>
        <w:t xml:space="preserve">. </w:t>
      </w:r>
      <w:r w:rsidR="00705055" w:rsidRPr="006160AE">
        <w:rPr>
          <w:rFonts w:ascii="Verdana" w:hAnsi="Verdana"/>
          <w:sz w:val="24"/>
          <w:szCs w:val="24"/>
        </w:rPr>
        <w:t xml:space="preserve"> Bij Hanna en Peninna gaat dat mis want er wordt verteld van ruzie en verdriet. Dat is dus pijnlijk. Bij de offermaaltijd wordt ook de</w:t>
      </w:r>
      <w:r w:rsidRPr="006160AE">
        <w:rPr>
          <w:rFonts w:ascii="Verdana" w:hAnsi="Verdana"/>
          <w:sz w:val="24"/>
          <w:szCs w:val="24"/>
        </w:rPr>
        <w:t xml:space="preserve"> gemeenschap met God</w:t>
      </w:r>
      <w:r w:rsidR="00705055" w:rsidRPr="006160AE">
        <w:rPr>
          <w:rFonts w:ascii="Verdana" w:hAnsi="Verdana"/>
          <w:sz w:val="24"/>
          <w:szCs w:val="24"/>
        </w:rPr>
        <w:t xml:space="preserve"> gezocht</w:t>
      </w:r>
      <w:r w:rsidRPr="006160AE">
        <w:rPr>
          <w:rFonts w:ascii="Verdana" w:hAnsi="Verdana"/>
          <w:sz w:val="24"/>
          <w:szCs w:val="24"/>
        </w:rPr>
        <w:t xml:space="preserve">. </w:t>
      </w:r>
      <w:r w:rsidR="00705055" w:rsidRPr="006160AE">
        <w:rPr>
          <w:rFonts w:ascii="Verdana" w:hAnsi="Verdana"/>
          <w:sz w:val="24"/>
          <w:szCs w:val="24"/>
        </w:rPr>
        <w:t>Elkana aanbidt God, hij offert en eet met zijn gezin. Andere families kunnen dat tegelijkertijd doen, zodat er een heel gezelschap is. De mensen eten en drinken</w:t>
      </w:r>
      <w:r w:rsidRPr="006160AE">
        <w:rPr>
          <w:rFonts w:ascii="Verdana" w:hAnsi="Verdana"/>
          <w:sz w:val="24"/>
          <w:szCs w:val="24"/>
        </w:rPr>
        <w:t xml:space="preserve"> ‘voor het aangezicht van de HERE’ (Deut. 12:7). Ook de maaltijden op de feestdagen zijn uitdrukking van de gemeenschap met elkaar en met God (Deut. 16:1-17).</w:t>
      </w:r>
      <w:r w:rsidR="00B118F4" w:rsidRPr="006160AE">
        <w:rPr>
          <w:rFonts w:ascii="Verdana" w:hAnsi="Verdana"/>
          <w:sz w:val="24"/>
          <w:szCs w:val="24"/>
        </w:rPr>
        <w:t xml:space="preserve"> Denk aan de maaltijd op het joodse paasfeest. </w:t>
      </w:r>
      <w:r w:rsidRPr="006160AE">
        <w:rPr>
          <w:rFonts w:ascii="Verdana" w:hAnsi="Verdana"/>
          <w:sz w:val="24"/>
          <w:szCs w:val="24"/>
        </w:rPr>
        <w:t xml:space="preserve"> </w:t>
      </w:r>
      <w:r w:rsidR="005E7B86" w:rsidRPr="006160AE">
        <w:rPr>
          <w:rFonts w:ascii="Verdana" w:hAnsi="Verdana"/>
          <w:sz w:val="24"/>
          <w:szCs w:val="24"/>
        </w:rPr>
        <w:t xml:space="preserve">De </w:t>
      </w:r>
      <w:r w:rsidR="005E7B86" w:rsidRPr="006160AE">
        <w:rPr>
          <w:rFonts w:ascii="Verdana" w:hAnsi="Verdana"/>
          <w:sz w:val="24"/>
          <w:szCs w:val="24"/>
        </w:rPr>
        <w:lastRenderedPageBreak/>
        <w:t>maaltijd is ook een  beeld voor de gemeenschap met God als de profeten over de toekomst spreken,</w:t>
      </w:r>
      <w:r w:rsidR="00D70C24" w:rsidRPr="006160AE">
        <w:rPr>
          <w:rFonts w:ascii="Verdana" w:hAnsi="Verdana"/>
          <w:sz w:val="24"/>
          <w:szCs w:val="24"/>
        </w:rPr>
        <w:t xml:space="preserve"> zie bijvoorbeeld Jesaja 25:6. Op de dag van het </w:t>
      </w:r>
      <w:r w:rsidR="00BE7FB1" w:rsidRPr="006160AE">
        <w:rPr>
          <w:rFonts w:ascii="Verdana" w:hAnsi="Verdana"/>
          <w:sz w:val="24"/>
          <w:szCs w:val="24"/>
        </w:rPr>
        <w:t>ge</w:t>
      </w:r>
      <w:r w:rsidR="00D70C24" w:rsidRPr="006160AE">
        <w:rPr>
          <w:rFonts w:ascii="Verdana" w:hAnsi="Verdana"/>
          <w:sz w:val="24"/>
          <w:szCs w:val="24"/>
        </w:rPr>
        <w:t>richt zal God op de berg Sion een zeer overvloedig vreugdemaal aanrichten. Daarin mogen zelfs de volken delen!</w:t>
      </w:r>
    </w:p>
    <w:p w:rsidR="00A37740" w:rsidRPr="006160AE" w:rsidRDefault="00A37740" w:rsidP="00A37740">
      <w:pPr>
        <w:pStyle w:val="Geenafstand"/>
        <w:rPr>
          <w:rFonts w:ascii="Verdana" w:hAnsi="Verdana"/>
          <w:sz w:val="24"/>
          <w:szCs w:val="24"/>
        </w:rPr>
      </w:pPr>
      <w:r w:rsidRPr="006160AE">
        <w:rPr>
          <w:rFonts w:ascii="Verdana" w:hAnsi="Verdana"/>
          <w:sz w:val="24"/>
          <w:szCs w:val="24"/>
        </w:rPr>
        <w:tab/>
      </w:r>
    </w:p>
    <w:p w:rsidR="00BE7FB1" w:rsidRPr="006160AE" w:rsidRDefault="00BE7FB1" w:rsidP="00A37740">
      <w:pPr>
        <w:pStyle w:val="Geenafstand"/>
        <w:rPr>
          <w:rFonts w:ascii="Verdana" w:hAnsi="Verdana"/>
          <w:i/>
          <w:sz w:val="24"/>
          <w:szCs w:val="24"/>
        </w:rPr>
      </w:pPr>
      <w:r w:rsidRPr="006160AE">
        <w:rPr>
          <w:rFonts w:ascii="Verdana" w:hAnsi="Verdana"/>
          <w:i/>
          <w:sz w:val="24"/>
          <w:szCs w:val="24"/>
        </w:rPr>
        <w:t>De betekenis van de maaltijd in het Nieuwe Testament</w:t>
      </w:r>
    </w:p>
    <w:p w:rsidR="00BE7FB1" w:rsidRPr="006160AE" w:rsidRDefault="00BE7FB1" w:rsidP="00A37740">
      <w:pPr>
        <w:pStyle w:val="Geenafstand"/>
        <w:rPr>
          <w:rFonts w:ascii="Verdana" w:hAnsi="Verdana"/>
          <w:sz w:val="24"/>
          <w:szCs w:val="24"/>
        </w:rPr>
      </w:pPr>
    </w:p>
    <w:p w:rsidR="00BE7FB1" w:rsidRPr="006160AE" w:rsidRDefault="00BE7FB1" w:rsidP="00A37740">
      <w:pPr>
        <w:pStyle w:val="Geenafstand"/>
        <w:rPr>
          <w:rFonts w:ascii="Verdana" w:hAnsi="Verdana"/>
          <w:sz w:val="24"/>
          <w:szCs w:val="24"/>
        </w:rPr>
      </w:pPr>
      <w:r w:rsidRPr="006160AE">
        <w:rPr>
          <w:rFonts w:ascii="Verdana" w:hAnsi="Verdana"/>
          <w:sz w:val="24"/>
          <w:szCs w:val="24"/>
        </w:rPr>
        <w:t>In de tijd van Jezus’ omwandeling op aarde is er in de joodse wereld de gemeenschap van Qumran, een soort k</w:t>
      </w:r>
      <w:r w:rsidR="00A02233" w:rsidRPr="006160AE">
        <w:rPr>
          <w:rFonts w:ascii="Verdana" w:hAnsi="Verdana"/>
          <w:sz w:val="24"/>
          <w:szCs w:val="24"/>
        </w:rPr>
        <w:t>l</w:t>
      </w:r>
      <w:r w:rsidRPr="006160AE">
        <w:rPr>
          <w:rFonts w:ascii="Verdana" w:hAnsi="Verdana"/>
          <w:sz w:val="24"/>
          <w:szCs w:val="24"/>
        </w:rPr>
        <w:t>oostergemeenschap.</w:t>
      </w:r>
      <w:r w:rsidR="00FB2BFC" w:rsidRPr="006160AE">
        <w:rPr>
          <w:rFonts w:ascii="Verdana" w:hAnsi="Verdana"/>
          <w:sz w:val="24"/>
          <w:szCs w:val="24"/>
        </w:rPr>
        <w:t xml:space="preserve"> Bij de gezamenlijke activiteiten van de deelnemers staat de maaltijd voorop. Ze eten samen, lofprijzen samen en beraadslagen samen, in deze volgorde. De tafelgemeenschap is er echter pas voor hen die een lange voorbereidingstijd goed hebben doorstaan. Leden van de gemeenschap die zondigen, worden op hun beurt uitgesloten van de gemeenschappelijke maaltijd. Met andere woorden: maaltijd h</w:t>
      </w:r>
      <w:r w:rsidR="00D6061E" w:rsidRPr="006160AE">
        <w:rPr>
          <w:rFonts w:ascii="Verdana" w:hAnsi="Verdana"/>
          <w:sz w:val="24"/>
          <w:szCs w:val="24"/>
        </w:rPr>
        <w:t>ouden is gemeenschap uitoefenen en dat doe je niet met iedereen. Dat laatste beseffen de farizeeërs en andere Joden ook. Daarom mijden ze maaltijden met tollenaren en andere zondaren.</w:t>
      </w:r>
    </w:p>
    <w:p w:rsidR="00695E89" w:rsidRPr="006160AE" w:rsidRDefault="00D6061E" w:rsidP="00A37740">
      <w:pPr>
        <w:pStyle w:val="Geenafstand"/>
        <w:rPr>
          <w:rFonts w:ascii="Verdana" w:hAnsi="Verdana"/>
          <w:sz w:val="24"/>
          <w:szCs w:val="24"/>
        </w:rPr>
      </w:pPr>
      <w:r w:rsidRPr="006160AE">
        <w:rPr>
          <w:rFonts w:ascii="Verdana" w:hAnsi="Verdana"/>
          <w:sz w:val="24"/>
          <w:szCs w:val="24"/>
        </w:rPr>
        <w:tab/>
        <w:t>Ook in het optreden van de Here Jezus neemt de maaltijd een grote plaats in</w:t>
      </w:r>
      <w:r w:rsidR="00890483" w:rsidRPr="006160AE">
        <w:rPr>
          <w:rFonts w:ascii="Verdana" w:hAnsi="Verdana"/>
          <w:sz w:val="24"/>
          <w:szCs w:val="24"/>
        </w:rPr>
        <w:t>, letterlijk en als beeld</w:t>
      </w:r>
      <w:r w:rsidRPr="006160AE">
        <w:rPr>
          <w:rFonts w:ascii="Verdana" w:hAnsi="Verdana"/>
          <w:sz w:val="24"/>
          <w:szCs w:val="24"/>
        </w:rPr>
        <w:t>.</w:t>
      </w:r>
      <w:r w:rsidR="00975D0F" w:rsidRPr="006160AE">
        <w:rPr>
          <w:rFonts w:ascii="Verdana" w:hAnsi="Verdana"/>
          <w:sz w:val="24"/>
          <w:szCs w:val="24"/>
        </w:rPr>
        <w:t xml:space="preserve"> </w:t>
      </w:r>
      <w:r w:rsidR="00695E89" w:rsidRPr="006160AE">
        <w:rPr>
          <w:rFonts w:ascii="Verdana" w:hAnsi="Verdana"/>
          <w:sz w:val="24"/>
          <w:szCs w:val="24"/>
        </w:rPr>
        <w:t xml:space="preserve">Hij eet meer dan eens op hun uitnodiging met de farizeeërs (bijv. Luc. 7:36). Dat mag je van een rabbi verwachten. </w:t>
      </w:r>
      <w:r w:rsidR="00975D0F" w:rsidRPr="006160AE">
        <w:rPr>
          <w:rFonts w:ascii="Verdana" w:hAnsi="Verdana"/>
          <w:sz w:val="24"/>
          <w:szCs w:val="24"/>
        </w:rPr>
        <w:t>Het opzienbarende  is</w:t>
      </w:r>
      <w:r w:rsidR="00695E89" w:rsidRPr="006160AE">
        <w:rPr>
          <w:rFonts w:ascii="Verdana" w:hAnsi="Verdana"/>
          <w:sz w:val="24"/>
          <w:szCs w:val="24"/>
        </w:rPr>
        <w:t xml:space="preserve"> echter </w:t>
      </w:r>
      <w:r w:rsidR="00975D0F" w:rsidRPr="006160AE">
        <w:rPr>
          <w:rFonts w:ascii="Verdana" w:hAnsi="Verdana"/>
          <w:sz w:val="24"/>
          <w:szCs w:val="24"/>
        </w:rPr>
        <w:t xml:space="preserve"> dat Hij</w:t>
      </w:r>
      <w:r w:rsidR="00695E89" w:rsidRPr="006160AE">
        <w:rPr>
          <w:rFonts w:ascii="Verdana" w:hAnsi="Verdana"/>
          <w:sz w:val="24"/>
          <w:szCs w:val="24"/>
        </w:rPr>
        <w:t xml:space="preserve"> </w:t>
      </w:r>
      <w:r w:rsidR="00453D27" w:rsidRPr="006160AE">
        <w:rPr>
          <w:rFonts w:ascii="Verdana" w:hAnsi="Verdana"/>
          <w:sz w:val="24"/>
          <w:szCs w:val="24"/>
        </w:rPr>
        <w:t>ook</w:t>
      </w:r>
      <w:r w:rsidR="00975D0F" w:rsidRPr="006160AE">
        <w:rPr>
          <w:rFonts w:ascii="Verdana" w:hAnsi="Verdana"/>
          <w:sz w:val="24"/>
          <w:szCs w:val="24"/>
        </w:rPr>
        <w:t xml:space="preserve"> met tollenaren en zondaren aan de tafel ligt (</w:t>
      </w:r>
      <w:r w:rsidR="00695E89" w:rsidRPr="006160AE">
        <w:rPr>
          <w:rFonts w:ascii="Verdana" w:hAnsi="Verdana"/>
          <w:sz w:val="24"/>
          <w:szCs w:val="24"/>
        </w:rPr>
        <w:t xml:space="preserve">bijv. </w:t>
      </w:r>
      <w:r w:rsidR="00975D0F" w:rsidRPr="006160AE">
        <w:rPr>
          <w:rFonts w:ascii="Verdana" w:hAnsi="Verdana"/>
          <w:sz w:val="24"/>
          <w:szCs w:val="24"/>
        </w:rPr>
        <w:t xml:space="preserve">Matth. 9:9-13). Hij </w:t>
      </w:r>
      <w:r w:rsidR="007A1443" w:rsidRPr="006160AE">
        <w:rPr>
          <w:rFonts w:ascii="Verdana" w:hAnsi="Verdana"/>
          <w:sz w:val="24"/>
          <w:szCs w:val="24"/>
        </w:rPr>
        <w:t xml:space="preserve">laat </w:t>
      </w:r>
      <w:r w:rsidR="00975D0F" w:rsidRPr="006160AE">
        <w:rPr>
          <w:rFonts w:ascii="Verdana" w:hAnsi="Verdana"/>
          <w:sz w:val="24"/>
          <w:szCs w:val="24"/>
        </w:rPr>
        <w:t xml:space="preserve">daarmee </w:t>
      </w:r>
      <w:r w:rsidR="007A1443" w:rsidRPr="006160AE">
        <w:rPr>
          <w:rFonts w:ascii="Verdana" w:hAnsi="Verdana"/>
          <w:sz w:val="24"/>
          <w:szCs w:val="24"/>
        </w:rPr>
        <w:t xml:space="preserve">zien </w:t>
      </w:r>
      <w:r w:rsidR="00975D0F" w:rsidRPr="006160AE">
        <w:rPr>
          <w:rFonts w:ascii="Verdana" w:hAnsi="Verdana"/>
          <w:sz w:val="24"/>
          <w:szCs w:val="24"/>
        </w:rPr>
        <w:t xml:space="preserve">met wie Hij het leven wil delen. </w:t>
      </w:r>
      <w:r w:rsidR="00890483" w:rsidRPr="006160AE">
        <w:rPr>
          <w:rFonts w:ascii="Verdana" w:hAnsi="Verdana"/>
          <w:sz w:val="24"/>
          <w:szCs w:val="24"/>
        </w:rPr>
        <w:t xml:space="preserve">Jezus roept zijn volgelingen </w:t>
      </w:r>
      <w:r w:rsidR="00695E89" w:rsidRPr="006160AE">
        <w:rPr>
          <w:rFonts w:ascii="Verdana" w:hAnsi="Verdana"/>
          <w:sz w:val="24"/>
          <w:szCs w:val="24"/>
        </w:rPr>
        <w:t xml:space="preserve">ook </w:t>
      </w:r>
      <w:r w:rsidR="00890483" w:rsidRPr="006160AE">
        <w:rPr>
          <w:rFonts w:ascii="Verdana" w:hAnsi="Verdana"/>
          <w:sz w:val="24"/>
          <w:szCs w:val="24"/>
        </w:rPr>
        <w:t xml:space="preserve">op om </w:t>
      </w:r>
      <w:r w:rsidR="00695E89" w:rsidRPr="006160AE">
        <w:rPr>
          <w:rFonts w:ascii="Verdana" w:hAnsi="Verdana"/>
          <w:sz w:val="24"/>
          <w:szCs w:val="24"/>
        </w:rPr>
        <w:t>geen</w:t>
      </w:r>
      <w:r w:rsidR="00890483" w:rsidRPr="006160AE">
        <w:rPr>
          <w:rFonts w:ascii="Verdana" w:hAnsi="Verdana"/>
          <w:sz w:val="24"/>
          <w:szCs w:val="24"/>
        </w:rPr>
        <w:t xml:space="preserve"> vrienden en broeders op de maaltijden uit te nodigen, maar armen, verminkten, kreupelen en blinden! (Luc.  14:12-14). </w:t>
      </w:r>
    </w:p>
    <w:p w:rsidR="00AF36AC" w:rsidRPr="006160AE" w:rsidRDefault="00695E89" w:rsidP="00AF36AC">
      <w:pPr>
        <w:pStyle w:val="Geenafstand"/>
        <w:ind w:firstLine="708"/>
        <w:rPr>
          <w:rFonts w:ascii="Verdana" w:hAnsi="Verdana"/>
          <w:sz w:val="24"/>
          <w:szCs w:val="24"/>
        </w:rPr>
      </w:pPr>
      <w:r w:rsidRPr="006160AE">
        <w:rPr>
          <w:rFonts w:ascii="Verdana" w:hAnsi="Verdana"/>
          <w:sz w:val="24"/>
          <w:szCs w:val="24"/>
        </w:rPr>
        <w:t>Over het Koninkrijk van God wordt gesproken met het beeld van de maaltijd (Luc. 14:15). Dat doet Jezus ook. Hij</w:t>
      </w:r>
      <w:r w:rsidR="00890483" w:rsidRPr="006160AE">
        <w:rPr>
          <w:rFonts w:ascii="Verdana" w:hAnsi="Verdana"/>
          <w:sz w:val="24"/>
          <w:szCs w:val="24"/>
        </w:rPr>
        <w:t xml:space="preserve"> onderstreept zijn andere visie op wie gemeenschap met God waard is in de gelijkenis van het </w:t>
      </w:r>
      <w:r w:rsidRPr="006160AE">
        <w:rPr>
          <w:rFonts w:ascii="Verdana" w:hAnsi="Verdana"/>
          <w:sz w:val="24"/>
          <w:szCs w:val="24"/>
        </w:rPr>
        <w:t>k</w:t>
      </w:r>
      <w:r w:rsidR="00890483" w:rsidRPr="006160AE">
        <w:rPr>
          <w:rFonts w:ascii="Verdana" w:hAnsi="Verdana"/>
          <w:sz w:val="24"/>
          <w:szCs w:val="24"/>
        </w:rPr>
        <w:t>oninklijke b</w:t>
      </w:r>
      <w:r w:rsidR="00AF36AC" w:rsidRPr="006160AE">
        <w:rPr>
          <w:rFonts w:ascii="Verdana" w:hAnsi="Verdana"/>
          <w:sz w:val="24"/>
          <w:szCs w:val="24"/>
        </w:rPr>
        <w:t>ruiloftsmaal (Matth. 22) of de k</w:t>
      </w:r>
      <w:r w:rsidR="00890483" w:rsidRPr="006160AE">
        <w:rPr>
          <w:rFonts w:ascii="Verdana" w:hAnsi="Verdana"/>
          <w:sz w:val="24"/>
          <w:szCs w:val="24"/>
        </w:rPr>
        <w:t xml:space="preserve">oninklijke avondmaaltijd (Luc. 14). De eerste genodigden – de vromen, de vrienden, de nette mensen – laten het afweten. Daarna wordt iedere zwerver van de straat geplukt </w:t>
      </w:r>
      <w:r w:rsidR="00151A80" w:rsidRPr="006160AE">
        <w:rPr>
          <w:rFonts w:ascii="Verdana" w:hAnsi="Verdana"/>
          <w:sz w:val="24"/>
          <w:szCs w:val="24"/>
        </w:rPr>
        <w:t xml:space="preserve">en uitgenodigd </w:t>
      </w:r>
      <w:r w:rsidR="00890483" w:rsidRPr="006160AE">
        <w:rPr>
          <w:rFonts w:ascii="Verdana" w:hAnsi="Verdana"/>
          <w:sz w:val="24"/>
          <w:szCs w:val="24"/>
        </w:rPr>
        <w:t xml:space="preserve">om aan de </w:t>
      </w:r>
      <w:r w:rsidR="00A473A3" w:rsidRPr="006160AE">
        <w:rPr>
          <w:rFonts w:ascii="Verdana" w:hAnsi="Verdana"/>
          <w:sz w:val="24"/>
          <w:szCs w:val="24"/>
        </w:rPr>
        <w:t>k</w:t>
      </w:r>
      <w:r w:rsidR="00890483" w:rsidRPr="006160AE">
        <w:rPr>
          <w:rFonts w:ascii="Verdana" w:hAnsi="Verdana"/>
          <w:sz w:val="24"/>
          <w:szCs w:val="24"/>
        </w:rPr>
        <w:t>oninklijke maaltijd deel te nemen.  De rijke man met zijn overvloedige maaltijden komt er in de gelijkenis van Jezus niet best af. De arme Lazarus die niet welkom was in de gemeenschap van de rijke man, is wel welkom in het Koninkrijk van God.</w:t>
      </w:r>
      <w:r w:rsidR="00AF36AC" w:rsidRPr="006160AE">
        <w:rPr>
          <w:rFonts w:ascii="Verdana" w:hAnsi="Verdana"/>
          <w:sz w:val="24"/>
          <w:szCs w:val="24"/>
        </w:rPr>
        <w:t xml:space="preserve"> </w:t>
      </w:r>
      <w:r w:rsidR="00975D0F" w:rsidRPr="006160AE">
        <w:rPr>
          <w:rFonts w:ascii="Verdana" w:hAnsi="Verdana"/>
          <w:sz w:val="24"/>
          <w:szCs w:val="24"/>
        </w:rPr>
        <w:t>Het verschil met Qumran en de farizeeërs is d</w:t>
      </w:r>
      <w:r w:rsidR="00AF36AC" w:rsidRPr="006160AE">
        <w:rPr>
          <w:rFonts w:ascii="Verdana" w:hAnsi="Verdana"/>
          <w:sz w:val="24"/>
          <w:szCs w:val="24"/>
        </w:rPr>
        <w:t>aarmee opnieuw duidelijk</w:t>
      </w:r>
      <w:r w:rsidR="00975D0F" w:rsidRPr="006160AE">
        <w:rPr>
          <w:rFonts w:ascii="Verdana" w:hAnsi="Verdana"/>
          <w:sz w:val="24"/>
          <w:szCs w:val="24"/>
        </w:rPr>
        <w:t xml:space="preserve">: </w:t>
      </w:r>
      <w:r w:rsidR="00AF36AC" w:rsidRPr="006160AE">
        <w:rPr>
          <w:rFonts w:ascii="Verdana" w:hAnsi="Verdana"/>
          <w:sz w:val="24"/>
          <w:szCs w:val="24"/>
        </w:rPr>
        <w:t>in de gemeenschap van Qumran</w:t>
      </w:r>
      <w:r w:rsidR="00975D0F" w:rsidRPr="006160AE">
        <w:rPr>
          <w:rFonts w:ascii="Verdana" w:hAnsi="Verdana"/>
          <w:sz w:val="24"/>
          <w:szCs w:val="24"/>
        </w:rPr>
        <w:t xml:space="preserve"> </w:t>
      </w:r>
      <w:r w:rsidR="001D5A13" w:rsidRPr="006160AE">
        <w:rPr>
          <w:rFonts w:ascii="Verdana" w:hAnsi="Verdana"/>
          <w:sz w:val="24"/>
          <w:szCs w:val="24"/>
        </w:rPr>
        <w:t xml:space="preserve">en bij de farizeeërs </w:t>
      </w:r>
      <w:r w:rsidR="00975D0F" w:rsidRPr="006160AE">
        <w:rPr>
          <w:rFonts w:ascii="Verdana" w:hAnsi="Verdana"/>
          <w:sz w:val="24"/>
          <w:szCs w:val="24"/>
        </w:rPr>
        <w:t>verdien je de tafelgemeenschap, bij Jezus is zij genade.</w:t>
      </w:r>
    </w:p>
    <w:p w:rsidR="00D6061E" w:rsidRPr="006160AE" w:rsidRDefault="00975D0F" w:rsidP="00AF36AC">
      <w:pPr>
        <w:pStyle w:val="Geenafstand"/>
        <w:ind w:firstLine="708"/>
        <w:rPr>
          <w:rFonts w:ascii="Verdana" w:hAnsi="Verdana"/>
          <w:sz w:val="24"/>
          <w:szCs w:val="24"/>
        </w:rPr>
      </w:pPr>
      <w:r w:rsidRPr="006160AE">
        <w:rPr>
          <w:rFonts w:ascii="Verdana" w:hAnsi="Verdana"/>
          <w:sz w:val="24"/>
          <w:szCs w:val="24"/>
        </w:rPr>
        <w:t xml:space="preserve"> De Here Jezus laat bij de spijziging van de 5000 mensen zien dat Hij als de Messias de maaltijd van Gods eindtijd verstrekt. Het is niet toevallig dat de evangelisten daarbij woorden gebruiken die later bij het Heilig Avondmaal ook gebruikt worden: </w:t>
      </w:r>
      <w:r w:rsidR="001D5A13" w:rsidRPr="006160AE">
        <w:rPr>
          <w:rFonts w:ascii="Verdana" w:hAnsi="Verdana"/>
          <w:sz w:val="24"/>
          <w:szCs w:val="24"/>
        </w:rPr>
        <w:t xml:space="preserve">als Hij </w:t>
      </w:r>
      <w:r w:rsidR="003D5072" w:rsidRPr="006160AE">
        <w:rPr>
          <w:rFonts w:ascii="Verdana" w:hAnsi="Verdana"/>
          <w:sz w:val="24"/>
          <w:szCs w:val="24"/>
        </w:rPr>
        <w:t xml:space="preserve">de broden en de vissen </w:t>
      </w:r>
      <w:r w:rsidR="003D5072" w:rsidRPr="006160AE">
        <w:rPr>
          <w:rFonts w:ascii="Verdana" w:hAnsi="Verdana"/>
          <w:i/>
          <w:sz w:val="24"/>
          <w:szCs w:val="24"/>
        </w:rPr>
        <w:t>genomen</w:t>
      </w:r>
      <w:r w:rsidR="003D5072" w:rsidRPr="006160AE">
        <w:rPr>
          <w:rFonts w:ascii="Verdana" w:hAnsi="Verdana"/>
          <w:sz w:val="24"/>
          <w:szCs w:val="24"/>
        </w:rPr>
        <w:t xml:space="preserve"> had, </w:t>
      </w:r>
      <w:r w:rsidR="003D5072" w:rsidRPr="006160AE">
        <w:rPr>
          <w:rFonts w:ascii="Verdana" w:hAnsi="Verdana"/>
          <w:i/>
          <w:sz w:val="24"/>
          <w:szCs w:val="24"/>
        </w:rPr>
        <w:t>zegende</w:t>
      </w:r>
      <w:r w:rsidR="001D5A13" w:rsidRPr="006160AE">
        <w:rPr>
          <w:rFonts w:ascii="Verdana" w:hAnsi="Verdana"/>
          <w:sz w:val="24"/>
          <w:szCs w:val="24"/>
        </w:rPr>
        <w:t xml:space="preserve"> Hij</w:t>
      </w:r>
      <w:r w:rsidR="003D5072" w:rsidRPr="006160AE">
        <w:rPr>
          <w:rFonts w:ascii="Verdana" w:hAnsi="Verdana"/>
          <w:sz w:val="24"/>
          <w:szCs w:val="24"/>
        </w:rPr>
        <w:t xml:space="preserve">… en </w:t>
      </w:r>
      <w:r w:rsidR="003D5072" w:rsidRPr="006160AE">
        <w:rPr>
          <w:rFonts w:ascii="Verdana" w:hAnsi="Verdana"/>
          <w:i/>
          <w:sz w:val="24"/>
          <w:szCs w:val="24"/>
        </w:rPr>
        <w:t>brak</w:t>
      </w:r>
      <w:r w:rsidR="001D5A13" w:rsidRPr="006160AE">
        <w:rPr>
          <w:rFonts w:ascii="Verdana" w:hAnsi="Verdana"/>
          <w:sz w:val="24"/>
          <w:szCs w:val="24"/>
        </w:rPr>
        <w:t xml:space="preserve"> Hij</w:t>
      </w:r>
      <w:r w:rsidR="003D5072" w:rsidRPr="006160AE">
        <w:rPr>
          <w:rFonts w:ascii="Verdana" w:hAnsi="Verdana"/>
          <w:sz w:val="24"/>
          <w:szCs w:val="24"/>
        </w:rPr>
        <w:t xml:space="preserve">… en </w:t>
      </w:r>
      <w:r w:rsidR="003D5072" w:rsidRPr="006160AE">
        <w:rPr>
          <w:rFonts w:ascii="Verdana" w:hAnsi="Verdana"/>
          <w:i/>
          <w:sz w:val="24"/>
          <w:szCs w:val="24"/>
        </w:rPr>
        <w:t>gaf</w:t>
      </w:r>
      <w:r w:rsidR="003D5072" w:rsidRPr="006160AE">
        <w:rPr>
          <w:rFonts w:ascii="Verdana" w:hAnsi="Verdana"/>
          <w:sz w:val="24"/>
          <w:szCs w:val="24"/>
        </w:rPr>
        <w:t xml:space="preserve"> Hij… </w:t>
      </w:r>
      <w:r w:rsidR="00C76DBB" w:rsidRPr="006160AE">
        <w:rPr>
          <w:rFonts w:ascii="Verdana" w:hAnsi="Verdana"/>
          <w:sz w:val="24"/>
          <w:szCs w:val="24"/>
        </w:rPr>
        <w:t>(Mark. 6:41)</w:t>
      </w:r>
      <w:r w:rsidR="00367823" w:rsidRPr="006160AE">
        <w:rPr>
          <w:rFonts w:ascii="Verdana" w:hAnsi="Verdana"/>
          <w:sz w:val="24"/>
          <w:szCs w:val="24"/>
        </w:rPr>
        <w:t xml:space="preserve"> brood en vis aan de mensen</w:t>
      </w:r>
      <w:r w:rsidR="00C76DBB" w:rsidRPr="006160AE">
        <w:rPr>
          <w:rFonts w:ascii="Verdana" w:hAnsi="Verdana"/>
          <w:sz w:val="24"/>
          <w:szCs w:val="24"/>
        </w:rPr>
        <w:t>.</w:t>
      </w:r>
    </w:p>
    <w:p w:rsidR="00C76DBB" w:rsidRPr="006160AE" w:rsidRDefault="00C76DBB" w:rsidP="00A37740">
      <w:pPr>
        <w:pStyle w:val="Geenafstand"/>
        <w:rPr>
          <w:rFonts w:ascii="Verdana" w:hAnsi="Verdana"/>
          <w:sz w:val="24"/>
          <w:szCs w:val="24"/>
        </w:rPr>
      </w:pPr>
      <w:r w:rsidRPr="006160AE">
        <w:rPr>
          <w:rFonts w:ascii="Verdana" w:hAnsi="Verdana"/>
          <w:sz w:val="24"/>
          <w:szCs w:val="24"/>
        </w:rPr>
        <w:tab/>
        <w:t>De paschamaaltijd die Jezus houdt met zijn discipelen is bijzonder</w:t>
      </w:r>
      <w:r w:rsidR="00F3477D" w:rsidRPr="006160AE">
        <w:rPr>
          <w:rFonts w:ascii="Verdana" w:hAnsi="Verdana"/>
          <w:sz w:val="24"/>
          <w:szCs w:val="24"/>
        </w:rPr>
        <w:t xml:space="preserve">. De schaduw van Gethsemané en Golgotha valt er overheen. </w:t>
      </w:r>
      <w:r w:rsidRPr="006160AE">
        <w:rPr>
          <w:rFonts w:ascii="Verdana" w:hAnsi="Verdana"/>
          <w:sz w:val="24"/>
          <w:szCs w:val="24"/>
        </w:rPr>
        <w:t>Het is</w:t>
      </w:r>
      <w:r w:rsidR="00F3477D" w:rsidRPr="006160AE">
        <w:rPr>
          <w:rFonts w:ascii="Verdana" w:hAnsi="Verdana"/>
          <w:sz w:val="24"/>
          <w:szCs w:val="24"/>
        </w:rPr>
        <w:t xml:space="preserve"> de</w:t>
      </w:r>
      <w:r w:rsidRPr="006160AE">
        <w:rPr>
          <w:rFonts w:ascii="Verdana" w:hAnsi="Verdana"/>
          <w:sz w:val="24"/>
          <w:szCs w:val="24"/>
        </w:rPr>
        <w:t xml:space="preserve"> feestmaaltijd waarin herdenken van de uittocht uit Egypte, onderlinge </w:t>
      </w:r>
      <w:r w:rsidRPr="006160AE">
        <w:rPr>
          <w:rFonts w:ascii="Verdana" w:hAnsi="Verdana"/>
          <w:sz w:val="24"/>
          <w:szCs w:val="24"/>
        </w:rPr>
        <w:lastRenderedPageBreak/>
        <w:t xml:space="preserve">gemeenschap en de gemeenschap met God belangrijk zijn. </w:t>
      </w:r>
      <w:r w:rsidR="00922164" w:rsidRPr="006160AE">
        <w:rPr>
          <w:rFonts w:ascii="Verdana" w:hAnsi="Verdana"/>
          <w:sz w:val="24"/>
          <w:szCs w:val="24"/>
        </w:rPr>
        <w:t xml:space="preserve">Men eet, drinkt, praat met elkaar en zingt het halleel, de psalmen die bij het paschamaal horen. </w:t>
      </w:r>
      <w:r w:rsidRPr="006160AE">
        <w:rPr>
          <w:rFonts w:ascii="Verdana" w:hAnsi="Verdana"/>
          <w:sz w:val="24"/>
          <w:szCs w:val="24"/>
        </w:rPr>
        <w:t>Hier stelt de Here Jezus zelf in dat zijn discipelen de paasmaaltijd voortaan tot Zijn gedachtenis moeten houden</w:t>
      </w:r>
      <w:r w:rsidR="00922164" w:rsidRPr="006160AE">
        <w:rPr>
          <w:rFonts w:ascii="Verdana" w:hAnsi="Verdana"/>
          <w:sz w:val="24"/>
          <w:szCs w:val="24"/>
        </w:rPr>
        <w:t>.</w:t>
      </w:r>
    </w:p>
    <w:p w:rsidR="00922164" w:rsidRPr="006160AE" w:rsidRDefault="00922164" w:rsidP="00A37740">
      <w:pPr>
        <w:pStyle w:val="Geenafstand"/>
        <w:rPr>
          <w:rFonts w:ascii="Verdana" w:hAnsi="Verdana"/>
          <w:sz w:val="24"/>
          <w:szCs w:val="24"/>
        </w:rPr>
      </w:pPr>
      <w:r w:rsidRPr="006160AE">
        <w:rPr>
          <w:rFonts w:ascii="Verdana" w:hAnsi="Verdana"/>
          <w:sz w:val="24"/>
          <w:szCs w:val="24"/>
        </w:rPr>
        <w:tab/>
      </w:r>
      <w:r w:rsidR="00367823" w:rsidRPr="006160AE">
        <w:rPr>
          <w:rFonts w:ascii="Verdana" w:hAnsi="Verdana"/>
          <w:sz w:val="24"/>
          <w:szCs w:val="24"/>
        </w:rPr>
        <w:t>Na kruis en opstanding wordt nog een paar keer gesproken van Jezus die een maaltijd houdt. Denk aan de ontmoeting met de</w:t>
      </w:r>
      <w:r w:rsidRPr="006160AE">
        <w:rPr>
          <w:rFonts w:ascii="Verdana" w:hAnsi="Verdana"/>
          <w:sz w:val="24"/>
          <w:szCs w:val="24"/>
        </w:rPr>
        <w:t xml:space="preserve"> Emma</w:t>
      </w:r>
      <w:r w:rsidR="00367823" w:rsidRPr="006160AE">
        <w:rPr>
          <w:rFonts w:ascii="Verdana" w:hAnsi="Verdana"/>
          <w:sz w:val="24"/>
          <w:szCs w:val="24"/>
        </w:rPr>
        <w:t>ü</w:t>
      </w:r>
      <w:r w:rsidRPr="006160AE">
        <w:rPr>
          <w:rFonts w:ascii="Verdana" w:hAnsi="Verdana"/>
          <w:sz w:val="24"/>
          <w:szCs w:val="24"/>
        </w:rPr>
        <w:t xml:space="preserve">sgangers </w:t>
      </w:r>
      <w:r w:rsidR="00367823" w:rsidRPr="006160AE">
        <w:rPr>
          <w:rFonts w:ascii="Verdana" w:hAnsi="Verdana"/>
          <w:sz w:val="24"/>
          <w:szCs w:val="24"/>
        </w:rPr>
        <w:t xml:space="preserve">(Luc. 24). Met hen gebruikt Jezus het avondmaal. Johannes vertelt dat Jezus het middagmaal gebruikt met de discipelen aan de oever van het meer van Tiberias (Joh. 21). </w:t>
      </w:r>
    </w:p>
    <w:p w:rsidR="00922164" w:rsidRPr="006160AE" w:rsidRDefault="00367823" w:rsidP="00A37740">
      <w:pPr>
        <w:pStyle w:val="Geenafstand"/>
        <w:rPr>
          <w:rFonts w:ascii="Verdana" w:hAnsi="Verdana"/>
          <w:sz w:val="24"/>
          <w:szCs w:val="24"/>
        </w:rPr>
      </w:pPr>
      <w:r w:rsidRPr="006160AE">
        <w:rPr>
          <w:rFonts w:ascii="Verdana" w:hAnsi="Verdana"/>
          <w:sz w:val="24"/>
          <w:szCs w:val="24"/>
        </w:rPr>
        <w:tab/>
      </w:r>
    </w:p>
    <w:p w:rsidR="00F3477D" w:rsidRPr="006160AE" w:rsidRDefault="00F3477D" w:rsidP="00A37740">
      <w:pPr>
        <w:pStyle w:val="Geenafstand"/>
        <w:rPr>
          <w:rFonts w:ascii="Verdana" w:hAnsi="Verdana"/>
          <w:sz w:val="24"/>
          <w:szCs w:val="24"/>
        </w:rPr>
      </w:pPr>
      <w:r w:rsidRPr="006160AE">
        <w:rPr>
          <w:rFonts w:ascii="Verdana" w:hAnsi="Verdana"/>
          <w:sz w:val="24"/>
          <w:szCs w:val="24"/>
        </w:rPr>
        <w:t xml:space="preserve">Het is de moeite waard om verder te studeren op wat Jezus tijdens die maaltijden zegt tegen de gastheren, de andere gasten en de discipelen. Soms zegt Hij kritische dingen. Soms verbindt Hij de boodschap van het evangelie aan (het beeld van) de maaltijd. Er gebeurt ook van alles en nog wat tijdens die maaltijden (zoals de voetwassing, Joh. 13).  </w:t>
      </w:r>
    </w:p>
    <w:p w:rsidR="00F3477D" w:rsidRPr="006160AE" w:rsidRDefault="00F3477D" w:rsidP="00A37740">
      <w:pPr>
        <w:pStyle w:val="Geenafstand"/>
        <w:rPr>
          <w:rFonts w:ascii="Verdana" w:hAnsi="Verdana"/>
          <w:sz w:val="24"/>
          <w:szCs w:val="24"/>
        </w:rPr>
      </w:pPr>
    </w:p>
    <w:p w:rsidR="00B15826" w:rsidRPr="006160AE" w:rsidRDefault="00B20C7D" w:rsidP="00A37740">
      <w:pPr>
        <w:pStyle w:val="Geenafstand"/>
        <w:rPr>
          <w:rFonts w:ascii="Verdana" w:hAnsi="Verdana"/>
          <w:i/>
          <w:sz w:val="24"/>
          <w:szCs w:val="24"/>
        </w:rPr>
      </w:pPr>
      <w:r w:rsidRPr="006160AE">
        <w:rPr>
          <w:rFonts w:ascii="Verdana" w:hAnsi="Verdana"/>
          <w:i/>
          <w:sz w:val="24"/>
          <w:szCs w:val="24"/>
        </w:rPr>
        <w:t>De christelijke gemeente</w:t>
      </w:r>
    </w:p>
    <w:p w:rsidR="00B15826" w:rsidRPr="006160AE" w:rsidRDefault="00B15826" w:rsidP="00A37740">
      <w:pPr>
        <w:pStyle w:val="Geenafstand"/>
        <w:rPr>
          <w:rFonts w:ascii="Verdana" w:hAnsi="Verdana"/>
          <w:sz w:val="24"/>
          <w:szCs w:val="24"/>
        </w:rPr>
      </w:pPr>
    </w:p>
    <w:p w:rsidR="00F3477D" w:rsidRPr="006160AE" w:rsidRDefault="00B15826" w:rsidP="00A37740">
      <w:pPr>
        <w:pStyle w:val="Geenafstand"/>
        <w:rPr>
          <w:rFonts w:ascii="Verdana" w:hAnsi="Verdana"/>
          <w:sz w:val="24"/>
          <w:szCs w:val="24"/>
        </w:rPr>
      </w:pPr>
      <w:r w:rsidRPr="006160AE">
        <w:rPr>
          <w:rFonts w:ascii="Verdana" w:hAnsi="Verdana"/>
          <w:sz w:val="24"/>
          <w:szCs w:val="24"/>
        </w:rPr>
        <w:t>Zoals Egyptenaren niet met Hebreën wensen te eten, zo willen Joden niet met Romeinen eten. Daarmee verontreinigen ze zichzelf.  De christelijke</w:t>
      </w:r>
      <w:r w:rsidR="00453D27" w:rsidRPr="006160AE">
        <w:rPr>
          <w:rFonts w:ascii="Verdana" w:hAnsi="Verdana"/>
          <w:sz w:val="24"/>
          <w:szCs w:val="24"/>
        </w:rPr>
        <w:t xml:space="preserve"> gemeente moet leren dat allerl</w:t>
      </w:r>
      <w:r w:rsidR="00151A80" w:rsidRPr="006160AE">
        <w:rPr>
          <w:rFonts w:ascii="Verdana" w:hAnsi="Verdana"/>
          <w:sz w:val="24"/>
          <w:szCs w:val="24"/>
        </w:rPr>
        <w:t>e</w:t>
      </w:r>
      <w:r w:rsidRPr="006160AE">
        <w:rPr>
          <w:rFonts w:ascii="Verdana" w:hAnsi="Verdana"/>
          <w:sz w:val="24"/>
          <w:szCs w:val="24"/>
        </w:rPr>
        <w:t>i joodse reinheidswetten omtrent het voedsel afgeschaft zijn (Hand. 10, 15)</w:t>
      </w:r>
      <w:r w:rsidR="00151A80" w:rsidRPr="006160AE">
        <w:rPr>
          <w:rFonts w:ascii="Verdana" w:hAnsi="Verdana"/>
          <w:sz w:val="24"/>
          <w:szCs w:val="24"/>
        </w:rPr>
        <w:t xml:space="preserve"> </w:t>
      </w:r>
      <w:r w:rsidR="00470E40" w:rsidRPr="006160AE">
        <w:rPr>
          <w:rFonts w:ascii="Verdana" w:hAnsi="Verdana"/>
          <w:sz w:val="24"/>
          <w:szCs w:val="24"/>
        </w:rPr>
        <w:t>en dus ook niet meer in de weg staan in het contact met heidenen</w:t>
      </w:r>
      <w:r w:rsidRPr="006160AE">
        <w:rPr>
          <w:rFonts w:ascii="Verdana" w:hAnsi="Verdana"/>
          <w:sz w:val="24"/>
          <w:szCs w:val="24"/>
        </w:rPr>
        <w:t xml:space="preserve">. Ze moet ook leren dat de gemeenschap die God schenkt op genade berust. Er is daarom geen onderscheid meer tussen mensen. Allen zijn zondaren en allen hebben genade nodig. De Heilige Geest leidt Petrus de drempel over van </w:t>
      </w:r>
      <w:r w:rsidR="00E367B2" w:rsidRPr="006160AE">
        <w:rPr>
          <w:rFonts w:ascii="Verdana" w:hAnsi="Verdana"/>
          <w:sz w:val="24"/>
          <w:szCs w:val="24"/>
        </w:rPr>
        <w:t xml:space="preserve">het huis van </w:t>
      </w:r>
      <w:r w:rsidRPr="006160AE">
        <w:rPr>
          <w:rFonts w:ascii="Verdana" w:hAnsi="Verdana"/>
          <w:sz w:val="24"/>
          <w:szCs w:val="24"/>
        </w:rPr>
        <w:t>de Romein Cornelius (Hand. 10, 11). Hij verblijft zelfs enige dagen bij hem.</w:t>
      </w:r>
    </w:p>
    <w:p w:rsidR="00453D27" w:rsidRPr="006160AE" w:rsidRDefault="00453D27" w:rsidP="00A37740">
      <w:pPr>
        <w:pStyle w:val="Geenafstand"/>
        <w:rPr>
          <w:rFonts w:ascii="Verdana" w:hAnsi="Verdana"/>
          <w:sz w:val="24"/>
          <w:szCs w:val="24"/>
        </w:rPr>
      </w:pPr>
    </w:p>
    <w:p w:rsidR="00993CCE" w:rsidRPr="006160AE" w:rsidRDefault="00993CCE" w:rsidP="00A37740">
      <w:pPr>
        <w:pStyle w:val="Geenafstand"/>
        <w:rPr>
          <w:rFonts w:ascii="Verdana" w:hAnsi="Verdana"/>
          <w:sz w:val="24"/>
          <w:szCs w:val="24"/>
        </w:rPr>
      </w:pPr>
      <w:r w:rsidRPr="006160AE">
        <w:rPr>
          <w:rFonts w:ascii="Verdana" w:hAnsi="Verdana"/>
          <w:sz w:val="24"/>
          <w:szCs w:val="24"/>
        </w:rPr>
        <w:t xml:space="preserve">De eerste christengemeente komt in Jeruzalem vaak bij elkaar. De mensen ‘breken het brood’ en eten samen en prijzen God (Hand.  2:46). Daarmee zien wij het gebruik ontstaan dat de christenen met regelmaat het Heilig Avondmaal vieren om de dood en opstanding </w:t>
      </w:r>
      <w:r w:rsidR="00E367B2" w:rsidRPr="006160AE">
        <w:rPr>
          <w:rFonts w:ascii="Verdana" w:hAnsi="Verdana"/>
          <w:sz w:val="24"/>
          <w:szCs w:val="24"/>
        </w:rPr>
        <w:t>van Christus te gedenken en gemeenschap met Hem te beoefenen.</w:t>
      </w:r>
      <w:r w:rsidRPr="006160AE">
        <w:rPr>
          <w:rFonts w:ascii="Verdana" w:hAnsi="Verdana"/>
          <w:sz w:val="24"/>
          <w:szCs w:val="24"/>
        </w:rPr>
        <w:t xml:space="preserve"> Tegelijkertijd willen ze daarmee de onderlinge gemeenschap versterken. Daarom nuttigen ze daarbij of daarna ook een gezamenlijke maaltijd</w:t>
      </w:r>
      <w:r w:rsidR="00767C7C" w:rsidRPr="006160AE">
        <w:rPr>
          <w:rFonts w:ascii="Verdana" w:hAnsi="Verdana"/>
          <w:sz w:val="24"/>
          <w:szCs w:val="24"/>
        </w:rPr>
        <w:t>, het zogenoemde liefdemaal</w:t>
      </w:r>
      <w:r w:rsidRPr="006160AE">
        <w:rPr>
          <w:rFonts w:ascii="Verdana" w:hAnsi="Verdana"/>
          <w:sz w:val="24"/>
          <w:szCs w:val="24"/>
        </w:rPr>
        <w:t>. Rijk en arm, man en vrouw, slaaf en vrije, Jood en heiden mogen eraan deelnemen. Dat gaat soms mis. Paulus schrijft over missstanden in Corinthe. Daar delen de mensen het meegebrachte eten voor de gemeenschappelijke maaltijd niet. Zo zijn er mensen die honger lijden en die zitten te schransen aan dezelfde tafel</w:t>
      </w:r>
      <w:r w:rsidR="00E367B2" w:rsidRPr="006160AE">
        <w:rPr>
          <w:rFonts w:ascii="Verdana" w:hAnsi="Verdana"/>
          <w:sz w:val="24"/>
          <w:szCs w:val="24"/>
        </w:rPr>
        <w:t xml:space="preserve"> (of zich thuis al vol gegeten hebben en daarom niets mee te delen hebben aan de armen). </w:t>
      </w:r>
      <w:r w:rsidRPr="006160AE">
        <w:rPr>
          <w:rFonts w:ascii="Verdana" w:hAnsi="Verdana"/>
          <w:sz w:val="24"/>
          <w:szCs w:val="24"/>
        </w:rPr>
        <w:t xml:space="preserve"> Dat noemt Paulus een schande</w:t>
      </w:r>
      <w:r w:rsidR="00E367B2" w:rsidRPr="006160AE">
        <w:rPr>
          <w:rFonts w:ascii="Verdana" w:hAnsi="Verdana"/>
          <w:sz w:val="24"/>
          <w:szCs w:val="24"/>
        </w:rPr>
        <w:t>. Deze manier van eten en drinken is ‘onwaardig’, dat wil zeggen</w:t>
      </w:r>
      <w:r w:rsidR="00B87D57" w:rsidRPr="006160AE">
        <w:rPr>
          <w:rFonts w:ascii="Verdana" w:hAnsi="Verdana"/>
          <w:sz w:val="24"/>
          <w:szCs w:val="24"/>
        </w:rPr>
        <w:t xml:space="preserve">: </w:t>
      </w:r>
      <w:r w:rsidR="00E367B2" w:rsidRPr="006160AE">
        <w:rPr>
          <w:rFonts w:ascii="Verdana" w:hAnsi="Verdana"/>
          <w:sz w:val="24"/>
          <w:szCs w:val="24"/>
        </w:rPr>
        <w:t xml:space="preserve"> liefdeloos. Je kunt geen gemeenschap met Christus hebben als je geen gemeenschap met elkaar hebt</w:t>
      </w:r>
      <w:r w:rsidRPr="006160AE">
        <w:rPr>
          <w:rFonts w:ascii="Verdana" w:hAnsi="Verdana"/>
          <w:sz w:val="24"/>
          <w:szCs w:val="24"/>
        </w:rPr>
        <w:t xml:space="preserve"> (1 Cor. 11:17-34</w:t>
      </w:r>
      <w:r w:rsidR="00767C7C" w:rsidRPr="006160AE">
        <w:rPr>
          <w:rFonts w:ascii="Verdana" w:hAnsi="Verdana"/>
          <w:sz w:val="24"/>
          <w:szCs w:val="24"/>
        </w:rPr>
        <w:t>, zie ook Jud.12</w:t>
      </w:r>
      <w:r w:rsidRPr="006160AE">
        <w:rPr>
          <w:rFonts w:ascii="Verdana" w:hAnsi="Verdana"/>
          <w:sz w:val="24"/>
          <w:szCs w:val="24"/>
        </w:rPr>
        <w:t>).</w:t>
      </w:r>
      <w:r w:rsidR="00767C7C" w:rsidRPr="006160AE">
        <w:rPr>
          <w:rFonts w:ascii="Verdana" w:hAnsi="Verdana"/>
          <w:sz w:val="24"/>
          <w:szCs w:val="24"/>
        </w:rPr>
        <w:t xml:space="preserve"> De kerkvader Tertullianus is rond het jaar 200 lovend over de liefdemaaltijden. De gemeenteleden vieren het avondmaal en eten samen. Ze openen en sluiten de maaltijd met gebed, ze delen eten en </w:t>
      </w:r>
      <w:r w:rsidR="00767C7C" w:rsidRPr="006160AE">
        <w:rPr>
          <w:rFonts w:ascii="Verdana" w:hAnsi="Verdana"/>
          <w:sz w:val="24"/>
          <w:szCs w:val="24"/>
        </w:rPr>
        <w:lastRenderedPageBreak/>
        <w:t>drinken en maken er beheerst gebruik van. Tijdens de maaltijd wordt Gods lof verkondigd, uit de Schrift en uit het hart.</w:t>
      </w:r>
    </w:p>
    <w:p w:rsidR="00F3477D" w:rsidRPr="006160AE" w:rsidRDefault="00F3477D" w:rsidP="00A37740">
      <w:pPr>
        <w:pStyle w:val="Geenafstand"/>
        <w:rPr>
          <w:rFonts w:ascii="Verdana" w:hAnsi="Verdana"/>
          <w:sz w:val="24"/>
          <w:szCs w:val="24"/>
        </w:rPr>
      </w:pPr>
    </w:p>
    <w:p w:rsidR="00611935" w:rsidRPr="006160AE" w:rsidRDefault="00611935" w:rsidP="00611935">
      <w:pPr>
        <w:pStyle w:val="Geenafstand"/>
        <w:rPr>
          <w:rFonts w:ascii="Verdana" w:hAnsi="Verdana"/>
          <w:i/>
          <w:sz w:val="24"/>
          <w:szCs w:val="24"/>
        </w:rPr>
      </w:pPr>
      <w:r w:rsidRPr="006160AE">
        <w:rPr>
          <w:rFonts w:ascii="Verdana" w:hAnsi="Verdana"/>
          <w:i/>
          <w:sz w:val="24"/>
          <w:szCs w:val="24"/>
        </w:rPr>
        <w:t>Aandachtspunten naar aanleiding van de maaltijd in de bijbel</w:t>
      </w:r>
    </w:p>
    <w:p w:rsidR="00611935" w:rsidRPr="006160AE" w:rsidRDefault="00611935" w:rsidP="00611935">
      <w:pPr>
        <w:pStyle w:val="Geenafstand"/>
        <w:rPr>
          <w:rFonts w:ascii="Verdana" w:hAnsi="Verdana"/>
          <w:sz w:val="24"/>
          <w:szCs w:val="24"/>
        </w:rPr>
      </w:pPr>
    </w:p>
    <w:p w:rsidR="00611935" w:rsidRPr="006160AE" w:rsidRDefault="00611935" w:rsidP="00611935">
      <w:pPr>
        <w:pStyle w:val="Geenafstand"/>
        <w:rPr>
          <w:rFonts w:ascii="Verdana" w:hAnsi="Verdana"/>
          <w:sz w:val="24"/>
          <w:szCs w:val="24"/>
        </w:rPr>
      </w:pPr>
      <w:r w:rsidRPr="006160AE">
        <w:rPr>
          <w:rFonts w:ascii="Verdana" w:hAnsi="Verdana"/>
          <w:sz w:val="24"/>
          <w:szCs w:val="24"/>
        </w:rPr>
        <w:t>Welke vragen kunnen we onszelf stellen vanuit het korte overzicht over de maaltijd in de bijbel?</w:t>
      </w:r>
    </w:p>
    <w:p w:rsidR="00611935" w:rsidRPr="006160AE" w:rsidRDefault="00611935" w:rsidP="00611935">
      <w:pPr>
        <w:pStyle w:val="Geenafstand"/>
        <w:numPr>
          <w:ilvl w:val="0"/>
          <w:numId w:val="1"/>
        </w:numPr>
        <w:rPr>
          <w:rFonts w:ascii="Verdana" w:hAnsi="Verdana"/>
          <w:sz w:val="24"/>
          <w:szCs w:val="24"/>
        </w:rPr>
      </w:pPr>
      <w:r w:rsidRPr="006160AE">
        <w:rPr>
          <w:rFonts w:ascii="Verdana" w:hAnsi="Verdana"/>
          <w:sz w:val="24"/>
          <w:szCs w:val="24"/>
        </w:rPr>
        <w:t xml:space="preserve">Hoe geven wij bij de maaltijd vorm aan onze overtuiging dat eten en drinken een geschenk van God zijn? </w:t>
      </w:r>
      <w:r w:rsidR="00BE747D" w:rsidRPr="006160AE">
        <w:rPr>
          <w:rFonts w:ascii="Verdana" w:hAnsi="Verdana"/>
          <w:sz w:val="24"/>
          <w:szCs w:val="24"/>
        </w:rPr>
        <w:t xml:space="preserve">Hoe geven we bij de maaltijd vorm aan ‘gemeenschap met God’? </w:t>
      </w:r>
      <w:r w:rsidRPr="006160AE">
        <w:rPr>
          <w:rFonts w:ascii="Verdana" w:hAnsi="Verdana"/>
          <w:sz w:val="24"/>
          <w:szCs w:val="24"/>
        </w:rPr>
        <w:t>W</w:t>
      </w:r>
      <w:r w:rsidR="00BE747D" w:rsidRPr="006160AE">
        <w:rPr>
          <w:rFonts w:ascii="Verdana" w:hAnsi="Verdana"/>
          <w:sz w:val="24"/>
          <w:szCs w:val="24"/>
        </w:rPr>
        <w:t>elke plaats hebben, gebed, bijb</w:t>
      </w:r>
      <w:r w:rsidRPr="006160AE">
        <w:rPr>
          <w:rFonts w:ascii="Verdana" w:hAnsi="Verdana"/>
          <w:sz w:val="24"/>
          <w:szCs w:val="24"/>
        </w:rPr>
        <w:t>e</w:t>
      </w:r>
      <w:r w:rsidR="00BE747D" w:rsidRPr="006160AE">
        <w:rPr>
          <w:rFonts w:ascii="Verdana" w:hAnsi="Verdana"/>
          <w:sz w:val="24"/>
          <w:szCs w:val="24"/>
        </w:rPr>
        <w:t>l</w:t>
      </w:r>
      <w:r w:rsidRPr="006160AE">
        <w:rPr>
          <w:rFonts w:ascii="Verdana" w:hAnsi="Verdana"/>
          <w:sz w:val="24"/>
          <w:szCs w:val="24"/>
        </w:rPr>
        <w:t>lezen, zingen aan tafel en hoe worden de kinderen daarbij betrokken?</w:t>
      </w:r>
    </w:p>
    <w:p w:rsidR="00611935" w:rsidRPr="006160AE" w:rsidRDefault="00611935" w:rsidP="00611935">
      <w:pPr>
        <w:pStyle w:val="Geenafstand"/>
        <w:numPr>
          <w:ilvl w:val="0"/>
          <w:numId w:val="1"/>
        </w:numPr>
        <w:rPr>
          <w:rFonts w:ascii="Verdana" w:hAnsi="Verdana"/>
          <w:sz w:val="24"/>
          <w:szCs w:val="24"/>
        </w:rPr>
      </w:pPr>
      <w:r w:rsidRPr="006160AE">
        <w:rPr>
          <w:rFonts w:ascii="Verdana" w:hAnsi="Verdana"/>
          <w:sz w:val="24"/>
          <w:szCs w:val="24"/>
        </w:rPr>
        <w:t>Zijn onze maaltijden uitdrukking van gemeenschap (van gezin en familie)? Hoe dan? Wat zijn de stoorzenders daarvan en hoe gaan we daarmee om?</w:t>
      </w:r>
    </w:p>
    <w:p w:rsidR="00611935" w:rsidRPr="006160AE" w:rsidRDefault="00611935" w:rsidP="00611935">
      <w:pPr>
        <w:pStyle w:val="Geenafstand"/>
        <w:numPr>
          <w:ilvl w:val="0"/>
          <w:numId w:val="1"/>
        </w:numPr>
        <w:rPr>
          <w:rFonts w:ascii="Verdana" w:hAnsi="Verdana"/>
          <w:sz w:val="24"/>
          <w:szCs w:val="24"/>
        </w:rPr>
      </w:pPr>
      <w:r w:rsidRPr="006160AE">
        <w:rPr>
          <w:rFonts w:ascii="Verdana" w:hAnsi="Verdana"/>
          <w:sz w:val="24"/>
          <w:szCs w:val="24"/>
        </w:rPr>
        <w:t>Wie bieden wij (buiten gezin en familie) onze tafelgemeenschap aan? Zijn wij daarin navolgers van de Here Jezus? Nodigen wij niet alleen vrienden uit, maar ook mensen die nooit genodigd worden? Bieden wij onze vijand een maaltijd aan? Waarom wel of niet?</w:t>
      </w:r>
    </w:p>
    <w:p w:rsidR="00611935" w:rsidRPr="006160AE" w:rsidRDefault="00611935" w:rsidP="00611935">
      <w:pPr>
        <w:pStyle w:val="Geenafstand"/>
        <w:numPr>
          <w:ilvl w:val="0"/>
          <w:numId w:val="1"/>
        </w:numPr>
        <w:rPr>
          <w:rFonts w:ascii="Verdana" w:hAnsi="Verdana"/>
          <w:sz w:val="24"/>
          <w:szCs w:val="24"/>
        </w:rPr>
      </w:pPr>
      <w:r w:rsidRPr="006160AE">
        <w:rPr>
          <w:rFonts w:ascii="Verdana" w:hAnsi="Verdana"/>
          <w:sz w:val="24"/>
          <w:szCs w:val="24"/>
        </w:rPr>
        <w:t>Eten wij als (kringen binnen de) christelijke gemeente wel eens met elkaar? Waarom zouden we dat wel of niet doen? (Het kan zelfs een vorm van pastorale aandacht voor elkaar zijn!)</w:t>
      </w:r>
    </w:p>
    <w:p w:rsidR="00611935" w:rsidRPr="006160AE" w:rsidRDefault="00611935" w:rsidP="00611935">
      <w:pPr>
        <w:pStyle w:val="Geenafstand"/>
        <w:numPr>
          <w:ilvl w:val="0"/>
          <w:numId w:val="1"/>
        </w:numPr>
        <w:rPr>
          <w:rFonts w:ascii="Verdana" w:hAnsi="Verdana"/>
          <w:sz w:val="24"/>
          <w:szCs w:val="24"/>
        </w:rPr>
      </w:pPr>
      <w:r w:rsidRPr="006160AE">
        <w:rPr>
          <w:rFonts w:ascii="Verdana" w:hAnsi="Verdana"/>
          <w:sz w:val="24"/>
          <w:szCs w:val="24"/>
        </w:rPr>
        <w:t>Welke consequenties trekken wij uit de viering van het Heilig Avondmaal voor de omgang met elkaar in de gemeente? Welke consequenties trekken we uit de viering van het Heilig Avondmaal voor de eerlijke verdeling van voedsel tussen armen en rijken?</w:t>
      </w:r>
    </w:p>
    <w:p w:rsidR="00611935" w:rsidRPr="006160AE" w:rsidRDefault="00611935" w:rsidP="00611935">
      <w:pPr>
        <w:pStyle w:val="Geenafstand"/>
        <w:rPr>
          <w:rFonts w:ascii="Verdana" w:hAnsi="Verdana"/>
          <w:sz w:val="24"/>
          <w:szCs w:val="24"/>
        </w:rPr>
      </w:pPr>
    </w:p>
    <w:p w:rsidR="00611935" w:rsidRPr="006160AE" w:rsidRDefault="00611935" w:rsidP="00A37740">
      <w:pPr>
        <w:pStyle w:val="Geenafstand"/>
        <w:rPr>
          <w:rFonts w:ascii="Verdana" w:hAnsi="Verdana"/>
          <w:sz w:val="24"/>
          <w:szCs w:val="24"/>
        </w:rPr>
      </w:pPr>
    </w:p>
    <w:p w:rsidR="007039CE" w:rsidRPr="006160AE" w:rsidRDefault="00447D0E" w:rsidP="00A37740">
      <w:pPr>
        <w:pStyle w:val="Geenafstand"/>
        <w:rPr>
          <w:rFonts w:ascii="Verdana" w:hAnsi="Verdana"/>
          <w:b/>
          <w:sz w:val="24"/>
          <w:szCs w:val="24"/>
        </w:rPr>
      </w:pPr>
      <w:r w:rsidRPr="006160AE">
        <w:rPr>
          <w:rFonts w:ascii="Verdana" w:hAnsi="Verdana"/>
          <w:b/>
          <w:sz w:val="24"/>
          <w:szCs w:val="24"/>
        </w:rPr>
        <w:t>Onderdeel II</w:t>
      </w:r>
    </w:p>
    <w:p w:rsidR="00447D0E" w:rsidRPr="006160AE" w:rsidRDefault="00447D0E" w:rsidP="00A37740">
      <w:pPr>
        <w:pStyle w:val="Geenafstand"/>
        <w:rPr>
          <w:rFonts w:ascii="Verdana" w:hAnsi="Verdana"/>
          <w:sz w:val="24"/>
          <w:szCs w:val="24"/>
        </w:rPr>
      </w:pPr>
    </w:p>
    <w:p w:rsidR="00F86C5A" w:rsidRPr="006160AE" w:rsidRDefault="006F2377" w:rsidP="00A37740">
      <w:pPr>
        <w:pStyle w:val="Geenafstand"/>
        <w:rPr>
          <w:rFonts w:ascii="Verdana" w:hAnsi="Verdana"/>
          <w:i/>
          <w:sz w:val="24"/>
          <w:szCs w:val="24"/>
        </w:rPr>
      </w:pPr>
      <w:r w:rsidRPr="006160AE">
        <w:rPr>
          <w:rFonts w:ascii="Verdana" w:hAnsi="Verdana"/>
          <w:i/>
          <w:sz w:val="24"/>
          <w:szCs w:val="24"/>
        </w:rPr>
        <w:t>Eetgewoontes veranderen</w:t>
      </w:r>
      <w:r w:rsidR="00854823" w:rsidRPr="006160AE">
        <w:rPr>
          <w:rFonts w:ascii="Verdana" w:hAnsi="Verdana"/>
          <w:i/>
          <w:sz w:val="24"/>
          <w:szCs w:val="24"/>
        </w:rPr>
        <w:t>. Kernwoord:  individualisering</w:t>
      </w:r>
    </w:p>
    <w:p w:rsidR="00E36A7B" w:rsidRPr="006160AE" w:rsidRDefault="00E36A7B" w:rsidP="00A37740">
      <w:pPr>
        <w:pStyle w:val="Geenafstand"/>
        <w:rPr>
          <w:rFonts w:ascii="Verdana" w:hAnsi="Verdana"/>
          <w:i/>
          <w:sz w:val="24"/>
          <w:szCs w:val="24"/>
        </w:rPr>
      </w:pPr>
    </w:p>
    <w:p w:rsidR="008C1D48" w:rsidRPr="006160AE" w:rsidRDefault="00F86C5A" w:rsidP="00A37740">
      <w:pPr>
        <w:pStyle w:val="Geenafstand"/>
        <w:rPr>
          <w:rFonts w:ascii="Verdana" w:hAnsi="Verdana"/>
          <w:sz w:val="24"/>
          <w:szCs w:val="24"/>
        </w:rPr>
      </w:pPr>
      <w:r w:rsidRPr="006160AE">
        <w:rPr>
          <w:rFonts w:ascii="Verdana" w:hAnsi="Verdana"/>
          <w:sz w:val="24"/>
          <w:szCs w:val="24"/>
        </w:rPr>
        <w:t xml:space="preserve">Wie het kon betalen was gewoon om in ons land drie maal daags te eten. Voorzichtig ging dat veranderen vanaf ongeveer 1850. </w:t>
      </w:r>
      <w:r w:rsidR="00F17452" w:rsidRPr="006160AE">
        <w:rPr>
          <w:rFonts w:ascii="Verdana" w:hAnsi="Verdana"/>
          <w:sz w:val="24"/>
          <w:szCs w:val="24"/>
        </w:rPr>
        <w:t>T</w:t>
      </w:r>
      <w:r w:rsidRPr="006160AE">
        <w:rPr>
          <w:rFonts w:ascii="Verdana" w:hAnsi="Verdana"/>
          <w:sz w:val="24"/>
          <w:szCs w:val="24"/>
        </w:rPr>
        <w:t>oen ontwikkelde zich een snackcultuur als aanvulling op en concurrent van de geregelde maaltijden. Dat begon in de grote steden. Daar reden verkopers rond met haringkarren, zuurkarren, worstkarren. Er waren ook al banketbakkers die lekkernijen verkochten. In Amsterdam kre</w:t>
      </w:r>
      <w:r w:rsidR="00F17452" w:rsidRPr="006160AE">
        <w:rPr>
          <w:rFonts w:ascii="Verdana" w:hAnsi="Verdana"/>
          <w:sz w:val="24"/>
          <w:szCs w:val="24"/>
        </w:rPr>
        <w:t xml:space="preserve">eg je de eerste broodjeswinkels </w:t>
      </w:r>
      <w:r w:rsidRPr="006160AE">
        <w:rPr>
          <w:rFonts w:ascii="Verdana" w:hAnsi="Verdana"/>
          <w:sz w:val="24"/>
          <w:szCs w:val="24"/>
        </w:rPr>
        <w:t xml:space="preserve"> waar broodjes met pekelvlees of met gehakt verkocht werden. Vanaf ongeveer 1920 kwam vanuit België, via Noord Brabant, de patatverkoper in beeld.  De grote doorbraak van de snackcultuur, ook op het platteland, kwam pas na de Tweede Wereldoorlog. Vanaf de jaren ’60 en ’70 konden mensen niet alleen in snackbars eten kopen, maar </w:t>
      </w:r>
      <w:r w:rsidR="00623AF8" w:rsidRPr="006160AE">
        <w:rPr>
          <w:rFonts w:ascii="Verdana" w:hAnsi="Verdana"/>
          <w:sz w:val="24"/>
          <w:szCs w:val="24"/>
        </w:rPr>
        <w:t xml:space="preserve">de snelle hap </w:t>
      </w:r>
      <w:r w:rsidRPr="006160AE">
        <w:rPr>
          <w:rFonts w:ascii="Verdana" w:hAnsi="Verdana"/>
          <w:sz w:val="24"/>
          <w:szCs w:val="24"/>
        </w:rPr>
        <w:t xml:space="preserve">ook uit de muur </w:t>
      </w:r>
      <w:r w:rsidR="00623AF8" w:rsidRPr="006160AE">
        <w:rPr>
          <w:rFonts w:ascii="Verdana" w:hAnsi="Verdana"/>
          <w:sz w:val="24"/>
          <w:szCs w:val="24"/>
        </w:rPr>
        <w:t xml:space="preserve"> trekken</w:t>
      </w:r>
      <w:r w:rsidRPr="006160AE">
        <w:rPr>
          <w:rFonts w:ascii="Verdana" w:hAnsi="Verdana"/>
          <w:sz w:val="24"/>
          <w:szCs w:val="24"/>
        </w:rPr>
        <w:t>.</w:t>
      </w:r>
      <w:r w:rsidR="000050CC" w:rsidRPr="006160AE">
        <w:rPr>
          <w:rFonts w:ascii="Verdana" w:hAnsi="Verdana"/>
          <w:sz w:val="24"/>
          <w:szCs w:val="24"/>
        </w:rPr>
        <w:t xml:space="preserve"> </w:t>
      </w:r>
      <w:r w:rsidR="008C1D48" w:rsidRPr="006160AE">
        <w:rPr>
          <w:rFonts w:ascii="Verdana" w:hAnsi="Verdana"/>
          <w:sz w:val="24"/>
          <w:szCs w:val="24"/>
        </w:rPr>
        <w:t>De we</w:t>
      </w:r>
      <w:r w:rsidR="00F17452" w:rsidRPr="006160AE">
        <w:rPr>
          <w:rFonts w:ascii="Verdana" w:hAnsi="Verdana"/>
          <w:sz w:val="24"/>
          <w:szCs w:val="24"/>
        </w:rPr>
        <w:t xml:space="preserve">lvaart maakte </w:t>
      </w:r>
      <w:r w:rsidR="008C1D48" w:rsidRPr="006160AE">
        <w:rPr>
          <w:rFonts w:ascii="Verdana" w:hAnsi="Verdana"/>
          <w:sz w:val="24"/>
          <w:szCs w:val="24"/>
        </w:rPr>
        <w:t xml:space="preserve">het mogelijk dat vanaf de jaren ’80 steeds meer mensen steeds vaker buiten de deur </w:t>
      </w:r>
      <w:r w:rsidR="00992B2E" w:rsidRPr="006160AE">
        <w:rPr>
          <w:rFonts w:ascii="Verdana" w:hAnsi="Verdana"/>
          <w:sz w:val="24"/>
          <w:szCs w:val="24"/>
        </w:rPr>
        <w:t xml:space="preserve">gingen </w:t>
      </w:r>
      <w:r w:rsidR="008C1D48" w:rsidRPr="006160AE">
        <w:rPr>
          <w:rFonts w:ascii="Verdana" w:hAnsi="Verdana"/>
          <w:sz w:val="24"/>
          <w:szCs w:val="24"/>
        </w:rPr>
        <w:t xml:space="preserve">eten </w:t>
      </w:r>
      <w:r w:rsidR="00DE79C5" w:rsidRPr="006160AE">
        <w:rPr>
          <w:rFonts w:ascii="Verdana" w:hAnsi="Verdana"/>
          <w:sz w:val="24"/>
          <w:szCs w:val="24"/>
        </w:rPr>
        <w:t xml:space="preserve">(of klaargemaakt eten gingen halen) </w:t>
      </w:r>
      <w:r w:rsidR="008C1D48" w:rsidRPr="006160AE">
        <w:rPr>
          <w:rFonts w:ascii="Verdana" w:hAnsi="Verdana"/>
          <w:sz w:val="24"/>
          <w:szCs w:val="24"/>
        </w:rPr>
        <w:t>in cafe’s, snackbars, restaurants en hotels.</w:t>
      </w:r>
      <w:r w:rsidR="00E36A7B" w:rsidRPr="006160AE">
        <w:rPr>
          <w:rFonts w:ascii="Verdana" w:hAnsi="Verdana"/>
          <w:sz w:val="24"/>
          <w:szCs w:val="24"/>
        </w:rPr>
        <w:t xml:space="preserve"> </w:t>
      </w:r>
      <w:r w:rsidR="00DE79C5" w:rsidRPr="006160AE">
        <w:rPr>
          <w:rFonts w:ascii="Verdana" w:hAnsi="Verdana"/>
          <w:sz w:val="24"/>
          <w:szCs w:val="24"/>
        </w:rPr>
        <w:t>Later kwam ook de mogelijkheid</w:t>
      </w:r>
      <w:r w:rsidR="00E36A7B" w:rsidRPr="006160AE">
        <w:rPr>
          <w:rFonts w:ascii="Verdana" w:hAnsi="Verdana"/>
          <w:sz w:val="24"/>
          <w:szCs w:val="24"/>
        </w:rPr>
        <w:t xml:space="preserve"> om eten</w:t>
      </w:r>
      <w:r w:rsidR="00DE79C5" w:rsidRPr="006160AE">
        <w:rPr>
          <w:rFonts w:ascii="Verdana" w:hAnsi="Verdana"/>
          <w:sz w:val="24"/>
          <w:szCs w:val="24"/>
        </w:rPr>
        <w:t xml:space="preserve"> kant</w:t>
      </w:r>
      <w:r w:rsidR="00E36A7B" w:rsidRPr="006160AE">
        <w:rPr>
          <w:rFonts w:ascii="Verdana" w:hAnsi="Verdana"/>
          <w:sz w:val="24"/>
          <w:szCs w:val="24"/>
        </w:rPr>
        <w:t xml:space="preserve"> en klaar thuis te laten bezorgen</w:t>
      </w:r>
      <w:r w:rsidR="00DE79C5" w:rsidRPr="006160AE">
        <w:rPr>
          <w:rFonts w:ascii="Verdana" w:hAnsi="Verdana"/>
          <w:sz w:val="24"/>
          <w:szCs w:val="24"/>
        </w:rPr>
        <w:t xml:space="preserve"> (ontbijt-op-bed service, chinees, pizza)</w:t>
      </w:r>
      <w:r w:rsidR="00E36A7B" w:rsidRPr="006160AE">
        <w:rPr>
          <w:rFonts w:ascii="Verdana" w:hAnsi="Verdana"/>
          <w:sz w:val="24"/>
          <w:szCs w:val="24"/>
        </w:rPr>
        <w:t>.</w:t>
      </w:r>
    </w:p>
    <w:p w:rsidR="00F86C5A" w:rsidRPr="006160AE" w:rsidRDefault="00F86C5A" w:rsidP="00A37740">
      <w:pPr>
        <w:pStyle w:val="Geenafstand"/>
        <w:rPr>
          <w:rFonts w:ascii="Verdana" w:hAnsi="Verdana"/>
          <w:sz w:val="24"/>
          <w:szCs w:val="24"/>
        </w:rPr>
      </w:pPr>
    </w:p>
    <w:p w:rsidR="00447D0E" w:rsidRPr="006160AE" w:rsidRDefault="00FF5D4C" w:rsidP="00A37740">
      <w:pPr>
        <w:pStyle w:val="Geenafstand"/>
        <w:rPr>
          <w:rFonts w:ascii="Verdana" w:hAnsi="Verdana"/>
          <w:sz w:val="24"/>
          <w:szCs w:val="24"/>
        </w:rPr>
      </w:pPr>
      <w:r w:rsidRPr="006160AE">
        <w:rPr>
          <w:rFonts w:ascii="Verdana" w:hAnsi="Verdana"/>
          <w:sz w:val="24"/>
          <w:szCs w:val="24"/>
        </w:rPr>
        <w:t>Nog altijd leggen mensen de koppeling tussen ‘contact’ en ’maaltijd’. Is er iets te vieren, dan regelen ze een maaltijd</w:t>
      </w:r>
      <w:r w:rsidR="00F17452" w:rsidRPr="006160AE">
        <w:rPr>
          <w:rFonts w:ascii="Verdana" w:hAnsi="Verdana"/>
          <w:sz w:val="24"/>
          <w:szCs w:val="24"/>
        </w:rPr>
        <w:t>, thuis of bij de Ch</w:t>
      </w:r>
      <w:r w:rsidR="00854823" w:rsidRPr="006160AE">
        <w:rPr>
          <w:rFonts w:ascii="Verdana" w:hAnsi="Verdana"/>
          <w:sz w:val="24"/>
          <w:szCs w:val="24"/>
        </w:rPr>
        <w:t>inees</w:t>
      </w:r>
      <w:r w:rsidRPr="006160AE">
        <w:rPr>
          <w:rFonts w:ascii="Verdana" w:hAnsi="Verdana"/>
          <w:sz w:val="24"/>
          <w:szCs w:val="24"/>
        </w:rPr>
        <w:t xml:space="preserve">. Ben je verliefd, dan ga je samen uit eten. Als een kind jarig is, mag het zelf kiezen wat het wil eten (en raad eens wat dat wordt?) Als je contact met de buren wilt krijgen, organiseer je een straatbarbecue. </w:t>
      </w:r>
      <w:r w:rsidR="000050CC" w:rsidRPr="006160AE">
        <w:rPr>
          <w:rFonts w:ascii="Verdana" w:hAnsi="Verdana"/>
          <w:sz w:val="24"/>
          <w:szCs w:val="24"/>
        </w:rPr>
        <w:t xml:space="preserve">Dat lijkt heel wat. </w:t>
      </w:r>
      <w:r w:rsidR="00447D0E" w:rsidRPr="006160AE">
        <w:rPr>
          <w:rFonts w:ascii="Verdana" w:hAnsi="Verdana"/>
          <w:sz w:val="24"/>
          <w:szCs w:val="24"/>
        </w:rPr>
        <w:t xml:space="preserve">In onze welvaartssamenleving gaan we </w:t>
      </w:r>
      <w:r w:rsidRPr="006160AE">
        <w:rPr>
          <w:rFonts w:ascii="Verdana" w:hAnsi="Verdana"/>
          <w:sz w:val="24"/>
          <w:szCs w:val="24"/>
        </w:rPr>
        <w:t xml:space="preserve">toch </w:t>
      </w:r>
      <w:r w:rsidR="00447D0E" w:rsidRPr="006160AE">
        <w:rPr>
          <w:rFonts w:ascii="Verdana" w:hAnsi="Verdana"/>
          <w:sz w:val="24"/>
          <w:szCs w:val="24"/>
        </w:rPr>
        <w:t xml:space="preserve">anders om met voedsel en </w:t>
      </w:r>
      <w:r w:rsidR="00854823" w:rsidRPr="006160AE">
        <w:rPr>
          <w:rFonts w:ascii="Verdana" w:hAnsi="Verdana"/>
          <w:sz w:val="24"/>
          <w:szCs w:val="24"/>
        </w:rPr>
        <w:t xml:space="preserve">met de maaltijden dan vroeger. </w:t>
      </w:r>
      <w:r w:rsidR="00B20C7D" w:rsidRPr="006160AE">
        <w:rPr>
          <w:rFonts w:ascii="Verdana" w:hAnsi="Verdana"/>
          <w:sz w:val="24"/>
          <w:szCs w:val="24"/>
        </w:rPr>
        <w:t xml:space="preserve">In de kern is de verschuiving deze. </w:t>
      </w:r>
      <w:r w:rsidR="000050CC" w:rsidRPr="006160AE">
        <w:rPr>
          <w:rFonts w:ascii="Verdana" w:hAnsi="Verdana"/>
          <w:sz w:val="24"/>
          <w:szCs w:val="24"/>
        </w:rPr>
        <w:t xml:space="preserve">Iedereen is druk. Alles van de maaltijd moet gemakkelijk klaar te maken zijn en snel opgegeten worden. </w:t>
      </w:r>
      <w:r w:rsidR="00B20C7D" w:rsidRPr="006160AE">
        <w:rPr>
          <w:rFonts w:ascii="Verdana" w:hAnsi="Verdana"/>
          <w:sz w:val="24"/>
          <w:szCs w:val="24"/>
        </w:rPr>
        <w:t xml:space="preserve">Eten en drinken zijn </w:t>
      </w:r>
      <w:r w:rsidR="000050CC" w:rsidRPr="006160AE">
        <w:rPr>
          <w:rFonts w:ascii="Verdana" w:hAnsi="Verdana"/>
          <w:sz w:val="24"/>
          <w:szCs w:val="24"/>
        </w:rPr>
        <w:t xml:space="preserve">door de snackcultuur – die zelfs thuis is doorgedrongen – </w:t>
      </w:r>
      <w:r w:rsidR="00B20C7D" w:rsidRPr="006160AE">
        <w:rPr>
          <w:rFonts w:ascii="Verdana" w:hAnsi="Verdana"/>
          <w:sz w:val="24"/>
          <w:szCs w:val="24"/>
        </w:rPr>
        <w:t xml:space="preserve">individualistische bezigheden geworden. </w:t>
      </w:r>
      <w:r w:rsidR="008D2C3B" w:rsidRPr="006160AE">
        <w:rPr>
          <w:rFonts w:ascii="Verdana" w:hAnsi="Verdana"/>
          <w:sz w:val="24"/>
          <w:szCs w:val="24"/>
        </w:rPr>
        <w:t>Mensen eten op zelfgekozen momenten.</w:t>
      </w:r>
      <w:r w:rsidR="00E36A7B" w:rsidRPr="006160AE">
        <w:rPr>
          <w:rFonts w:ascii="Verdana" w:hAnsi="Verdana"/>
          <w:sz w:val="24"/>
          <w:szCs w:val="24"/>
        </w:rPr>
        <w:t xml:space="preserve"> </w:t>
      </w:r>
      <w:r w:rsidR="008D2C3B" w:rsidRPr="006160AE">
        <w:rPr>
          <w:rFonts w:ascii="Verdana" w:hAnsi="Verdana"/>
          <w:sz w:val="24"/>
          <w:szCs w:val="24"/>
        </w:rPr>
        <w:t xml:space="preserve"> </w:t>
      </w:r>
      <w:r w:rsidR="00B20C7D" w:rsidRPr="006160AE">
        <w:rPr>
          <w:rFonts w:ascii="Verdana" w:hAnsi="Verdana"/>
          <w:sz w:val="24"/>
          <w:szCs w:val="24"/>
        </w:rPr>
        <w:t>De sociale bezigheid – samen om een tafel zitten tijdens een maaltijd – staat onder druk.</w:t>
      </w:r>
      <w:r w:rsidR="00FE0C05" w:rsidRPr="006160AE">
        <w:rPr>
          <w:rFonts w:ascii="Verdana" w:hAnsi="Verdana"/>
          <w:sz w:val="24"/>
          <w:szCs w:val="24"/>
        </w:rPr>
        <w:t xml:space="preserve"> </w:t>
      </w:r>
      <w:r w:rsidR="006E02CA" w:rsidRPr="006160AE">
        <w:rPr>
          <w:rFonts w:ascii="Verdana" w:hAnsi="Verdana"/>
          <w:sz w:val="24"/>
          <w:szCs w:val="24"/>
        </w:rPr>
        <w:t xml:space="preserve">Eten had vroeger </w:t>
      </w:r>
      <w:r w:rsidRPr="006160AE">
        <w:rPr>
          <w:rFonts w:ascii="Verdana" w:hAnsi="Verdana"/>
          <w:sz w:val="24"/>
          <w:szCs w:val="24"/>
        </w:rPr>
        <w:t xml:space="preserve">elke dag </w:t>
      </w:r>
      <w:r w:rsidR="006E02CA" w:rsidRPr="006160AE">
        <w:rPr>
          <w:rFonts w:ascii="Verdana" w:hAnsi="Verdana"/>
          <w:sz w:val="24"/>
          <w:szCs w:val="24"/>
        </w:rPr>
        <w:t>met gezelligheid te maken, nu vaak met onverschilligheid.</w:t>
      </w:r>
      <w:r w:rsidRPr="006160AE">
        <w:rPr>
          <w:rFonts w:ascii="Verdana" w:hAnsi="Verdana"/>
          <w:sz w:val="24"/>
          <w:szCs w:val="24"/>
        </w:rPr>
        <w:t xml:space="preserve"> De geplande gezelligheid is een uitzondering en dan nog vaak buitenshuis.</w:t>
      </w:r>
    </w:p>
    <w:p w:rsidR="008D2C3B" w:rsidRPr="006160AE" w:rsidRDefault="008D2C3B" w:rsidP="00A37740">
      <w:pPr>
        <w:pStyle w:val="Geenafstand"/>
        <w:rPr>
          <w:rFonts w:ascii="Verdana" w:hAnsi="Verdana"/>
          <w:sz w:val="24"/>
          <w:szCs w:val="24"/>
        </w:rPr>
      </w:pPr>
      <w:r w:rsidRPr="006160AE">
        <w:rPr>
          <w:rFonts w:ascii="Verdana" w:hAnsi="Verdana"/>
          <w:sz w:val="24"/>
          <w:szCs w:val="24"/>
        </w:rPr>
        <w:tab/>
        <w:t xml:space="preserve">De individualisering van het eten wordt ook zichtbaar in wát mensen eten. Ouders zijn meer dan vroeger bereid om individuele smaken en verlangens van gezinsleden te accepteren. Vroeger kregen ze het toetje (pap!) uit één pan of later uit één pak.  Nu kunnen  mensen hun eigen voorverpakte toetje eten, geheel naar hun eigen smaak. </w:t>
      </w:r>
    </w:p>
    <w:p w:rsidR="008D2C3B" w:rsidRPr="006160AE" w:rsidRDefault="008D2C3B" w:rsidP="00A37740">
      <w:pPr>
        <w:pStyle w:val="Geenafstand"/>
        <w:rPr>
          <w:rFonts w:ascii="Verdana" w:hAnsi="Verdana"/>
          <w:sz w:val="24"/>
          <w:szCs w:val="24"/>
        </w:rPr>
      </w:pPr>
    </w:p>
    <w:p w:rsidR="00E21474" w:rsidRPr="006160AE" w:rsidRDefault="00E21474" w:rsidP="00A37740">
      <w:pPr>
        <w:pStyle w:val="Geenafstand"/>
        <w:rPr>
          <w:rFonts w:ascii="Verdana" w:hAnsi="Verdana"/>
          <w:i/>
          <w:sz w:val="24"/>
          <w:szCs w:val="24"/>
        </w:rPr>
      </w:pPr>
      <w:r w:rsidRPr="006160AE">
        <w:rPr>
          <w:rFonts w:ascii="Verdana" w:hAnsi="Verdana"/>
          <w:i/>
          <w:sz w:val="24"/>
          <w:szCs w:val="24"/>
        </w:rPr>
        <w:t>De maaltijd als sociale gebeurtenis</w:t>
      </w:r>
    </w:p>
    <w:p w:rsidR="000050CC" w:rsidRPr="006160AE" w:rsidRDefault="000050CC" w:rsidP="00A37740">
      <w:pPr>
        <w:pStyle w:val="Geenafstand"/>
        <w:rPr>
          <w:rFonts w:ascii="Verdana" w:hAnsi="Verdana"/>
          <w:sz w:val="24"/>
          <w:szCs w:val="24"/>
        </w:rPr>
      </w:pPr>
    </w:p>
    <w:p w:rsidR="002C0983" w:rsidRPr="006160AE" w:rsidRDefault="00447D0E" w:rsidP="00A37740">
      <w:pPr>
        <w:pStyle w:val="Geenafstand"/>
        <w:rPr>
          <w:rFonts w:ascii="Verdana" w:hAnsi="Verdana"/>
          <w:sz w:val="24"/>
          <w:szCs w:val="24"/>
        </w:rPr>
      </w:pPr>
      <w:r w:rsidRPr="006160AE">
        <w:rPr>
          <w:rFonts w:ascii="Verdana" w:hAnsi="Verdana"/>
          <w:sz w:val="24"/>
          <w:szCs w:val="24"/>
        </w:rPr>
        <w:t xml:space="preserve">Vroeger waren de maaltijden de momenten van gezinsontmoetingen.  </w:t>
      </w:r>
      <w:r w:rsidR="00C7757A" w:rsidRPr="006160AE">
        <w:rPr>
          <w:rFonts w:ascii="Verdana" w:hAnsi="Verdana"/>
          <w:sz w:val="24"/>
          <w:szCs w:val="24"/>
        </w:rPr>
        <w:t>Het hoorde bij de ‘natuurwet’ van een normaal gezinsleven om drie maal per dag te eten en daarvan zeker twee maal met elkaar rondom de tafel</w:t>
      </w:r>
      <w:r w:rsidR="00992B2E" w:rsidRPr="006160AE">
        <w:rPr>
          <w:rFonts w:ascii="Verdana" w:hAnsi="Verdana"/>
          <w:sz w:val="24"/>
          <w:szCs w:val="24"/>
        </w:rPr>
        <w:t xml:space="preserve"> </w:t>
      </w:r>
      <w:r w:rsidR="00C7757A" w:rsidRPr="006160AE">
        <w:rPr>
          <w:rFonts w:ascii="Verdana" w:hAnsi="Verdana"/>
          <w:sz w:val="24"/>
          <w:szCs w:val="24"/>
        </w:rPr>
        <w:t>.</w:t>
      </w:r>
      <w:r w:rsidR="00FE0C05" w:rsidRPr="006160AE">
        <w:rPr>
          <w:rFonts w:ascii="Verdana" w:hAnsi="Verdana"/>
          <w:sz w:val="24"/>
          <w:szCs w:val="24"/>
        </w:rPr>
        <w:t xml:space="preserve"> D</w:t>
      </w:r>
      <w:r w:rsidR="00361A36" w:rsidRPr="006160AE">
        <w:rPr>
          <w:rFonts w:ascii="Verdana" w:hAnsi="Verdana"/>
          <w:sz w:val="24"/>
          <w:szCs w:val="24"/>
        </w:rPr>
        <w:t xml:space="preserve">at gaf structuur aan de dagindeling, dat bouwde een saamhorigheidsgevoel op in het gezin. </w:t>
      </w:r>
      <w:r w:rsidR="00FE0C05" w:rsidRPr="006160AE">
        <w:rPr>
          <w:rFonts w:ascii="Verdana" w:hAnsi="Verdana"/>
          <w:sz w:val="24"/>
          <w:szCs w:val="24"/>
        </w:rPr>
        <w:t xml:space="preserve">Men </w:t>
      </w:r>
      <w:r w:rsidR="00800A72" w:rsidRPr="006160AE">
        <w:rPr>
          <w:rFonts w:ascii="Verdana" w:hAnsi="Verdana"/>
          <w:sz w:val="24"/>
          <w:szCs w:val="24"/>
        </w:rPr>
        <w:t xml:space="preserve"> at en dronk met elkaar. Men sprak met elkaar. </w:t>
      </w:r>
      <w:r w:rsidR="00C7757A" w:rsidRPr="006160AE">
        <w:rPr>
          <w:rFonts w:ascii="Verdana" w:hAnsi="Verdana"/>
          <w:sz w:val="24"/>
          <w:szCs w:val="24"/>
        </w:rPr>
        <w:t xml:space="preserve">Aan tafel werden de belevenissen van de dag (van thuis, het werk, van school) besproken. Men toonde interesse in elkaars doen en laten. </w:t>
      </w:r>
      <w:r w:rsidR="00800A72" w:rsidRPr="006160AE">
        <w:rPr>
          <w:rFonts w:ascii="Verdana" w:hAnsi="Verdana"/>
          <w:sz w:val="24"/>
          <w:szCs w:val="24"/>
        </w:rPr>
        <w:t xml:space="preserve">Het waren de momenten van contact met elkaar. </w:t>
      </w:r>
      <w:r w:rsidR="00551F1B" w:rsidRPr="006160AE">
        <w:rPr>
          <w:rFonts w:ascii="Verdana" w:hAnsi="Verdana"/>
          <w:sz w:val="24"/>
          <w:szCs w:val="24"/>
        </w:rPr>
        <w:t xml:space="preserve">Maaltijden waren </w:t>
      </w:r>
      <w:r w:rsidR="00664487" w:rsidRPr="006160AE">
        <w:rPr>
          <w:rFonts w:ascii="Verdana" w:hAnsi="Verdana"/>
          <w:sz w:val="24"/>
          <w:szCs w:val="24"/>
        </w:rPr>
        <w:t xml:space="preserve">ook </w:t>
      </w:r>
      <w:r w:rsidR="00551F1B" w:rsidRPr="006160AE">
        <w:rPr>
          <w:rFonts w:ascii="Verdana" w:hAnsi="Verdana"/>
          <w:sz w:val="24"/>
          <w:szCs w:val="24"/>
        </w:rPr>
        <w:t>vormend voor de opgroeiende kinderen door de gesprekken die er gevoerd werden tussen de volwassenen</w:t>
      </w:r>
      <w:r w:rsidR="00B377F3" w:rsidRPr="006160AE">
        <w:rPr>
          <w:rFonts w:ascii="Verdana" w:hAnsi="Verdana"/>
          <w:sz w:val="24"/>
          <w:szCs w:val="24"/>
        </w:rPr>
        <w:t xml:space="preserve"> (bijvoorbeeld over het nieuws)</w:t>
      </w:r>
      <w:r w:rsidR="00664487" w:rsidRPr="006160AE">
        <w:rPr>
          <w:rFonts w:ascii="Verdana" w:hAnsi="Verdana"/>
          <w:sz w:val="24"/>
          <w:szCs w:val="24"/>
        </w:rPr>
        <w:t xml:space="preserve">. </w:t>
      </w:r>
    </w:p>
    <w:p w:rsidR="002C0983" w:rsidRPr="006160AE" w:rsidRDefault="002C0983" w:rsidP="00A37740">
      <w:pPr>
        <w:pStyle w:val="Geenafstand"/>
        <w:rPr>
          <w:rFonts w:ascii="Verdana" w:hAnsi="Verdana"/>
          <w:sz w:val="24"/>
          <w:szCs w:val="24"/>
        </w:rPr>
      </w:pPr>
    </w:p>
    <w:p w:rsidR="004F4316" w:rsidRPr="006160AE" w:rsidRDefault="002C0983" w:rsidP="00A37740">
      <w:pPr>
        <w:pStyle w:val="Geenafstand"/>
        <w:rPr>
          <w:rFonts w:ascii="Verdana" w:hAnsi="Verdana"/>
          <w:sz w:val="24"/>
          <w:szCs w:val="24"/>
        </w:rPr>
      </w:pPr>
      <w:r w:rsidRPr="006160AE">
        <w:rPr>
          <w:rFonts w:ascii="Verdana" w:hAnsi="Verdana"/>
          <w:sz w:val="24"/>
          <w:szCs w:val="24"/>
        </w:rPr>
        <w:t>D</w:t>
      </w:r>
      <w:r w:rsidR="00800A72" w:rsidRPr="006160AE">
        <w:rPr>
          <w:rFonts w:ascii="Verdana" w:hAnsi="Verdana"/>
          <w:sz w:val="24"/>
          <w:szCs w:val="24"/>
        </w:rPr>
        <w:t xml:space="preserve">e maaltijden </w:t>
      </w:r>
      <w:r w:rsidRPr="006160AE">
        <w:rPr>
          <w:rFonts w:ascii="Verdana" w:hAnsi="Verdana"/>
          <w:sz w:val="24"/>
          <w:szCs w:val="24"/>
        </w:rPr>
        <w:t>waren altijd</w:t>
      </w:r>
      <w:r w:rsidR="00800A72" w:rsidRPr="006160AE">
        <w:rPr>
          <w:rFonts w:ascii="Verdana" w:hAnsi="Verdana"/>
          <w:sz w:val="24"/>
          <w:szCs w:val="24"/>
        </w:rPr>
        <w:t xml:space="preserve"> de leerscholen </w:t>
      </w:r>
      <w:r w:rsidRPr="006160AE">
        <w:rPr>
          <w:rFonts w:ascii="Verdana" w:hAnsi="Verdana"/>
          <w:sz w:val="24"/>
          <w:szCs w:val="24"/>
        </w:rPr>
        <w:t xml:space="preserve"> van beschaving</w:t>
      </w:r>
      <w:r w:rsidR="00800A72" w:rsidRPr="006160AE">
        <w:rPr>
          <w:rFonts w:ascii="Verdana" w:hAnsi="Verdana"/>
          <w:sz w:val="24"/>
          <w:szCs w:val="24"/>
        </w:rPr>
        <w:t xml:space="preserve">. </w:t>
      </w:r>
      <w:r w:rsidRPr="006160AE">
        <w:rPr>
          <w:rFonts w:ascii="Verdana" w:hAnsi="Verdana"/>
          <w:sz w:val="24"/>
          <w:szCs w:val="24"/>
        </w:rPr>
        <w:t xml:space="preserve">Dieren eten de ganse dag door. Die vallen aan wanneer ze trek hebben en het beest met de grootste mond krijgt het meeste voedsel. Het beest dat zijn eigen voedsel niet kan veroveren, gaat dood. Mensen leerden </w:t>
      </w:r>
      <w:r w:rsidR="00B377F3" w:rsidRPr="006160AE">
        <w:rPr>
          <w:rFonts w:ascii="Verdana" w:hAnsi="Verdana"/>
          <w:sz w:val="24"/>
          <w:szCs w:val="24"/>
        </w:rPr>
        <w:t xml:space="preserve">daartegenover </w:t>
      </w:r>
      <w:r w:rsidRPr="006160AE">
        <w:rPr>
          <w:rFonts w:ascii="Verdana" w:hAnsi="Verdana"/>
          <w:sz w:val="24"/>
          <w:szCs w:val="24"/>
        </w:rPr>
        <w:t xml:space="preserve">rondom de maaltijd de basis van sociale gedrag.  </w:t>
      </w:r>
      <w:r w:rsidR="00800A72" w:rsidRPr="006160AE">
        <w:rPr>
          <w:rFonts w:ascii="Verdana" w:hAnsi="Verdana"/>
          <w:sz w:val="24"/>
          <w:szCs w:val="24"/>
        </w:rPr>
        <w:t xml:space="preserve">Denk daarbij aan: </w:t>
      </w:r>
    </w:p>
    <w:p w:rsidR="004F4316" w:rsidRPr="006160AE" w:rsidRDefault="00800A72" w:rsidP="004F4316">
      <w:pPr>
        <w:pStyle w:val="Geenafstand"/>
        <w:numPr>
          <w:ilvl w:val="0"/>
          <w:numId w:val="1"/>
        </w:numPr>
        <w:rPr>
          <w:rFonts w:ascii="Verdana" w:hAnsi="Verdana"/>
          <w:sz w:val="24"/>
          <w:szCs w:val="24"/>
        </w:rPr>
      </w:pPr>
      <w:r w:rsidRPr="006160AE">
        <w:rPr>
          <w:rFonts w:ascii="Verdana" w:hAnsi="Verdana"/>
          <w:sz w:val="24"/>
          <w:szCs w:val="24"/>
        </w:rPr>
        <w:t>helpen voorbereiden van de maaltijd</w:t>
      </w:r>
      <w:r w:rsidR="004F4316" w:rsidRPr="006160AE">
        <w:rPr>
          <w:rFonts w:ascii="Verdana" w:hAnsi="Verdana"/>
          <w:sz w:val="24"/>
          <w:szCs w:val="24"/>
        </w:rPr>
        <w:t xml:space="preserve"> (dus eten leren klaarmaken, leren koken)</w:t>
      </w:r>
    </w:p>
    <w:p w:rsidR="004F4316" w:rsidRPr="006160AE" w:rsidRDefault="004F4316" w:rsidP="004F4316">
      <w:pPr>
        <w:pStyle w:val="Geenafstand"/>
        <w:numPr>
          <w:ilvl w:val="0"/>
          <w:numId w:val="1"/>
        </w:numPr>
        <w:rPr>
          <w:rFonts w:ascii="Verdana" w:hAnsi="Verdana"/>
          <w:sz w:val="24"/>
          <w:szCs w:val="24"/>
        </w:rPr>
      </w:pPr>
      <w:r w:rsidRPr="006160AE">
        <w:rPr>
          <w:rFonts w:ascii="Verdana" w:hAnsi="Verdana"/>
          <w:sz w:val="24"/>
          <w:szCs w:val="24"/>
        </w:rPr>
        <w:t>helpen afruimen en schoonmaken</w:t>
      </w:r>
    </w:p>
    <w:p w:rsidR="004F4316" w:rsidRPr="006160AE" w:rsidRDefault="00800A72" w:rsidP="004F4316">
      <w:pPr>
        <w:pStyle w:val="Geenafstand"/>
        <w:numPr>
          <w:ilvl w:val="0"/>
          <w:numId w:val="1"/>
        </w:numPr>
        <w:rPr>
          <w:rFonts w:ascii="Verdana" w:hAnsi="Verdana"/>
          <w:sz w:val="24"/>
          <w:szCs w:val="24"/>
        </w:rPr>
      </w:pPr>
      <w:r w:rsidRPr="006160AE">
        <w:rPr>
          <w:rFonts w:ascii="Verdana" w:hAnsi="Verdana"/>
          <w:sz w:val="24"/>
          <w:szCs w:val="24"/>
        </w:rPr>
        <w:t>leren wachten op een gezamenlijk begin en einde van de maaltijd</w:t>
      </w:r>
    </w:p>
    <w:p w:rsidR="002B4A56" w:rsidRPr="006160AE" w:rsidRDefault="002B4A56" w:rsidP="004F4316">
      <w:pPr>
        <w:pStyle w:val="Geenafstand"/>
        <w:numPr>
          <w:ilvl w:val="0"/>
          <w:numId w:val="1"/>
        </w:numPr>
        <w:rPr>
          <w:rFonts w:ascii="Verdana" w:hAnsi="Verdana"/>
          <w:sz w:val="24"/>
          <w:szCs w:val="24"/>
        </w:rPr>
      </w:pPr>
      <w:r w:rsidRPr="006160AE">
        <w:rPr>
          <w:rFonts w:ascii="Verdana" w:hAnsi="Verdana"/>
          <w:sz w:val="24"/>
          <w:szCs w:val="24"/>
        </w:rPr>
        <w:t>op je plaats blijven zitten</w:t>
      </w:r>
    </w:p>
    <w:p w:rsidR="004F4316" w:rsidRPr="006160AE" w:rsidRDefault="00800A72" w:rsidP="004F4316">
      <w:pPr>
        <w:pStyle w:val="Geenafstand"/>
        <w:numPr>
          <w:ilvl w:val="0"/>
          <w:numId w:val="1"/>
        </w:numPr>
        <w:rPr>
          <w:rFonts w:ascii="Verdana" w:hAnsi="Verdana"/>
          <w:sz w:val="24"/>
          <w:szCs w:val="24"/>
        </w:rPr>
      </w:pPr>
      <w:r w:rsidRPr="006160AE">
        <w:rPr>
          <w:rFonts w:ascii="Verdana" w:hAnsi="Verdana"/>
          <w:sz w:val="24"/>
          <w:szCs w:val="24"/>
        </w:rPr>
        <w:t>gen</w:t>
      </w:r>
      <w:r w:rsidR="00AE7E78" w:rsidRPr="006160AE">
        <w:rPr>
          <w:rFonts w:ascii="Verdana" w:hAnsi="Verdana"/>
          <w:sz w:val="24"/>
          <w:szCs w:val="24"/>
        </w:rPr>
        <w:t>ieten van het voedsel</w:t>
      </w:r>
      <w:r w:rsidRPr="006160AE">
        <w:rPr>
          <w:rFonts w:ascii="Verdana" w:hAnsi="Verdana"/>
          <w:sz w:val="24"/>
          <w:szCs w:val="24"/>
        </w:rPr>
        <w:t>, dankbaarheid</w:t>
      </w:r>
      <w:r w:rsidR="00AE7E78" w:rsidRPr="006160AE">
        <w:rPr>
          <w:rFonts w:ascii="Verdana" w:hAnsi="Verdana"/>
          <w:sz w:val="24"/>
          <w:szCs w:val="24"/>
        </w:rPr>
        <w:t xml:space="preserve"> daarvoor </w:t>
      </w:r>
      <w:r w:rsidR="004F4316" w:rsidRPr="006160AE">
        <w:rPr>
          <w:rFonts w:ascii="Verdana" w:hAnsi="Verdana"/>
          <w:sz w:val="24"/>
          <w:szCs w:val="24"/>
        </w:rPr>
        <w:t xml:space="preserve"> tonen</w:t>
      </w:r>
    </w:p>
    <w:p w:rsidR="002C0983" w:rsidRPr="006160AE" w:rsidRDefault="002C0983" w:rsidP="004F4316">
      <w:pPr>
        <w:pStyle w:val="Geenafstand"/>
        <w:numPr>
          <w:ilvl w:val="0"/>
          <w:numId w:val="1"/>
        </w:numPr>
        <w:rPr>
          <w:rFonts w:ascii="Verdana" w:hAnsi="Verdana"/>
          <w:sz w:val="24"/>
          <w:szCs w:val="24"/>
        </w:rPr>
      </w:pPr>
      <w:r w:rsidRPr="006160AE">
        <w:rPr>
          <w:rFonts w:ascii="Verdana" w:hAnsi="Verdana"/>
          <w:sz w:val="24"/>
          <w:szCs w:val="24"/>
        </w:rPr>
        <w:t>wie niet zelf kan eten (kleintjes, gehandicapten, ouderen, zieken), helpen bij het eten en drinken</w:t>
      </w:r>
    </w:p>
    <w:p w:rsidR="004F4316" w:rsidRPr="006160AE" w:rsidRDefault="002C0983" w:rsidP="004F4316">
      <w:pPr>
        <w:pStyle w:val="Geenafstand"/>
        <w:numPr>
          <w:ilvl w:val="0"/>
          <w:numId w:val="1"/>
        </w:numPr>
        <w:rPr>
          <w:rFonts w:ascii="Verdana" w:hAnsi="Verdana"/>
          <w:sz w:val="24"/>
          <w:szCs w:val="24"/>
        </w:rPr>
      </w:pPr>
      <w:r w:rsidRPr="006160AE">
        <w:rPr>
          <w:rFonts w:ascii="Verdana" w:hAnsi="Verdana"/>
          <w:sz w:val="24"/>
          <w:szCs w:val="24"/>
        </w:rPr>
        <w:lastRenderedPageBreak/>
        <w:t xml:space="preserve">eerlijk </w:t>
      </w:r>
      <w:r w:rsidR="00800A72" w:rsidRPr="006160AE">
        <w:rPr>
          <w:rFonts w:ascii="Verdana" w:hAnsi="Verdana"/>
          <w:sz w:val="24"/>
          <w:szCs w:val="24"/>
        </w:rPr>
        <w:t>delen</w:t>
      </w:r>
      <w:r w:rsidRPr="006160AE">
        <w:rPr>
          <w:rFonts w:ascii="Verdana" w:hAnsi="Verdana"/>
          <w:sz w:val="24"/>
          <w:szCs w:val="24"/>
        </w:rPr>
        <w:t xml:space="preserve"> van het voedsel</w:t>
      </w:r>
      <w:r w:rsidR="00800A72" w:rsidRPr="006160AE">
        <w:rPr>
          <w:rFonts w:ascii="Verdana" w:hAnsi="Verdana"/>
          <w:sz w:val="24"/>
          <w:szCs w:val="24"/>
        </w:rPr>
        <w:t xml:space="preserve"> </w:t>
      </w:r>
      <w:r w:rsidRPr="006160AE">
        <w:rPr>
          <w:rFonts w:ascii="Verdana" w:hAnsi="Verdana"/>
          <w:sz w:val="24"/>
          <w:szCs w:val="24"/>
        </w:rPr>
        <w:t xml:space="preserve">, ook </w:t>
      </w:r>
      <w:r w:rsidR="00800A72" w:rsidRPr="006160AE">
        <w:rPr>
          <w:rFonts w:ascii="Verdana" w:hAnsi="Verdana"/>
          <w:sz w:val="24"/>
          <w:szCs w:val="24"/>
        </w:rPr>
        <w:t>van wat lekker en misschien niet voldoende aanwezig is</w:t>
      </w:r>
    </w:p>
    <w:p w:rsidR="004F4316" w:rsidRPr="006160AE" w:rsidRDefault="008D2C3B" w:rsidP="004F4316">
      <w:pPr>
        <w:pStyle w:val="Geenafstand"/>
        <w:numPr>
          <w:ilvl w:val="0"/>
          <w:numId w:val="1"/>
        </w:numPr>
        <w:rPr>
          <w:rFonts w:ascii="Verdana" w:hAnsi="Verdana"/>
          <w:sz w:val="24"/>
          <w:szCs w:val="24"/>
        </w:rPr>
      </w:pPr>
      <w:r w:rsidRPr="006160AE">
        <w:rPr>
          <w:rFonts w:ascii="Verdana" w:hAnsi="Verdana"/>
          <w:sz w:val="24"/>
          <w:szCs w:val="24"/>
        </w:rPr>
        <w:t xml:space="preserve">(leren) </w:t>
      </w:r>
      <w:r w:rsidR="004F4316" w:rsidRPr="006160AE">
        <w:rPr>
          <w:rFonts w:ascii="Verdana" w:hAnsi="Verdana"/>
          <w:sz w:val="24"/>
          <w:szCs w:val="24"/>
        </w:rPr>
        <w:t xml:space="preserve">eten wat de pot schaft </w:t>
      </w:r>
    </w:p>
    <w:p w:rsidR="004F4316" w:rsidRPr="006160AE" w:rsidRDefault="00664487" w:rsidP="004F4316">
      <w:pPr>
        <w:pStyle w:val="Geenafstand"/>
        <w:numPr>
          <w:ilvl w:val="0"/>
          <w:numId w:val="1"/>
        </w:numPr>
        <w:rPr>
          <w:rFonts w:ascii="Verdana" w:hAnsi="Verdana"/>
          <w:sz w:val="24"/>
          <w:szCs w:val="24"/>
        </w:rPr>
      </w:pPr>
      <w:r w:rsidRPr="006160AE">
        <w:rPr>
          <w:rFonts w:ascii="Verdana" w:hAnsi="Verdana"/>
          <w:sz w:val="24"/>
          <w:szCs w:val="24"/>
        </w:rPr>
        <w:t>aandacht geven aan elkaa</w:t>
      </w:r>
      <w:r w:rsidR="004F4316" w:rsidRPr="006160AE">
        <w:rPr>
          <w:rFonts w:ascii="Verdana" w:hAnsi="Verdana"/>
          <w:sz w:val="24"/>
          <w:szCs w:val="24"/>
        </w:rPr>
        <w:t>r en aandacht vragen aan elkaar</w:t>
      </w:r>
    </w:p>
    <w:p w:rsidR="004F4316" w:rsidRPr="006160AE" w:rsidRDefault="00800A72" w:rsidP="004F4316">
      <w:pPr>
        <w:pStyle w:val="Geenafstand"/>
        <w:numPr>
          <w:ilvl w:val="0"/>
          <w:numId w:val="1"/>
        </w:numPr>
        <w:rPr>
          <w:rFonts w:ascii="Verdana" w:hAnsi="Verdana"/>
          <w:sz w:val="24"/>
          <w:szCs w:val="24"/>
        </w:rPr>
      </w:pPr>
      <w:r w:rsidRPr="006160AE">
        <w:rPr>
          <w:rFonts w:ascii="Verdana" w:hAnsi="Verdana"/>
          <w:sz w:val="24"/>
          <w:szCs w:val="24"/>
        </w:rPr>
        <w:t>luisteren naar elkaar zonder door elkaar heen te praten of schreeuwen</w:t>
      </w:r>
    </w:p>
    <w:p w:rsidR="004F4316" w:rsidRPr="006160AE" w:rsidRDefault="004F4316" w:rsidP="004F4316">
      <w:pPr>
        <w:pStyle w:val="Geenafstand"/>
        <w:numPr>
          <w:ilvl w:val="0"/>
          <w:numId w:val="1"/>
        </w:numPr>
        <w:rPr>
          <w:rFonts w:ascii="Verdana" w:hAnsi="Verdana"/>
          <w:sz w:val="24"/>
          <w:szCs w:val="24"/>
        </w:rPr>
      </w:pPr>
      <w:r w:rsidRPr="006160AE">
        <w:rPr>
          <w:rFonts w:ascii="Verdana" w:hAnsi="Verdana"/>
          <w:sz w:val="24"/>
          <w:szCs w:val="24"/>
        </w:rPr>
        <w:t>dreigende</w:t>
      </w:r>
      <w:r w:rsidR="00800A72" w:rsidRPr="006160AE">
        <w:rPr>
          <w:rFonts w:ascii="Verdana" w:hAnsi="Verdana"/>
          <w:sz w:val="24"/>
          <w:szCs w:val="24"/>
        </w:rPr>
        <w:t xml:space="preserve"> conflicten beheersen</w:t>
      </w:r>
      <w:r w:rsidRPr="006160AE">
        <w:rPr>
          <w:rFonts w:ascii="Verdana" w:hAnsi="Verdana"/>
          <w:sz w:val="24"/>
          <w:szCs w:val="24"/>
        </w:rPr>
        <w:t>; ergernissen aan elkaar in goede banen leiden</w:t>
      </w:r>
    </w:p>
    <w:p w:rsidR="004F4316" w:rsidRPr="006160AE" w:rsidRDefault="00800A72" w:rsidP="00E36A7B">
      <w:pPr>
        <w:pStyle w:val="Geenafstand"/>
        <w:numPr>
          <w:ilvl w:val="0"/>
          <w:numId w:val="1"/>
        </w:numPr>
        <w:rPr>
          <w:rFonts w:ascii="Verdana" w:hAnsi="Verdana"/>
          <w:sz w:val="24"/>
          <w:szCs w:val="24"/>
        </w:rPr>
      </w:pPr>
      <w:r w:rsidRPr="006160AE">
        <w:rPr>
          <w:rFonts w:ascii="Verdana" w:hAnsi="Verdana"/>
          <w:sz w:val="24"/>
          <w:szCs w:val="24"/>
        </w:rPr>
        <w:t xml:space="preserve">fatsoensregels </w:t>
      </w:r>
      <w:r w:rsidR="00E36A7B" w:rsidRPr="006160AE">
        <w:rPr>
          <w:rFonts w:ascii="Verdana" w:hAnsi="Verdana"/>
          <w:sz w:val="24"/>
          <w:szCs w:val="24"/>
        </w:rPr>
        <w:t xml:space="preserve">– tafelmanieren – </w:t>
      </w:r>
      <w:r w:rsidRPr="006160AE">
        <w:rPr>
          <w:rFonts w:ascii="Verdana" w:hAnsi="Verdana"/>
          <w:sz w:val="24"/>
          <w:szCs w:val="24"/>
        </w:rPr>
        <w:t>die bij eten en drinken horen</w:t>
      </w:r>
      <w:r w:rsidR="004F4316" w:rsidRPr="006160AE">
        <w:rPr>
          <w:rFonts w:ascii="Verdana" w:hAnsi="Verdana"/>
          <w:sz w:val="24"/>
          <w:szCs w:val="24"/>
        </w:rPr>
        <w:t xml:space="preserve"> in acht nemen</w:t>
      </w:r>
      <w:r w:rsidR="00E36A7B" w:rsidRPr="006160AE">
        <w:rPr>
          <w:rFonts w:ascii="Verdana" w:hAnsi="Verdana"/>
          <w:sz w:val="24"/>
          <w:szCs w:val="24"/>
        </w:rPr>
        <w:t xml:space="preserve"> (altijd is dit een onderdeel van beschaving; voor een deel zijn de regels door de cultuur bepaalde etiquette, soms honderden jaren oud)</w:t>
      </w:r>
    </w:p>
    <w:p w:rsidR="009A1BD8" w:rsidRPr="006160AE" w:rsidRDefault="009A1BD8" w:rsidP="00E36A7B">
      <w:pPr>
        <w:pStyle w:val="Geenafstand"/>
        <w:numPr>
          <w:ilvl w:val="0"/>
          <w:numId w:val="1"/>
        </w:numPr>
        <w:rPr>
          <w:rFonts w:ascii="Verdana" w:hAnsi="Verdana"/>
          <w:sz w:val="24"/>
          <w:szCs w:val="24"/>
        </w:rPr>
      </w:pPr>
      <w:r w:rsidRPr="006160AE">
        <w:rPr>
          <w:rFonts w:ascii="Verdana" w:hAnsi="Verdana"/>
          <w:sz w:val="24"/>
          <w:szCs w:val="24"/>
        </w:rPr>
        <w:t>beteugelen en kanaliseren van lusten (hebzucht, schransen)</w:t>
      </w:r>
    </w:p>
    <w:p w:rsidR="004F4316" w:rsidRPr="006160AE" w:rsidRDefault="00800A72" w:rsidP="004F4316">
      <w:pPr>
        <w:pStyle w:val="Geenafstand"/>
        <w:numPr>
          <w:ilvl w:val="0"/>
          <w:numId w:val="1"/>
        </w:numPr>
        <w:rPr>
          <w:rFonts w:ascii="Verdana" w:hAnsi="Verdana"/>
          <w:sz w:val="24"/>
          <w:szCs w:val="24"/>
        </w:rPr>
      </w:pPr>
      <w:r w:rsidRPr="006160AE">
        <w:rPr>
          <w:rFonts w:ascii="Verdana" w:hAnsi="Verdana"/>
          <w:sz w:val="24"/>
          <w:szCs w:val="24"/>
        </w:rPr>
        <w:t xml:space="preserve"> gasten hartelijk bedienen</w:t>
      </w:r>
      <w:r w:rsidR="00551F1B" w:rsidRPr="006160AE">
        <w:rPr>
          <w:rFonts w:ascii="Verdana" w:hAnsi="Verdana"/>
          <w:sz w:val="24"/>
          <w:szCs w:val="24"/>
        </w:rPr>
        <w:t xml:space="preserve"> en te woord staan</w:t>
      </w:r>
    </w:p>
    <w:p w:rsidR="004F4316" w:rsidRPr="006160AE" w:rsidRDefault="00800A72" w:rsidP="004F4316">
      <w:pPr>
        <w:pStyle w:val="Geenafstand"/>
        <w:numPr>
          <w:ilvl w:val="0"/>
          <w:numId w:val="1"/>
        </w:numPr>
        <w:rPr>
          <w:rFonts w:ascii="Verdana" w:hAnsi="Verdana"/>
          <w:sz w:val="24"/>
          <w:szCs w:val="24"/>
        </w:rPr>
      </w:pPr>
      <w:r w:rsidRPr="006160AE">
        <w:rPr>
          <w:rFonts w:ascii="Verdana" w:hAnsi="Verdana"/>
          <w:sz w:val="24"/>
          <w:szCs w:val="24"/>
        </w:rPr>
        <w:t xml:space="preserve"> vormgeven aan het christ</w:t>
      </w:r>
      <w:r w:rsidR="00E36A7B" w:rsidRPr="006160AE">
        <w:rPr>
          <w:rFonts w:ascii="Verdana" w:hAnsi="Verdana"/>
          <w:sz w:val="24"/>
          <w:szCs w:val="24"/>
        </w:rPr>
        <w:t>elijk geloof rondom de maaltijd</w:t>
      </w:r>
    </w:p>
    <w:p w:rsidR="00447D0E" w:rsidRPr="006160AE" w:rsidRDefault="00AE7E78" w:rsidP="002C0983">
      <w:pPr>
        <w:pStyle w:val="Geenafstand"/>
        <w:rPr>
          <w:rFonts w:ascii="Verdana" w:hAnsi="Verdana"/>
          <w:sz w:val="24"/>
          <w:szCs w:val="24"/>
        </w:rPr>
      </w:pPr>
      <w:r w:rsidRPr="006160AE">
        <w:rPr>
          <w:rFonts w:ascii="Verdana" w:hAnsi="Verdana"/>
          <w:sz w:val="24"/>
          <w:szCs w:val="24"/>
        </w:rPr>
        <w:t xml:space="preserve">Je kunt het in een paar worden samenvatten: samen eten rondom te tafel bood warmte en leerde discipline. </w:t>
      </w:r>
      <w:r w:rsidR="00664487" w:rsidRPr="006160AE">
        <w:rPr>
          <w:rFonts w:ascii="Verdana" w:hAnsi="Verdana"/>
          <w:sz w:val="24"/>
          <w:szCs w:val="24"/>
        </w:rPr>
        <w:t>Gezamenlijke maaltijden waren bron van broodnodige vitaminen, lichamelijk en psychologisch!</w:t>
      </w:r>
      <w:r w:rsidR="004F4316" w:rsidRPr="006160AE">
        <w:rPr>
          <w:rFonts w:ascii="Verdana" w:hAnsi="Verdana"/>
          <w:sz w:val="24"/>
          <w:szCs w:val="24"/>
        </w:rPr>
        <w:t xml:space="preserve"> </w:t>
      </w:r>
      <w:r w:rsidR="00E36A7B" w:rsidRPr="006160AE">
        <w:rPr>
          <w:rFonts w:ascii="Verdana" w:hAnsi="Verdana"/>
          <w:sz w:val="24"/>
          <w:szCs w:val="24"/>
        </w:rPr>
        <w:t>De sociale vaardigheden die je</w:t>
      </w:r>
      <w:r w:rsidR="004F4316" w:rsidRPr="006160AE">
        <w:rPr>
          <w:rFonts w:ascii="Verdana" w:hAnsi="Verdana"/>
          <w:sz w:val="24"/>
          <w:szCs w:val="24"/>
        </w:rPr>
        <w:t xml:space="preserve"> bij de maaltijd leerde had je ook nodig op andere momenten in en buiten het gezin</w:t>
      </w:r>
      <w:r w:rsidR="00E36A7B" w:rsidRPr="006160AE">
        <w:rPr>
          <w:rFonts w:ascii="Verdana" w:hAnsi="Verdana"/>
          <w:sz w:val="24"/>
          <w:szCs w:val="24"/>
        </w:rPr>
        <w:t>, aan tafel maar ook in het maatschappelijk functioneren</w:t>
      </w:r>
      <w:r w:rsidR="004F4316" w:rsidRPr="006160AE">
        <w:rPr>
          <w:rFonts w:ascii="Verdana" w:hAnsi="Verdana"/>
          <w:sz w:val="24"/>
          <w:szCs w:val="24"/>
        </w:rPr>
        <w:t>.</w:t>
      </w:r>
    </w:p>
    <w:p w:rsidR="00E21474" w:rsidRPr="006160AE" w:rsidRDefault="00E21474" w:rsidP="00A37740">
      <w:pPr>
        <w:pStyle w:val="Geenafstand"/>
        <w:rPr>
          <w:rFonts w:ascii="Verdana" w:hAnsi="Verdana"/>
          <w:sz w:val="24"/>
          <w:szCs w:val="24"/>
        </w:rPr>
      </w:pPr>
    </w:p>
    <w:p w:rsidR="00E21474" w:rsidRPr="006160AE" w:rsidRDefault="00E21474" w:rsidP="00E21474">
      <w:pPr>
        <w:pStyle w:val="Geenafstand"/>
        <w:rPr>
          <w:rFonts w:ascii="Verdana" w:hAnsi="Verdana"/>
          <w:i/>
          <w:sz w:val="24"/>
          <w:szCs w:val="24"/>
        </w:rPr>
      </w:pPr>
      <w:r w:rsidRPr="006160AE">
        <w:rPr>
          <w:rFonts w:ascii="Verdana" w:hAnsi="Verdana"/>
          <w:i/>
          <w:sz w:val="24"/>
          <w:szCs w:val="24"/>
        </w:rPr>
        <w:t>De gezamenlijke warme maaltijd verdwijnt</w:t>
      </w:r>
    </w:p>
    <w:p w:rsidR="00E21474" w:rsidRPr="006160AE" w:rsidRDefault="00E21474" w:rsidP="00A37740">
      <w:pPr>
        <w:pStyle w:val="Geenafstand"/>
        <w:rPr>
          <w:rFonts w:ascii="Verdana" w:hAnsi="Verdana"/>
          <w:sz w:val="24"/>
          <w:szCs w:val="24"/>
        </w:rPr>
      </w:pPr>
    </w:p>
    <w:p w:rsidR="00335D4F" w:rsidRPr="006160AE" w:rsidRDefault="00800A72" w:rsidP="00A37740">
      <w:pPr>
        <w:pStyle w:val="Geenafstand"/>
        <w:rPr>
          <w:rFonts w:ascii="Verdana" w:hAnsi="Verdana"/>
          <w:sz w:val="24"/>
          <w:szCs w:val="24"/>
        </w:rPr>
      </w:pPr>
      <w:r w:rsidRPr="006160AE">
        <w:rPr>
          <w:rFonts w:ascii="Verdana" w:hAnsi="Verdana"/>
          <w:sz w:val="24"/>
          <w:szCs w:val="24"/>
        </w:rPr>
        <w:t xml:space="preserve">Die gezamenlijke maaltijden zijn echter </w:t>
      </w:r>
      <w:r w:rsidR="00B20C7D" w:rsidRPr="006160AE">
        <w:rPr>
          <w:rFonts w:ascii="Verdana" w:hAnsi="Verdana"/>
          <w:sz w:val="24"/>
          <w:szCs w:val="24"/>
        </w:rPr>
        <w:t>op hun retour</w:t>
      </w:r>
      <w:r w:rsidRPr="006160AE">
        <w:rPr>
          <w:rFonts w:ascii="Verdana" w:hAnsi="Verdana"/>
          <w:sz w:val="24"/>
          <w:szCs w:val="24"/>
        </w:rPr>
        <w:t>. Iedereen is te druk geworden om regelmatig gezamenlijk te eten.</w:t>
      </w:r>
      <w:r w:rsidR="00335D4F" w:rsidRPr="006160AE">
        <w:rPr>
          <w:rFonts w:ascii="Verdana" w:hAnsi="Verdana"/>
          <w:sz w:val="24"/>
          <w:szCs w:val="24"/>
        </w:rPr>
        <w:t xml:space="preserve"> </w:t>
      </w:r>
      <w:r w:rsidR="00992B2E" w:rsidRPr="006160AE">
        <w:rPr>
          <w:rFonts w:ascii="Verdana" w:hAnsi="Verdana"/>
          <w:sz w:val="24"/>
          <w:szCs w:val="24"/>
        </w:rPr>
        <w:t xml:space="preserve">Hoeveel gezinnen zitten meer dan vijf keer per week (van de 21 mogelijkheden) als compleet gezin aan tafel? </w:t>
      </w:r>
      <w:r w:rsidR="00335D4F" w:rsidRPr="006160AE">
        <w:rPr>
          <w:rFonts w:ascii="Verdana" w:hAnsi="Verdana"/>
          <w:sz w:val="24"/>
          <w:szCs w:val="24"/>
        </w:rPr>
        <w:t>Al lang geleden</w:t>
      </w:r>
      <w:r w:rsidR="00C7757A" w:rsidRPr="006160AE">
        <w:rPr>
          <w:rFonts w:ascii="Verdana" w:hAnsi="Verdana"/>
          <w:sz w:val="24"/>
          <w:szCs w:val="24"/>
        </w:rPr>
        <w:t xml:space="preserve"> sneuvelde de lunch thuis. Toen ging men rommelen met het ontbijt. In de laatste jaren gaat in veel huishoudens ook de geordende warme maaltijd eraan. </w:t>
      </w:r>
    </w:p>
    <w:p w:rsidR="00854823" w:rsidRPr="006160AE" w:rsidRDefault="00800A72" w:rsidP="00335D4F">
      <w:pPr>
        <w:pStyle w:val="Geenafstand"/>
        <w:ind w:firstLine="708"/>
        <w:rPr>
          <w:rFonts w:ascii="Verdana" w:hAnsi="Verdana"/>
          <w:sz w:val="24"/>
          <w:szCs w:val="24"/>
        </w:rPr>
      </w:pPr>
      <w:r w:rsidRPr="006160AE">
        <w:rPr>
          <w:rFonts w:ascii="Verdana" w:hAnsi="Verdana"/>
          <w:sz w:val="24"/>
          <w:szCs w:val="24"/>
        </w:rPr>
        <w:t xml:space="preserve">Als mensen </w:t>
      </w:r>
      <w:r w:rsidR="00AC1480" w:rsidRPr="006160AE">
        <w:rPr>
          <w:rFonts w:ascii="Verdana" w:hAnsi="Verdana"/>
          <w:sz w:val="24"/>
          <w:szCs w:val="24"/>
        </w:rPr>
        <w:t xml:space="preserve">al </w:t>
      </w:r>
      <w:r w:rsidRPr="006160AE">
        <w:rPr>
          <w:rFonts w:ascii="Verdana" w:hAnsi="Verdana"/>
          <w:sz w:val="24"/>
          <w:szCs w:val="24"/>
        </w:rPr>
        <w:t xml:space="preserve">ontbijten </w:t>
      </w:r>
      <w:r w:rsidR="00AC1480" w:rsidRPr="006160AE">
        <w:rPr>
          <w:rFonts w:ascii="Verdana" w:hAnsi="Verdana"/>
          <w:sz w:val="24"/>
          <w:szCs w:val="24"/>
        </w:rPr>
        <w:t xml:space="preserve">– </w:t>
      </w:r>
      <w:r w:rsidR="00854823" w:rsidRPr="006160AE">
        <w:rPr>
          <w:rFonts w:ascii="Verdana" w:hAnsi="Verdana"/>
          <w:sz w:val="24"/>
          <w:szCs w:val="24"/>
        </w:rPr>
        <w:t>velen</w:t>
      </w:r>
      <w:r w:rsidR="00AC1480" w:rsidRPr="006160AE">
        <w:rPr>
          <w:rFonts w:ascii="Verdana" w:hAnsi="Verdana"/>
          <w:sz w:val="24"/>
          <w:szCs w:val="24"/>
        </w:rPr>
        <w:t xml:space="preserve"> slaan het over - </w:t>
      </w:r>
      <w:r w:rsidRPr="006160AE">
        <w:rPr>
          <w:rFonts w:ascii="Verdana" w:hAnsi="Verdana"/>
          <w:sz w:val="24"/>
          <w:szCs w:val="24"/>
        </w:rPr>
        <w:t xml:space="preserve">doen ze dat meestal individueel, haastig. </w:t>
      </w:r>
      <w:r w:rsidR="0055544A" w:rsidRPr="006160AE">
        <w:rPr>
          <w:rFonts w:ascii="Verdana" w:hAnsi="Verdana"/>
          <w:sz w:val="24"/>
          <w:szCs w:val="24"/>
        </w:rPr>
        <w:t>Sommige mensen nemen een drinkontbijt</w:t>
      </w:r>
      <w:r w:rsidR="008979C4" w:rsidRPr="006160AE">
        <w:rPr>
          <w:rFonts w:ascii="Verdana" w:hAnsi="Verdana"/>
          <w:sz w:val="24"/>
          <w:szCs w:val="24"/>
        </w:rPr>
        <w:t>. D</w:t>
      </w:r>
      <w:r w:rsidR="0055544A" w:rsidRPr="006160AE">
        <w:rPr>
          <w:rFonts w:ascii="Verdana" w:hAnsi="Verdana"/>
          <w:sz w:val="24"/>
          <w:szCs w:val="24"/>
        </w:rPr>
        <w:t xml:space="preserve">at is nauw verwant aan het nuttigen van flesvoeding uit de babytijd. </w:t>
      </w:r>
      <w:r w:rsidRPr="006160AE">
        <w:rPr>
          <w:rFonts w:ascii="Verdana" w:hAnsi="Verdana"/>
          <w:sz w:val="24"/>
          <w:szCs w:val="24"/>
        </w:rPr>
        <w:t>Alleen in gezinnen waar de ouders geen baan buitenshuis hebben</w:t>
      </w:r>
      <w:r w:rsidR="00AC1480" w:rsidRPr="006160AE">
        <w:rPr>
          <w:rFonts w:ascii="Verdana" w:hAnsi="Verdana"/>
          <w:sz w:val="24"/>
          <w:szCs w:val="24"/>
        </w:rPr>
        <w:t xml:space="preserve"> </w:t>
      </w:r>
      <w:r w:rsidRPr="006160AE">
        <w:rPr>
          <w:rFonts w:ascii="Verdana" w:hAnsi="Verdana"/>
          <w:sz w:val="24"/>
          <w:szCs w:val="24"/>
        </w:rPr>
        <w:t xml:space="preserve">of </w:t>
      </w:r>
      <w:r w:rsidR="00854823" w:rsidRPr="006160AE">
        <w:rPr>
          <w:rFonts w:ascii="Verdana" w:hAnsi="Verdana"/>
          <w:sz w:val="24"/>
          <w:szCs w:val="24"/>
        </w:rPr>
        <w:t>gunstige</w:t>
      </w:r>
      <w:r w:rsidRPr="006160AE">
        <w:rPr>
          <w:rFonts w:ascii="Verdana" w:hAnsi="Verdana"/>
          <w:sz w:val="24"/>
          <w:szCs w:val="24"/>
        </w:rPr>
        <w:t xml:space="preserve"> werktijden</w:t>
      </w:r>
      <w:r w:rsidR="00854823" w:rsidRPr="006160AE">
        <w:rPr>
          <w:rFonts w:ascii="Verdana" w:hAnsi="Verdana"/>
          <w:sz w:val="24"/>
          <w:szCs w:val="24"/>
        </w:rPr>
        <w:t xml:space="preserve"> hebben (</w:t>
      </w:r>
      <w:r w:rsidR="00AC1480" w:rsidRPr="006160AE">
        <w:rPr>
          <w:rFonts w:ascii="Verdana" w:hAnsi="Verdana"/>
          <w:sz w:val="24"/>
          <w:szCs w:val="24"/>
        </w:rPr>
        <w:t xml:space="preserve">zoals schoolmeesters) is er soms nog sprake van een gezamenlijk ontbijt. </w:t>
      </w:r>
      <w:r w:rsidR="00D338EC" w:rsidRPr="006160AE">
        <w:rPr>
          <w:rFonts w:ascii="Verdana" w:hAnsi="Verdana"/>
          <w:sz w:val="24"/>
          <w:szCs w:val="24"/>
        </w:rPr>
        <w:t>Sommige mensen ontbijten onderweg in de auto of slikken hun ene boterham weg op de fiets.</w:t>
      </w:r>
    </w:p>
    <w:p w:rsidR="00854823" w:rsidRPr="006160AE" w:rsidRDefault="00AC1480" w:rsidP="00335D4F">
      <w:pPr>
        <w:pStyle w:val="Geenafstand"/>
        <w:ind w:firstLine="708"/>
        <w:rPr>
          <w:rFonts w:ascii="Verdana" w:hAnsi="Verdana"/>
          <w:sz w:val="24"/>
          <w:szCs w:val="24"/>
        </w:rPr>
      </w:pPr>
      <w:r w:rsidRPr="006160AE">
        <w:rPr>
          <w:rFonts w:ascii="Verdana" w:hAnsi="Verdana"/>
          <w:sz w:val="24"/>
          <w:szCs w:val="24"/>
        </w:rPr>
        <w:t>De lunch brengen bijna alle gezinsleden buitenshuis door, op school of bij de baas. Meestal is dat een haastige maaltijd (in tien minuutjes) en veel mensen nemen er niet eens pauze voor.</w:t>
      </w:r>
      <w:r w:rsidR="00335D4F" w:rsidRPr="006160AE">
        <w:rPr>
          <w:rFonts w:ascii="Verdana" w:hAnsi="Verdana"/>
          <w:sz w:val="24"/>
          <w:szCs w:val="24"/>
        </w:rPr>
        <w:t xml:space="preserve"> Welke middelbare scholier neemt trouwens vandaag aan de dag nog een keurig gevuld broodtrommeltje mee, met een appeltje en een beker melk? </w:t>
      </w:r>
      <w:r w:rsidRPr="006160AE">
        <w:rPr>
          <w:rFonts w:ascii="Verdana" w:hAnsi="Verdana"/>
          <w:sz w:val="24"/>
          <w:szCs w:val="24"/>
        </w:rPr>
        <w:t xml:space="preserve"> </w:t>
      </w:r>
      <w:r w:rsidR="00854823" w:rsidRPr="006160AE">
        <w:rPr>
          <w:rFonts w:ascii="Verdana" w:hAnsi="Verdana"/>
          <w:sz w:val="24"/>
          <w:szCs w:val="24"/>
        </w:rPr>
        <w:t>Ook de lunch is dikwijls ‘versnackt’</w:t>
      </w:r>
      <w:r w:rsidR="00992B2E" w:rsidRPr="006160AE">
        <w:rPr>
          <w:rFonts w:ascii="Verdana" w:hAnsi="Verdana"/>
          <w:sz w:val="24"/>
          <w:szCs w:val="24"/>
        </w:rPr>
        <w:t xml:space="preserve"> en de kantines </w:t>
      </w:r>
      <w:r w:rsidR="00D338EC" w:rsidRPr="006160AE">
        <w:rPr>
          <w:rFonts w:ascii="Verdana" w:hAnsi="Verdana"/>
          <w:sz w:val="24"/>
          <w:szCs w:val="24"/>
        </w:rPr>
        <w:t xml:space="preserve">in bedrijven en </w:t>
      </w:r>
      <w:r w:rsidR="00992B2E" w:rsidRPr="006160AE">
        <w:rPr>
          <w:rFonts w:ascii="Verdana" w:hAnsi="Verdana"/>
          <w:sz w:val="24"/>
          <w:szCs w:val="24"/>
        </w:rPr>
        <w:t>op scholen werken daaraan mee</w:t>
      </w:r>
      <w:r w:rsidR="00854823" w:rsidRPr="006160AE">
        <w:rPr>
          <w:rFonts w:ascii="Verdana" w:hAnsi="Verdana"/>
          <w:sz w:val="24"/>
          <w:szCs w:val="24"/>
        </w:rPr>
        <w:t xml:space="preserve">. </w:t>
      </w:r>
    </w:p>
    <w:p w:rsidR="00800A72" w:rsidRPr="006160AE" w:rsidRDefault="00AC1480" w:rsidP="00335D4F">
      <w:pPr>
        <w:pStyle w:val="Geenafstand"/>
        <w:ind w:firstLine="708"/>
        <w:rPr>
          <w:rFonts w:ascii="Verdana" w:hAnsi="Verdana"/>
          <w:sz w:val="24"/>
          <w:szCs w:val="24"/>
        </w:rPr>
      </w:pPr>
      <w:r w:rsidRPr="006160AE">
        <w:rPr>
          <w:rFonts w:ascii="Verdana" w:hAnsi="Verdana"/>
          <w:sz w:val="24"/>
          <w:szCs w:val="24"/>
        </w:rPr>
        <w:t xml:space="preserve">De avondmaaltijd thuis , wordt verstoord door veel tegenstrijdige belangen. De één komt te laat voor de gezamenlijke maaltijd en de ander moet juist vroeg weg. Zelfs ouders die de maaltijd moeten klaarmaken komen regelmatig te laat binnen om dat rustig te doen. De magnetron is </w:t>
      </w:r>
      <w:r w:rsidRPr="006160AE">
        <w:rPr>
          <w:rFonts w:ascii="Verdana" w:hAnsi="Verdana"/>
          <w:sz w:val="24"/>
          <w:szCs w:val="24"/>
        </w:rPr>
        <w:lastRenderedPageBreak/>
        <w:t>voor velen onmisbaar. Voor iedereen is er snel iets op te warmen.</w:t>
      </w:r>
      <w:r w:rsidR="00551F1B" w:rsidRPr="006160AE">
        <w:rPr>
          <w:rFonts w:ascii="Verdana" w:hAnsi="Verdana"/>
          <w:sz w:val="24"/>
          <w:szCs w:val="24"/>
        </w:rPr>
        <w:t xml:space="preserve"> De fast-food industrie bedient de haastige en onregelmatige eters met vele kant en klare producten. Zelfs bij de groentenboer om de hoek liggen steeds meer  voorbewerkte  etenswaren en kant en klare salades en dergelijke</w:t>
      </w:r>
      <w:r w:rsidR="00C7757A" w:rsidRPr="006160AE">
        <w:rPr>
          <w:rFonts w:ascii="Verdana" w:hAnsi="Verdana"/>
          <w:sz w:val="24"/>
          <w:szCs w:val="24"/>
        </w:rPr>
        <w:t xml:space="preserve"> in de koeling</w:t>
      </w:r>
      <w:r w:rsidR="001C0FFC" w:rsidRPr="006160AE">
        <w:rPr>
          <w:rFonts w:ascii="Verdana" w:hAnsi="Verdana"/>
          <w:sz w:val="24"/>
          <w:szCs w:val="24"/>
        </w:rPr>
        <w:t xml:space="preserve"> of vriezer</w:t>
      </w:r>
      <w:r w:rsidR="00551F1B" w:rsidRPr="006160AE">
        <w:rPr>
          <w:rFonts w:ascii="Verdana" w:hAnsi="Verdana"/>
          <w:sz w:val="24"/>
          <w:szCs w:val="24"/>
        </w:rPr>
        <w:t>. Mensen hebben geen tijd meer of nemen geen tijd meer om de dagelijkse warme maaltijd rustig voor te bereiden. Moderne huisvrouwen laten hun dagelijks voedsel niet meer wellen, trekken, sudderen of stoven</w:t>
      </w:r>
      <w:r w:rsidR="008D2C3B" w:rsidRPr="006160AE">
        <w:rPr>
          <w:rFonts w:ascii="Verdana" w:hAnsi="Verdana"/>
          <w:sz w:val="24"/>
          <w:szCs w:val="24"/>
        </w:rPr>
        <w:t xml:space="preserve"> en koken geen pap</w:t>
      </w:r>
      <w:r w:rsidR="00551F1B" w:rsidRPr="006160AE">
        <w:rPr>
          <w:rFonts w:ascii="Verdana" w:hAnsi="Verdana"/>
          <w:sz w:val="24"/>
          <w:szCs w:val="24"/>
        </w:rPr>
        <w:t xml:space="preserve">. </w:t>
      </w:r>
      <w:r w:rsidR="008C1D48" w:rsidRPr="006160AE">
        <w:rPr>
          <w:rFonts w:ascii="Verdana" w:hAnsi="Verdana"/>
          <w:sz w:val="24"/>
          <w:szCs w:val="24"/>
        </w:rPr>
        <w:t>(Wat ‘wecken’ en ‘in</w:t>
      </w:r>
      <w:r w:rsidR="00854823" w:rsidRPr="006160AE">
        <w:rPr>
          <w:rFonts w:ascii="Verdana" w:hAnsi="Verdana"/>
          <w:sz w:val="24"/>
          <w:szCs w:val="24"/>
        </w:rPr>
        <w:t>maken</w:t>
      </w:r>
      <w:r w:rsidR="008C1D48" w:rsidRPr="006160AE">
        <w:rPr>
          <w:rFonts w:ascii="Verdana" w:hAnsi="Verdana"/>
          <w:sz w:val="24"/>
          <w:szCs w:val="24"/>
        </w:rPr>
        <w:t xml:space="preserve">’  is, weten ze zelfs al niet meer!) </w:t>
      </w:r>
      <w:r w:rsidR="00551F1B" w:rsidRPr="006160AE">
        <w:rPr>
          <w:rFonts w:ascii="Verdana" w:hAnsi="Verdana"/>
          <w:sz w:val="24"/>
          <w:szCs w:val="24"/>
        </w:rPr>
        <w:t>In maximaal een half uur moet het eten op tafel staan.</w:t>
      </w:r>
    </w:p>
    <w:p w:rsidR="001C0FFC" w:rsidRPr="006160AE" w:rsidRDefault="001C0FFC" w:rsidP="00335D4F">
      <w:pPr>
        <w:pStyle w:val="Geenafstand"/>
        <w:ind w:firstLine="708"/>
        <w:rPr>
          <w:rFonts w:ascii="Verdana" w:hAnsi="Verdana"/>
          <w:sz w:val="24"/>
          <w:szCs w:val="24"/>
        </w:rPr>
      </w:pPr>
      <w:r w:rsidRPr="006160AE">
        <w:rPr>
          <w:rFonts w:ascii="Verdana" w:hAnsi="Verdana"/>
          <w:sz w:val="24"/>
          <w:szCs w:val="24"/>
        </w:rPr>
        <w:t xml:space="preserve">In de meeste huishoudens bestaat de theoretische mogelijkheid om in het weekend zes maal met z’n allen om de tafel te zitten. Niemand hoeft naar school of werk. Vrijwel nergens wordt dat </w:t>
      </w:r>
      <w:r w:rsidR="008979C4" w:rsidRPr="006160AE">
        <w:rPr>
          <w:rFonts w:ascii="Verdana" w:hAnsi="Verdana"/>
          <w:sz w:val="24"/>
          <w:szCs w:val="24"/>
        </w:rPr>
        <w:t xml:space="preserve">echter </w:t>
      </w:r>
      <w:r w:rsidRPr="006160AE">
        <w:rPr>
          <w:rFonts w:ascii="Verdana" w:hAnsi="Verdana"/>
          <w:sz w:val="24"/>
          <w:szCs w:val="24"/>
        </w:rPr>
        <w:t>gedaan. Het ontbijt vervalt vanwege het lange uitslapen. Twee maaltijden versloffen vanwege zaterdag- of zondagactiviteiten (sport, kerk, bezoek) en word</w:t>
      </w:r>
      <w:r w:rsidR="009A1BD8" w:rsidRPr="006160AE">
        <w:rPr>
          <w:rFonts w:ascii="Verdana" w:hAnsi="Verdana"/>
          <w:sz w:val="24"/>
          <w:szCs w:val="24"/>
        </w:rPr>
        <w:t>en</w:t>
      </w:r>
      <w:r w:rsidRPr="006160AE">
        <w:rPr>
          <w:rFonts w:ascii="Verdana" w:hAnsi="Verdana"/>
          <w:sz w:val="24"/>
          <w:szCs w:val="24"/>
        </w:rPr>
        <w:t xml:space="preserve"> vervangen door knabbelen van chips, nootjes, toast </w:t>
      </w:r>
      <w:r w:rsidR="009A1BD8" w:rsidRPr="006160AE">
        <w:rPr>
          <w:rFonts w:ascii="Verdana" w:hAnsi="Verdana"/>
          <w:sz w:val="24"/>
          <w:szCs w:val="24"/>
        </w:rPr>
        <w:t>,</w:t>
      </w:r>
      <w:r w:rsidRPr="006160AE">
        <w:rPr>
          <w:rFonts w:ascii="Verdana" w:hAnsi="Verdana"/>
          <w:sz w:val="24"/>
          <w:szCs w:val="24"/>
        </w:rPr>
        <w:t xml:space="preserve"> crackers of misschien een los broodje. Resten e</w:t>
      </w:r>
      <w:r w:rsidR="009A1BD8" w:rsidRPr="006160AE">
        <w:rPr>
          <w:rFonts w:ascii="Verdana" w:hAnsi="Verdana"/>
          <w:sz w:val="24"/>
          <w:szCs w:val="24"/>
        </w:rPr>
        <w:t>r</w:t>
      </w:r>
      <w:r w:rsidRPr="006160AE">
        <w:rPr>
          <w:rFonts w:ascii="Verdana" w:hAnsi="Verdana"/>
          <w:sz w:val="24"/>
          <w:szCs w:val="24"/>
        </w:rPr>
        <w:t xml:space="preserve"> nog twee. Die zijn dan gezamenlijk maar dikwijls zo makkelijk mogelijk klaargemaakt (patat, soep).</w:t>
      </w:r>
    </w:p>
    <w:p w:rsidR="001C0FFC" w:rsidRPr="006160AE" w:rsidRDefault="001C0FFC" w:rsidP="001C0FFC">
      <w:pPr>
        <w:pStyle w:val="Geenafstand"/>
        <w:rPr>
          <w:rFonts w:ascii="Verdana" w:hAnsi="Verdana"/>
          <w:sz w:val="24"/>
          <w:szCs w:val="24"/>
        </w:rPr>
      </w:pPr>
    </w:p>
    <w:p w:rsidR="001C0FFC" w:rsidRPr="006160AE" w:rsidRDefault="001C0FFC" w:rsidP="001C0FFC">
      <w:pPr>
        <w:pStyle w:val="Geenafstand"/>
        <w:rPr>
          <w:rFonts w:ascii="Verdana" w:hAnsi="Verdana"/>
          <w:i/>
          <w:sz w:val="24"/>
          <w:szCs w:val="24"/>
        </w:rPr>
      </w:pPr>
      <w:r w:rsidRPr="006160AE">
        <w:rPr>
          <w:rFonts w:ascii="Verdana" w:hAnsi="Verdana"/>
          <w:i/>
          <w:sz w:val="24"/>
          <w:szCs w:val="24"/>
        </w:rPr>
        <w:t>De betekenis van de maaltijd verandert</w:t>
      </w:r>
    </w:p>
    <w:p w:rsidR="001C0FFC" w:rsidRPr="006160AE" w:rsidRDefault="001C0FFC" w:rsidP="00335D4F">
      <w:pPr>
        <w:pStyle w:val="Geenafstand"/>
        <w:ind w:firstLine="708"/>
        <w:rPr>
          <w:rFonts w:ascii="Verdana" w:hAnsi="Verdana"/>
          <w:sz w:val="24"/>
          <w:szCs w:val="24"/>
        </w:rPr>
      </w:pPr>
    </w:p>
    <w:p w:rsidR="006E02CA" w:rsidRPr="006160AE" w:rsidRDefault="00551F1B" w:rsidP="00A37740">
      <w:pPr>
        <w:pStyle w:val="Geenafstand"/>
        <w:rPr>
          <w:rFonts w:ascii="Verdana" w:hAnsi="Verdana"/>
          <w:sz w:val="24"/>
          <w:szCs w:val="24"/>
        </w:rPr>
      </w:pPr>
      <w:r w:rsidRPr="006160AE">
        <w:rPr>
          <w:rFonts w:ascii="Verdana" w:hAnsi="Verdana"/>
          <w:sz w:val="24"/>
          <w:szCs w:val="24"/>
        </w:rPr>
        <w:t>Dit zijn niet alleen veranderingen in het bereiden van en nuttigen van de maaltijd. De betekenis van eten in gezinsverband is ook gewijzigd</w:t>
      </w:r>
      <w:r w:rsidR="00664487" w:rsidRPr="006160AE">
        <w:rPr>
          <w:rFonts w:ascii="Verdana" w:hAnsi="Verdana"/>
          <w:sz w:val="24"/>
          <w:szCs w:val="24"/>
        </w:rPr>
        <w:t xml:space="preserve">. De maaltijd is in veel gezinnen geen echte ontmoeting meer en geen sociale leerschool meer. </w:t>
      </w:r>
      <w:r w:rsidR="009A043C" w:rsidRPr="006160AE">
        <w:rPr>
          <w:rFonts w:ascii="Verdana" w:hAnsi="Verdana"/>
          <w:sz w:val="24"/>
          <w:szCs w:val="24"/>
        </w:rPr>
        <w:t xml:space="preserve">Een veel gehoord woord tijdens een gezamenlijke maaltijd is tegenwoordig: ‘Opschieten, want…’ </w:t>
      </w:r>
    </w:p>
    <w:p w:rsidR="001210CD" w:rsidRPr="006160AE" w:rsidRDefault="00664487" w:rsidP="006E02CA">
      <w:pPr>
        <w:pStyle w:val="Geenafstand"/>
        <w:ind w:firstLine="708"/>
        <w:rPr>
          <w:rFonts w:ascii="Verdana" w:hAnsi="Verdana"/>
          <w:sz w:val="24"/>
          <w:szCs w:val="24"/>
        </w:rPr>
      </w:pPr>
      <w:r w:rsidRPr="006160AE">
        <w:rPr>
          <w:rFonts w:ascii="Verdana" w:hAnsi="Verdana"/>
          <w:sz w:val="24"/>
          <w:szCs w:val="24"/>
        </w:rPr>
        <w:t xml:space="preserve">De maaltijd is slechts het moment om </w:t>
      </w:r>
      <w:r w:rsidR="00C7757A" w:rsidRPr="006160AE">
        <w:rPr>
          <w:rFonts w:ascii="Verdana" w:hAnsi="Verdana"/>
          <w:sz w:val="24"/>
          <w:szCs w:val="24"/>
        </w:rPr>
        <w:t>calorieën</w:t>
      </w:r>
      <w:r w:rsidRPr="006160AE">
        <w:rPr>
          <w:rFonts w:ascii="Verdana" w:hAnsi="Verdana"/>
          <w:sz w:val="24"/>
          <w:szCs w:val="24"/>
        </w:rPr>
        <w:t xml:space="preserve"> in je mond te stoppen.</w:t>
      </w:r>
      <w:r w:rsidR="009A043C" w:rsidRPr="006160AE">
        <w:rPr>
          <w:rFonts w:ascii="Verdana" w:hAnsi="Verdana"/>
          <w:sz w:val="24"/>
          <w:szCs w:val="24"/>
        </w:rPr>
        <w:t xml:space="preserve"> D</w:t>
      </w:r>
      <w:r w:rsidR="00C7757A" w:rsidRPr="006160AE">
        <w:rPr>
          <w:rFonts w:ascii="Verdana" w:hAnsi="Verdana"/>
          <w:sz w:val="24"/>
          <w:szCs w:val="24"/>
        </w:rPr>
        <w:t xml:space="preserve">at kan in de snackbar </w:t>
      </w:r>
      <w:r w:rsidR="00790FCD" w:rsidRPr="006160AE">
        <w:rPr>
          <w:rFonts w:ascii="Verdana" w:hAnsi="Verdana"/>
          <w:sz w:val="24"/>
          <w:szCs w:val="24"/>
        </w:rPr>
        <w:t xml:space="preserve">om de hoek </w:t>
      </w:r>
      <w:r w:rsidR="009A043C" w:rsidRPr="006160AE">
        <w:rPr>
          <w:rFonts w:ascii="Verdana" w:hAnsi="Verdana"/>
          <w:sz w:val="24"/>
          <w:szCs w:val="24"/>
        </w:rPr>
        <w:t xml:space="preserve">of kantine </w:t>
      </w:r>
      <w:r w:rsidR="00790FCD" w:rsidRPr="006160AE">
        <w:rPr>
          <w:rFonts w:ascii="Verdana" w:hAnsi="Verdana"/>
          <w:sz w:val="24"/>
          <w:szCs w:val="24"/>
        </w:rPr>
        <w:t xml:space="preserve">op het werk </w:t>
      </w:r>
      <w:r w:rsidR="00C7757A" w:rsidRPr="006160AE">
        <w:rPr>
          <w:rFonts w:ascii="Verdana" w:hAnsi="Verdana"/>
          <w:sz w:val="24"/>
          <w:szCs w:val="24"/>
        </w:rPr>
        <w:t xml:space="preserve">net zo goed. </w:t>
      </w:r>
      <w:r w:rsidRPr="006160AE">
        <w:rPr>
          <w:rFonts w:ascii="Verdana" w:hAnsi="Verdana"/>
          <w:sz w:val="24"/>
          <w:szCs w:val="24"/>
        </w:rPr>
        <w:t xml:space="preserve"> </w:t>
      </w:r>
      <w:r w:rsidR="00790FCD" w:rsidRPr="006160AE">
        <w:rPr>
          <w:rFonts w:ascii="Verdana" w:hAnsi="Verdana"/>
          <w:sz w:val="24"/>
          <w:szCs w:val="24"/>
        </w:rPr>
        <w:t xml:space="preserve">Of in de horecaruimte van het speelgoedmuseum waar je toevallig bent. </w:t>
      </w:r>
      <w:r w:rsidR="009A043C" w:rsidRPr="006160AE">
        <w:rPr>
          <w:rFonts w:ascii="Verdana" w:hAnsi="Verdana"/>
          <w:sz w:val="24"/>
          <w:szCs w:val="24"/>
        </w:rPr>
        <w:t xml:space="preserve">Of dat kan </w:t>
      </w:r>
      <w:r w:rsidR="00790FCD" w:rsidRPr="006160AE">
        <w:rPr>
          <w:rFonts w:ascii="Verdana" w:hAnsi="Verdana"/>
          <w:sz w:val="24"/>
          <w:szCs w:val="24"/>
        </w:rPr>
        <w:t xml:space="preserve">thuis </w:t>
      </w:r>
      <w:r w:rsidR="009A043C" w:rsidRPr="006160AE">
        <w:rPr>
          <w:rFonts w:ascii="Verdana" w:hAnsi="Verdana"/>
          <w:sz w:val="24"/>
          <w:szCs w:val="24"/>
        </w:rPr>
        <w:t>de hele dag door ook, zonder aan tafel te zitten.  Maaltijden kunnen gewoon afgeschaft worden en vervangen worden door individueel, permanent grazen in koelkast of voorraadkast wanneer je trek hebt.</w:t>
      </w:r>
      <w:r w:rsidR="006E02CA" w:rsidRPr="006160AE">
        <w:rPr>
          <w:rFonts w:ascii="Verdana" w:hAnsi="Verdana"/>
          <w:sz w:val="24"/>
          <w:szCs w:val="24"/>
        </w:rPr>
        <w:t xml:space="preserve"> </w:t>
      </w:r>
    </w:p>
    <w:p w:rsidR="001210CD" w:rsidRPr="006160AE" w:rsidRDefault="001210CD" w:rsidP="00A37740">
      <w:pPr>
        <w:pStyle w:val="Geenafstand"/>
        <w:rPr>
          <w:rFonts w:ascii="Verdana" w:hAnsi="Verdana"/>
          <w:sz w:val="24"/>
          <w:szCs w:val="24"/>
        </w:rPr>
      </w:pPr>
      <w:r w:rsidRPr="006160AE">
        <w:rPr>
          <w:rFonts w:ascii="Verdana" w:hAnsi="Verdana"/>
          <w:sz w:val="24"/>
          <w:szCs w:val="24"/>
        </w:rPr>
        <w:tab/>
        <w:t>De maaltijden, in het bijzonder de warme maaltijd ’s avonds, word</w:t>
      </w:r>
      <w:r w:rsidR="00BB4B3A" w:rsidRPr="006160AE">
        <w:rPr>
          <w:rFonts w:ascii="Verdana" w:hAnsi="Verdana"/>
          <w:sz w:val="24"/>
          <w:szCs w:val="24"/>
        </w:rPr>
        <w:t>en</w:t>
      </w:r>
      <w:r w:rsidRPr="006160AE">
        <w:rPr>
          <w:rFonts w:ascii="Verdana" w:hAnsi="Verdana"/>
          <w:sz w:val="24"/>
          <w:szCs w:val="24"/>
        </w:rPr>
        <w:t xml:space="preserve"> in veel huishoudens niet alleen verstoord vanwege het binnenvallen en wegvliegen van gezinsleden, maar ook door de </w:t>
      </w:r>
      <w:r w:rsidR="00BB4B3A" w:rsidRPr="006160AE">
        <w:rPr>
          <w:rFonts w:ascii="Verdana" w:hAnsi="Verdana"/>
          <w:sz w:val="24"/>
          <w:szCs w:val="24"/>
        </w:rPr>
        <w:t xml:space="preserve">moderne electronica. Gezinsleden zijn onder het eten bezig met hun mobieltje. Of ze lopen naar de telefoon. De radio staat aan voor het nieuws (‘houd je mond, pappa wil naar het nieuws luisteren!’). Een nog grotere boosdoener is in veel gezinnen de </w:t>
      </w:r>
      <w:r w:rsidRPr="006160AE">
        <w:rPr>
          <w:rFonts w:ascii="Verdana" w:hAnsi="Verdana"/>
          <w:sz w:val="24"/>
          <w:szCs w:val="24"/>
        </w:rPr>
        <w:t>televisie</w:t>
      </w:r>
      <w:r w:rsidR="00BB4B3A" w:rsidRPr="006160AE">
        <w:rPr>
          <w:rFonts w:ascii="Verdana" w:hAnsi="Verdana"/>
          <w:sz w:val="24"/>
          <w:szCs w:val="24"/>
        </w:rPr>
        <w:t xml:space="preserve">. </w:t>
      </w:r>
      <w:r w:rsidRPr="006160AE">
        <w:rPr>
          <w:rFonts w:ascii="Verdana" w:hAnsi="Verdana"/>
          <w:sz w:val="24"/>
          <w:szCs w:val="24"/>
        </w:rPr>
        <w:t>Veel mensen hebben tijdens de maaltijd geen belangstelling voor elkaar, maar voor het entertainment op de buis. Dat gaat zover dat velen niet eens meer om de tafel zitten te eten, maar met het bord op school voor de TV hangen. De afronding van deze ontwikkeling is dat in steeds meer huishoudens niet eens meer een huiskamertafel wordt aangeschaft.</w:t>
      </w:r>
    </w:p>
    <w:p w:rsidR="009A1BD8" w:rsidRPr="006160AE" w:rsidRDefault="009A1BD8" w:rsidP="00A37740">
      <w:pPr>
        <w:pStyle w:val="Geenafstand"/>
        <w:rPr>
          <w:rFonts w:ascii="Verdana" w:hAnsi="Verdana"/>
          <w:sz w:val="24"/>
          <w:szCs w:val="24"/>
        </w:rPr>
      </w:pPr>
      <w:r w:rsidRPr="006160AE">
        <w:rPr>
          <w:rFonts w:ascii="Verdana" w:hAnsi="Verdana"/>
          <w:sz w:val="24"/>
          <w:szCs w:val="24"/>
        </w:rPr>
        <w:tab/>
        <w:t xml:space="preserve">Een beetje zwart-wit kun je zeggen: de maaltijd verschuift van de tafel naar de zitbank en van de zitbank naar buiten het huis. Steeds meer mensen lopen ook op alle tijdstippen van de dag met eten in hun handen </w:t>
      </w:r>
      <w:r w:rsidRPr="006160AE">
        <w:rPr>
          <w:rFonts w:ascii="Verdana" w:hAnsi="Verdana"/>
          <w:sz w:val="24"/>
          <w:szCs w:val="24"/>
        </w:rPr>
        <w:lastRenderedPageBreak/>
        <w:t>en mond over straat. Je kunt het overal kopen. De openbare ruimte is één grote kantine geworden. Overal is a</w:t>
      </w:r>
      <w:r w:rsidR="006F3F15" w:rsidRPr="006160AE">
        <w:rPr>
          <w:rFonts w:ascii="Verdana" w:hAnsi="Verdana"/>
          <w:sz w:val="24"/>
          <w:szCs w:val="24"/>
        </w:rPr>
        <w:t>anbod van eten en drinken, dat j</w:t>
      </w:r>
      <w:r w:rsidRPr="006160AE">
        <w:rPr>
          <w:rFonts w:ascii="Verdana" w:hAnsi="Verdana"/>
          <w:sz w:val="24"/>
          <w:szCs w:val="24"/>
        </w:rPr>
        <w:t xml:space="preserve">e gemakkelijk kunt krijgen en haastig kunt nuttigen. De fast-foodrestaurants zijn er niet om gezellig te dineren. Dit is allemaal onderdeel van de vooruitgang. In werkelijkheid is het achteruitgang. Dieren lopen de hele dag tussen hun eten. Mensen werden beschaafd en reserveerden de eetmomenten voor thuis en voor de maaltijden </w:t>
      </w:r>
      <w:r w:rsidR="008979C4" w:rsidRPr="006160AE">
        <w:rPr>
          <w:rFonts w:ascii="Verdana" w:hAnsi="Verdana"/>
          <w:sz w:val="24"/>
          <w:szCs w:val="24"/>
        </w:rPr>
        <w:t xml:space="preserve">met bijbehorende </w:t>
      </w:r>
      <w:r w:rsidRPr="006160AE">
        <w:rPr>
          <w:rFonts w:ascii="Verdana" w:hAnsi="Verdana"/>
          <w:sz w:val="24"/>
          <w:szCs w:val="24"/>
        </w:rPr>
        <w:t xml:space="preserve"> tafelmanieren. Op straat is voor die manieren helemaal geen kans</w:t>
      </w:r>
      <w:r w:rsidR="008979C4" w:rsidRPr="006160AE">
        <w:rPr>
          <w:rFonts w:ascii="Verdana" w:hAnsi="Verdana"/>
          <w:sz w:val="24"/>
          <w:szCs w:val="24"/>
        </w:rPr>
        <w:t xml:space="preserve"> ze toe te passen</w:t>
      </w:r>
      <w:r w:rsidRPr="006160AE">
        <w:rPr>
          <w:rFonts w:ascii="Verdana" w:hAnsi="Verdana"/>
          <w:sz w:val="24"/>
          <w:szCs w:val="24"/>
        </w:rPr>
        <w:t>.</w:t>
      </w:r>
      <w:r w:rsidR="008979C4" w:rsidRPr="006160AE">
        <w:rPr>
          <w:rFonts w:ascii="Verdana" w:hAnsi="Verdana"/>
          <w:sz w:val="24"/>
          <w:szCs w:val="24"/>
        </w:rPr>
        <w:t xml:space="preserve"> Dus worden ze collectief vergeten.</w:t>
      </w:r>
    </w:p>
    <w:p w:rsidR="006F3F15" w:rsidRPr="006160AE" w:rsidRDefault="006F3F15" w:rsidP="00A37740">
      <w:pPr>
        <w:pStyle w:val="Geenafstand"/>
        <w:rPr>
          <w:rFonts w:ascii="Verdana" w:hAnsi="Verdana"/>
          <w:sz w:val="24"/>
          <w:szCs w:val="24"/>
        </w:rPr>
      </w:pPr>
      <w:r w:rsidRPr="006160AE">
        <w:rPr>
          <w:rFonts w:ascii="Verdana" w:hAnsi="Verdana"/>
          <w:sz w:val="24"/>
          <w:szCs w:val="24"/>
        </w:rPr>
        <w:tab/>
        <w:t xml:space="preserve">Deze verschuiving moet te maken hebben met opkomende welvaart, maar ook met het Ik-tijdperk dat (daarmee in samenhang) vanaf de jaren ’60 duidelijk werd. Ik doe wat ik wil, wanneer ik wil, zoals mijn eigen gevoel het aangeeft. Mensen vertonen massaal impulsgedrag, of het nu gaat over seksualiteit, kopen of eten en drinken. Alles wat de impulsen reguleert, is hinderlijk. </w:t>
      </w:r>
    </w:p>
    <w:p w:rsidR="00447D0E" w:rsidRPr="006160AE" w:rsidRDefault="00447D0E" w:rsidP="00A37740">
      <w:pPr>
        <w:pStyle w:val="Geenafstand"/>
        <w:rPr>
          <w:rFonts w:ascii="Verdana" w:hAnsi="Verdana"/>
          <w:sz w:val="24"/>
          <w:szCs w:val="24"/>
        </w:rPr>
      </w:pPr>
    </w:p>
    <w:p w:rsidR="00D0524F" w:rsidRPr="006160AE" w:rsidRDefault="00D0524F" w:rsidP="00A37740">
      <w:pPr>
        <w:pStyle w:val="Geenafstand"/>
        <w:rPr>
          <w:rFonts w:ascii="Verdana" w:hAnsi="Verdana"/>
          <w:i/>
          <w:sz w:val="24"/>
          <w:szCs w:val="24"/>
        </w:rPr>
      </w:pPr>
      <w:r w:rsidRPr="006160AE">
        <w:rPr>
          <w:rFonts w:ascii="Verdana" w:hAnsi="Verdana"/>
          <w:i/>
          <w:sz w:val="24"/>
          <w:szCs w:val="24"/>
        </w:rPr>
        <w:t>Hoe erg is het?</w:t>
      </w:r>
    </w:p>
    <w:p w:rsidR="00D0524F" w:rsidRPr="006160AE" w:rsidRDefault="00D0524F" w:rsidP="00A37740">
      <w:pPr>
        <w:pStyle w:val="Geenafstand"/>
        <w:rPr>
          <w:rFonts w:ascii="Verdana" w:hAnsi="Verdana"/>
          <w:sz w:val="24"/>
          <w:szCs w:val="24"/>
        </w:rPr>
      </w:pPr>
    </w:p>
    <w:p w:rsidR="00D0524F" w:rsidRPr="006160AE" w:rsidRDefault="00D0524F" w:rsidP="00A37740">
      <w:pPr>
        <w:pStyle w:val="Geenafstand"/>
        <w:rPr>
          <w:rFonts w:ascii="Verdana" w:hAnsi="Verdana"/>
          <w:sz w:val="24"/>
          <w:szCs w:val="24"/>
        </w:rPr>
      </w:pPr>
      <w:r w:rsidRPr="006160AE">
        <w:rPr>
          <w:rFonts w:ascii="Verdana" w:hAnsi="Verdana"/>
          <w:sz w:val="24"/>
          <w:szCs w:val="24"/>
        </w:rPr>
        <w:t xml:space="preserve">Beschouw wat hier gezegd wordt als de beschrijving van een ontwikkeling. </w:t>
      </w:r>
      <w:r w:rsidR="00992B2E" w:rsidRPr="006160AE">
        <w:rPr>
          <w:rFonts w:ascii="Verdana" w:hAnsi="Verdana"/>
          <w:sz w:val="24"/>
          <w:szCs w:val="24"/>
        </w:rPr>
        <w:t>De meeste</w:t>
      </w:r>
      <w:r w:rsidRPr="006160AE">
        <w:rPr>
          <w:rFonts w:ascii="Verdana" w:hAnsi="Verdana"/>
          <w:sz w:val="24"/>
          <w:szCs w:val="24"/>
        </w:rPr>
        <w:t xml:space="preserve"> mensen gaan </w:t>
      </w:r>
      <w:r w:rsidR="00992B2E" w:rsidRPr="006160AE">
        <w:rPr>
          <w:rFonts w:ascii="Verdana" w:hAnsi="Verdana"/>
          <w:sz w:val="24"/>
          <w:szCs w:val="24"/>
        </w:rPr>
        <w:t>anders dan vroeger</w:t>
      </w:r>
      <w:r w:rsidRPr="006160AE">
        <w:rPr>
          <w:rFonts w:ascii="Verdana" w:hAnsi="Verdana"/>
          <w:sz w:val="24"/>
          <w:szCs w:val="24"/>
        </w:rPr>
        <w:t xml:space="preserve"> om met eten.</w:t>
      </w:r>
      <w:r w:rsidR="00992B2E" w:rsidRPr="006160AE">
        <w:rPr>
          <w:rFonts w:ascii="Verdana" w:hAnsi="Verdana"/>
          <w:sz w:val="24"/>
          <w:szCs w:val="24"/>
        </w:rPr>
        <w:t xml:space="preserve"> Veel mensen eten betrekkelijk ongezond. </w:t>
      </w:r>
      <w:r w:rsidRPr="006160AE">
        <w:rPr>
          <w:rFonts w:ascii="Verdana" w:hAnsi="Verdana"/>
          <w:sz w:val="24"/>
          <w:szCs w:val="24"/>
        </w:rPr>
        <w:t xml:space="preserve"> Gezellige </w:t>
      </w:r>
      <w:r w:rsidR="00992B2E" w:rsidRPr="006160AE">
        <w:rPr>
          <w:rFonts w:ascii="Verdana" w:hAnsi="Verdana"/>
          <w:sz w:val="24"/>
          <w:szCs w:val="24"/>
        </w:rPr>
        <w:t>maaltijden aan tafel gaan in aantal achteruit</w:t>
      </w:r>
      <w:r w:rsidRPr="006160AE">
        <w:rPr>
          <w:rFonts w:ascii="Verdana" w:hAnsi="Verdana"/>
          <w:sz w:val="24"/>
          <w:szCs w:val="24"/>
        </w:rPr>
        <w:t xml:space="preserve">. Gelukkig zijn er nog steeds veel gezinnen die deze ontwikkeling </w:t>
      </w:r>
      <w:r w:rsidR="00AE7E78" w:rsidRPr="006160AE">
        <w:rPr>
          <w:rFonts w:ascii="Verdana" w:hAnsi="Verdana"/>
          <w:sz w:val="24"/>
          <w:szCs w:val="24"/>
        </w:rPr>
        <w:t xml:space="preserve">proberen </w:t>
      </w:r>
      <w:r w:rsidRPr="006160AE">
        <w:rPr>
          <w:rFonts w:ascii="Verdana" w:hAnsi="Verdana"/>
          <w:sz w:val="24"/>
          <w:szCs w:val="24"/>
        </w:rPr>
        <w:t>tegen</w:t>
      </w:r>
      <w:r w:rsidR="00AE7E78" w:rsidRPr="006160AE">
        <w:rPr>
          <w:rFonts w:ascii="Verdana" w:hAnsi="Verdana"/>
          <w:sz w:val="24"/>
          <w:szCs w:val="24"/>
        </w:rPr>
        <w:t xml:space="preserve"> te </w:t>
      </w:r>
      <w:r w:rsidRPr="006160AE">
        <w:rPr>
          <w:rFonts w:ascii="Verdana" w:hAnsi="Verdana"/>
          <w:sz w:val="24"/>
          <w:szCs w:val="24"/>
        </w:rPr>
        <w:t>gaan.</w:t>
      </w:r>
    </w:p>
    <w:p w:rsidR="00D0524F" w:rsidRPr="006160AE" w:rsidRDefault="00D0524F" w:rsidP="00A37740">
      <w:pPr>
        <w:pStyle w:val="Geenafstand"/>
        <w:rPr>
          <w:rFonts w:ascii="Verdana" w:hAnsi="Verdana"/>
          <w:sz w:val="24"/>
          <w:szCs w:val="24"/>
        </w:rPr>
      </w:pPr>
      <w:r w:rsidRPr="006160AE">
        <w:rPr>
          <w:rFonts w:ascii="Verdana" w:hAnsi="Verdana"/>
          <w:sz w:val="24"/>
          <w:szCs w:val="24"/>
        </w:rPr>
        <w:tab/>
        <w:t>Over de situatie in Engeland doet de cultuurcriticus, voorheen gevangenisarts, Dalrymple een boekje open. Hij is niet optimistisch. Hij schat dat alleen al 25.000 mannen ondervoed zijn als ze in de gevangenis belanden.</w:t>
      </w:r>
      <w:r w:rsidR="00A77F7C" w:rsidRPr="006160AE">
        <w:rPr>
          <w:rFonts w:ascii="Verdana" w:hAnsi="Verdana"/>
          <w:sz w:val="24"/>
          <w:szCs w:val="24"/>
        </w:rPr>
        <w:t xml:space="preserve"> Jaarlijks! Velen van hen gebruiken drugs. Velen van hen komen uit chaosgezinnen. Velen van hen hebben nooit normaal (gezond en regelmatig)leren eten en doen het, sinds ze op eigen benen staan, helemaal niet meer.  Dalrymple durft het aan om een verband te leggen tussen hun ondervoeding en hun asociale gedrag. Wie thuis niet normaal leert eten, leert te weinig sociale vaardigheden. Ondervoeding zou mensen bovendien nog wel eens agressiever (dus crimineler) kunnen maken. Dalrymple wordt boos als de Engelse overheden deze mensen en de andere slecht gevoede mensen (niet criminelen dus) als slachtoffers ziet van een te gebrekkig aanbod van gezonde voeding.</w:t>
      </w:r>
      <w:r w:rsidR="00140D17" w:rsidRPr="006160AE">
        <w:rPr>
          <w:rFonts w:ascii="Verdana" w:hAnsi="Verdana"/>
          <w:sz w:val="24"/>
          <w:szCs w:val="24"/>
        </w:rPr>
        <w:t xml:space="preserve"> De supermarkten zouden het probleem veroorzaken. Hij zelf constateert echter dat rijk gesorteerde groentenwinkels nauwelijks klanten trekken. Mensen kopen zelf zoveel mogelijk kant en klare producten en ongezonde producten. Er wordt dikwijls niet meer gekookt in de huizen. </w:t>
      </w:r>
      <w:r w:rsidR="005E02F4" w:rsidRPr="006160AE">
        <w:rPr>
          <w:rFonts w:ascii="Verdana" w:hAnsi="Verdana"/>
          <w:sz w:val="24"/>
          <w:szCs w:val="24"/>
        </w:rPr>
        <w:t>Oftewel: mensen nemen zelf niet de verantwoordelijkheid voor hun eigen gezondheid.</w:t>
      </w:r>
    </w:p>
    <w:p w:rsidR="000050CC" w:rsidRPr="006160AE" w:rsidRDefault="000050CC" w:rsidP="00A37740">
      <w:pPr>
        <w:pStyle w:val="Geenafstand"/>
        <w:rPr>
          <w:rFonts w:ascii="Verdana" w:hAnsi="Verdana"/>
          <w:sz w:val="24"/>
          <w:szCs w:val="24"/>
        </w:rPr>
      </w:pPr>
      <w:r w:rsidRPr="006160AE">
        <w:rPr>
          <w:rFonts w:ascii="Verdana" w:hAnsi="Verdana"/>
          <w:sz w:val="24"/>
          <w:szCs w:val="24"/>
        </w:rPr>
        <w:tab/>
        <w:t>Het is ook bekend dat in Nederland</w:t>
      </w:r>
      <w:r w:rsidR="00E21474" w:rsidRPr="006160AE">
        <w:rPr>
          <w:rFonts w:ascii="Verdana" w:hAnsi="Verdana"/>
          <w:sz w:val="24"/>
          <w:szCs w:val="24"/>
        </w:rPr>
        <w:t xml:space="preserve"> mensen door armoede niet meer toekomen aan drie gezonde maaltijden per dag. De warme maaltijd schiet er het eerst bij in. Vlees is duur. Het ligt hier net zo gevoelig als in Engeland als je vraagt waar mensen met weinig geld dat geld dan aan besteden. Gezonde voeding staat meestal niet op de eerste plaats. </w:t>
      </w:r>
    </w:p>
    <w:p w:rsidR="00D0524F" w:rsidRPr="006160AE" w:rsidRDefault="00D0524F" w:rsidP="00A37740">
      <w:pPr>
        <w:pStyle w:val="Geenafstand"/>
        <w:rPr>
          <w:rFonts w:ascii="Verdana" w:hAnsi="Verdana"/>
          <w:sz w:val="24"/>
          <w:szCs w:val="24"/>
        </w:rPr>
      </w:pPr>
    </w:p>
    <w:p w:rsidR="008612EB" w:rsidRPr="006160AE" w:rsidRDefault="00AE7E78" w:rsidP="00A37740">
      <w:pPr>
        <w:pStyle w:val="Geenafstand"/>
        <w:rPr>
          <w:rFonts w:ascii="Verdana" w:hAnsi="Verdana"/>
          <w:sz w:val="24"/>
          <w:szCs w:val="24"/>
        </w:rPr>
      </w:pPr>
      <w:r w:rsidRPr="006160AE">
        <w:rPr>
          <w:rFonts w:ascii="Verdana" w:hAnsi="Verdana"/>
          <w:sz w:val="24"/>
          <w:szCs w:val="24"/>
        </w:rPr>
        <w:lastRenderedPageBreak/>
        <w:t xml:space="preserve">De Verenigde Staten en Engeland spannen de kroon als het gaat om het afschaffen van het thuis samen eten. </w:t>
      </w:r>
      <w:r w:rsidR="008612EB" w:rsidRPr="006160AE">
        <w:rPr>
          <w:rFonts w:ascii="Verdana" w:hAnsi="Verdana"/>
          <w:sz w:val="24"/>
          <w:szCs w:val="24"/>
        </w:rPr>
        <w:t xml:space="preserve">Krantenberichten melden in 2005 dat in Engeland 25-30% van de huishoudens geen eettafel meer heeft staan. Dat komt door een gebrek aan ruimte, een voorkeur om voor de televisie te eten en door een stijgend aantal echtscheidingen. De helft van de mensen in Engeland die wel een eettafel hebben, gebruikt deze alleen met verjaardagen en met de kerst. In Nederland </w:t>
      </w:r>
      <w:r w:rsidR="00E21474" w:rsidRPr="006160AE">
        <w:rPr>
          <w:rFonts w:ascii="Verdana" w:hAnsi="Verdana"/>
          <w:sz w:val="24"/>
          <w:szCs w:val="24"/>
        </w:rPr>
        <w:t>zijn de cijfers vermoedelijk ongeveer gelijk</w:t>
      </w:r>
      <w:r w:rsidR="008612EB" w:rsidRPr="006160AE">
        <w:rPr>
          <w:rFonts w:ascii="Verdana" w:hAnsi="Verdana"/>
          <w:sz w:val="24"/>
          <w:szCs w:val="24"/>
        </w:rPr>
        <w:t>. Ongeveer 50% van de mensen zet de pan niet meer op tafel. De meesten eten op de bank voor de televisie.</w:t>
      </w:r>
    </w:p>
    <w:p w:rsidR="00BE747D" w:rsidRPr="006160AE" w:rsidRDefault="008612EB" w:rsidP="00A37740">
      <w:pPr>
        <w:pStyle w:val="Geenafstand"/>
        <w:rPr>
          <w:rFonts w:ascii="Verdana" w:hAnsi="Verdana"/>
          <w:sz w:val="24"/>
          <w:szCs w:val="24"/>
        </w:rPr>
      </w:pPr>
      <w:r w:rsidRPr="006160AE">
        <w:rPr>
          <w:rFonts w:ascii="Verdana" w:hAnsi="Verdana"/>
          <w:sz w:val="24"/>
          <w:szCs w:val="24"/>
        </w:rPr>
        <w:tab/>
        <w:t xml:space="preserve">Wat zijn volgens deze berichten de gevolgen? Mensen worden te dik. Op de bank voor de televisie wordt meer gesnoept dan gezond gegeten. Wie geen eettafel gebruikt, kookt meestal ook niet zelf.  Van fast-food producten bepaal je niet zelf de inhoud en hoeveelheid. Vaak zitten er dikmakers in. </w:t>
      </w:r>
      <w:r w:rsidR="00E21474" w:rsidRPr="006160AE">
        <w:rPr>
          <w:rFonts w:ascii="Verdana" w:hAnsi="Verdana"/>
          <w:sz w:val="24"/>
          <w:szCs w:val="24"/>
        </w:rPr>
        <w:t>Van permanent gra</w:t>
      </w:r>
      <w:r w:rsidR="00AE7E78" w:rsidRPr="006160AE">
        <w:rPr>
          <w:rFonts w:ascii="Verdana" w:hAnsi="Verdana"/>
          <w:sz w:val="24"/>
          <w:szCs w:val="24"/>
        </w:rPr>
        <w:t>aien, knabbelen, snoepen en drinken</w:t>
      </w:r>
      <w:r w:rsidR="00E21474" w:rsidRPr="006160AE">
        <w:rPr>
          <w:rFonts w:ascii="Verdana" w:hAnsi="Verdana"/>
          <w:sz w:val="24"/>
          <w:szCs w:val="24"/>
        </w:rPr>
        <w:t xml:space="preserve"> wordt een mens ook te dik, omdat hij nooit een ik-ben-verzadigd gevoel krijgt, wat je wel aan tafel hebt. </w:t>
      </w:r>
      <w:r w:rsidRPr="006160AE">
        <w:rPr>
          <w:rFonts w:ascii="Verdana" w:hAnsi="Verdana"/>
          <w:sz w:val="24"/>
          <w:szCs w:val="24"/>
        </w:rPr>
        <w:t>En: mensen verliezen sociale vaardigheden. Psycholo</w:t>
      </w:r>
      <w:r w:rsidR="005F0E11" w:rsidRPr="006160AE">
        <w:rPr>
          <w:rFonts w:ascii="Verdana" w:hAnsi="Verdana"/>
          <w:sz w:val="24"/>
          <w:szCs w:val="24"/>
        </w:rPr>
        <w:t>ge</w:t>
      </w:r>
      <w:r w:rsidRPr="006160AE">
        <w:rPr>
          <w:rFonts w:ascii="Verdana" w:hAnsi="Verdana"/>
          <w:sz w:val="24"/>
          <w:szCs w:val="24"/>
        </w:rPr>
        <w:t xml:space="preserve"> Kohnstamm </w:t>
      </w:r>
      <w:r w:rsidR="005F0E11" w:rsidRPr="006160AE">
        <w:rPr>
          <w:rFonts w:ascii="Verdana" w:hAnsi="Verdana"/>
          <w:sz w:val="24"/>
          <w:szCs w:val="24"/>
        </w:rPr>
        <w:t>zegt: de pijlers onder een samenleving zijn taal, religie en eetgewoonten. De laatste p</w:t>
      </w:r>
      <w:r w:rsidR="008979C4" w:rsidRPr="006160AE">
        <w:rPr>
          <w:rFonts w:ascii="Verdana" w:hAnsi="Verdana"/>
          <w:sz w:val="24"/>
          <w:szCs w:val="24"/>
        </w:rPr>
        <w:t>ijler wordt nu zwaar ondermijnd (over taal en religie nu even geen opmerking).</w:t>
      </w:r>
      <w:r w:rsidR="0055544A" w:rsidRPr="006160AE">
        <w:rPr>
          <w:rFonts w:ascii="Verdana" w:hAnsi="Verdana"/>
          <w:sz w:val="24"/>
          <w:szCs w:val="24"/>
        </w:rPr>
        <w:t xml:space="preserve"> Kun je als je de pijlers onder een beschaving wegslaat, de beschaving zelf nog redden? Dat is een interessante vraag.</w:t>
      </w:r>
    </w:p>
    <w:p w:rsidR="00BE747D" w:rsidRPr="006160AE" w:rsidRDefault="00BE747D" w:rsidP="00A37740">
      <w:pPr>
        <w:pStyle w:val="Geenafstand"/>
        <w:rPr>
          <w:rFonts w:ascii="Verdana" w:hAnsi="Verdana"/>
          <w:sz w:val="24"/>
          <w:szCs w:val="24"/>
        </w:rPr>
      </w:pPr>
    </w:p>
    <w:p w:rsidR="00BE747D" w:rsidRPr="006160AE" w:rsidRDefault="00BE747D" w:rsidP="00A37740">
      <w:pPr>
        <w:pStyle w:val="Geenafstand"/>
        <w:rPr>
          <w:rFonts w:ascii="Verdana" w:hAnsi="Verdana"/>
          <w:i/>
          <w:sz w:val="24"/>
          <w:szCs w:val="24"/>
        </w:rPr>
      </w:pPr>
      <w:r w:rsidRPr="006160AE">
        <w:rPr>
          <w:rFonts w:ascii="Verdana" w:hAnsi="Verdana"/>
          <w:i/>
          <w:sz w:val="24"/>
          <w:szCs w:val="24"/>
        </w:rPr>
        <w:t>Ouderen</w:t>
      </w:r>
    </w:p>
    <w:p w:rsidR="00BE747D" w:rsidRPr="006160AE" w:rsidRDefault="00BE747D" w:rsidP="00A37740">
      <w:pPr>
        <w:pStyle w:val="Geenafstand"/>
        <w:rPr>
          <w:rFonts w:ascii="Verdana" w:hAnsi="Verdana"/>
          <w:sz w:val="24"/>
          <w:szCs w:val="24"/>
        </w:rPr>
      </w:pPr>
    </w:p>
    <w:p w:rsidR="00107C54" w:rsidRPr="006160AE" w:rsidRDefault="00BE747D" w:rsidP="00A37740">
      <w:pPr>
        <w:pStyle w:val="Geenafstand"/>
        <w:rPr>
          <w:rFonts w:ascii="Verdana" w:hAnsi="Verdana"/>
          <w:sz w:val="24"/>
          <w:szCs w:val="24"/>
        </w:rPr>
      </w:pPr>
      <w:r w:rsidRPr="006160AE">
        <w:rPr>
          <w:rFonts w:ascii="Verdana" w:hAnsi="Verdana"/>
          <w:sz w:val="24"/>
          <w:szCs w:val="24"/>
        </w:rPr>
        <w:t xml:space="preserve">Er zijn ook mensen die tot hun spijt (of toch ook vanuit </w:t>
      </w:r>
      <w:r w:rsidR="001417D2" w:rsidRPr="006160AE">
        <w:rPr>
          <w:rFonts w:ascii="Verdana" w:hAnsi="Verdana"/>
          <w:sz w:val="24"/>
          <w:szCs w:val="24"/>
        </w:rPr>
        <w:t xml:space="preserve">een </w:t>
      </w:r>
      <w:r w:rsidRPr="006160AE">
        <w:rPr>
          <w:rFonts w:ascii="Verdana" w:hAnsi="Verdana"/>
          <w:sz w:val="24"/>
          <w:szCs w:val="24"/>
        </w:rPr>
        <w:t>soort individualisme) altijd alleen eten (of rommelen met eten). Dat zijn sommige jongere alleenstaanden en vooral oudere alleenstaanden. Veel ouderen eten slecht, zowel thuis als in verzorgingscentra en verp</w:t>
      </w:r>
      <w:r w:rsidR="00107C54" w:rsidRPr="006160AE">
        <w:rPr>
          <w:rFonts w:ascii="Verdana" w:hAnsi="Verdana"/>
          <w:sz w:val="24"/>
          <w:szCs w:val="24"/>
        </w:rPr>
        <w:t>leeghuizen.</w:t>
      </w:r>
      <w:r w:rsidR="00E21474" w:rsidRPr="006160AE">
        <w:rPr>
          <w:rFonts w:ascii="Verdana" w:hAnsi="Verdana"/>
          <w:sz w:val="24"/>
          <w:szCs w:val="24"/>
        </w:rPr>
        <w:t xml:space="preserve"> </w:t>
      </w:r>
      <w:r w:rsidR="00F656BC" w:rsidRPr="006160AE">
        <w:rPr>
          <w:rFonts w:ascii="Verdana" w:hAnsi="Verdana"/>
          <w:sz w:val="24"/>
          <w:szCs w:val="24"/>
        </w:rPr>
        <w:t xml:space="preserve">Er </w:t>
      </w:r>
      <w:r w:rsidRPr="006160AE">
        <w:rPr>
          <w:rFonts w:ascii="Verdana" w:hAnsi="Verdana"/>
          <w:sz w:val="24"/>
          <w:szCs w:val="24"/>
        </w:rPr>
        <w:t>is een verband tussen</w:t>
      </w:r>
      <w:r w:rsidR="00107C54" w:rsidRPr="006160AE">
        <w:rPr>
          <w:rFonts w:ascii="Verdana" w:hAnsi="Verdana"/>
          <w:sz w:val="24"/>
          <w:szCs w:val="24"/>
        </w:rPr>
        <w:t xml:space="preserve"> </w:t>
      </w:r>
      <w:r w:rsidR="00F656BC" w:rsidRPr="006160AE">
        <w:rPr>
          <w:rFonts w:ascii="Verdana" w:hAnsi="Verdana"/>
          <w:sz w:val="24"/>
          <w:szCs w:val="24"/>
        </w:rPr>
        <w:t xml:space="preserve"> gezellig eten</w:t>
      </w:r>
      <w:r w:rsidRPr="006160AE">
        <w:rPr>
          <w:rFonts w:ascii="Verdana" w:hAnsi="Verdana"/>
          <w:sz w:val="24"/>
          <w:szCs w:val="24"/>
        </w:rPr>
        <w:t xml:space="preserve"> en</w:t>
      </w:r>
      <w:r w:rsidR="00F656BC" w:rsidRPr="006160AE">
        <w:rPr>
          <w:rFonts w:ascii="Verdana" w:hAnsi="Verdana"/>
          <w:sz w:val="24"/>
          <w:szCs w:val="24"/>
        </w:rPr>
        <w:t xml:space="preserve"> voldoende/gezond eten. </w:t>
      </w:r>
      <w:r w:rsidR="00107C54" w:rsidRPr="006160AE">
        <w:rPr>
          <w:rFonts w:ascii="Verdana" w:hAnsi="Verdana"/>
          <w:sz w:val="24"/>
          <w:szCs w:val="24"/>
        </w:rPr>
        <w:t xml:space="preserve">Er zijn veel ouderen met ondergewicht. </w:t>
      </w:r>
      <w:r w:rsidR="00E21474" w:rsidRPr="006160AE">
        <w:rPr>
          <w:rFonts w:ascii="Verdana" w:hAnsi="Verdana"/>
          <w:sz w:val="24"/>
          <w:szCs w:val="24"/>
        </w:rPr>
        <w:t>Dat kan verschillende oorzaken hebben. Eén ervan is</w:t>
      </w:r>
      <w:r w:rsidR="00107C54" w:rsidRPr="006160AE">
        <w:rPr>
          <w:rFonts w:ascii="Verdana" w:hAnsi="Verdana"/>
          <w:sz w:val="24"/>
          <w:szCs w:val="24"/>
        </w:rPr>
        <w:t>: ouderen eten veel te vaak in hun eentje op hun kamer. Als ze gezellig samen eten aan leuk gedekte tafels (tafelkleed, kaarsjes)</w:t>
      </w:r>
      <w:r w:rsidR="00F17452" w:rsidRPr="006160AE">
        <w:rPr>
          <w:rFonts w:ascii="Verdana" w:hAnsi="Verdana"/>
          <w:sz w:val="24"/>
          <w:szCs w:val="24"/>
        </w:rPr>
        <w:t xml:space="preserve"> </w:t>
      </w:r>
      <w:r w:rsidR="00107C54" w:rsidRPr="006160AE">
        <w:rPr>
          <w:rFonts w:ascii="Verdana" w:hAnsi="Verdana"/>
          <w:sz w:val="24"/>
          <w:szCs w:val="24"/>
        </w:rPr>
        <w:t xml:space="preserve">voelen ze zich minder eenzaam en gezonder en blijven ze beter op gewicht. Dit sluit overigens aan bij wat Dalrymple zegt over gevangenen. Hij pleit er ook voor om gevangenen niet solistisch op hun cel te laten eten. Eten hoort plaats te vinden op een moment van sociaal contact. Dat is </w:t>
      </w:r>
      <w:r w:rsidR="00BA7071" w:rsidRPr="006160AE">
        <w:rPr>
          <w:rFonts w:ascii="Verdana" w:hAnsi="Verdana"/>
          <w:sz w:val="24"/>
          <w:szCs w:val="24"/>
        </w:rPr>
        <w:t xml:space="preserve">vormend en </w:t>
      </w:r>
      <w:r w:rsidR="00107C54" w:rsidRPr="006160AE">
        <w:rPr>
          <w:rFonts w:ascii="Verdana" w:hAnsi="Verdana"/>
          <w:sz w:val="24"/>
          <w:szCs w:val="24"/>
        </w:rPr>
        <w:t xml:space="preserve">stimulerend. </w:t>
      </w:r>
    </w:p>
    <w:p w:rsidR="008612EB" w:rsidRPr="006160AE" w:rsidRDefault="008612EB" w:rsidP="00A37740">
      <w:pPr>
        <w:pStyle w:val="Geenafstand"/>
        <w:rPr>
          <w:rFonts w:ascii="Verdana" w:hAnsi="Verdana"/>
          <w:sz w:val="24"/>
          <w:szCs w:val="24"/>
        </w:rPr>
      </w:pPr>
    </w:p>
    <w:p w:rsidR="00E21474" w:rsidRPr="006160AE" w:rsidRDefault="00E21474" w:rsidP="00A37740">
      <w:pPr>
        <w:pStyle w:val="Geenafstand"/>
        <w:rPr>
          <w:rFonts w:ascii="Verdana" w:hAnsi="Verdana"/>
          <w:i/>
          <w:sz w:val="24"/>
          <w:szCs w:val="24"/>
        </w:rPr>
      </w:pPr>
      <w:r w:rsidRPr="006160AE">
        <w:rPr>
          <w:rFonts w:ascii="Verdana" w:hAnsi="Verdana"/>
          <w:i/>
          <w:sz w:val="24"/>
          <w:szCs w:val="24"/>
        </w:rPr>
        <w:t>Samen eten is moeilijk geworden</w:t>
      </w:r>
    </w:p>
    <w:p w:rsidR="00E21474" w:rsidRPr="006160AE" w:rsidRDefault="00E21474" w:rsidP="00A37740">
      <w:pPr>
        <w:pStyle w:val="Geenafstand"/>
        <w:rPr>
          <w:rFonts w:ascii="Verdana" w:hAnsi="Verdana"/>
          <w:sz w:val="24"/>
          <w:szCs w:val="24"/>
        </w:rPr>
      </w:pPr>
    </w:p>
    <w:p w:rsidR="00E21474" w:rsidRPr="006160AE" w:rsidRDefault="00E21474" w:rsidP="00E21474">
      <w:pPr>
        <w:pStyle w:val="Geenafstand"/>
        <w:rPr>
          <w:rFonts w:ascii="Verdana" w:hAnsi="Verdana"/>
          <w:sz w:val="24"/>
          <w:szCs w:val="24"/>
        </w:rPr>
      </w:pPr>
      <w:r w:rsidRPr="006160AE">
        <w:rPr>
          <w:rFonts w:ascii="Verdana" w:hAnsi="Verdana"/>
          <w:sz w:val="24"/>
          <w:szCs w:val="24"/>
        </w:rPr>
        <w:t xml:space="preserve">Er doen nog veel ouders hun best om in elk geval voor een gezamenlijke warme maaltijd te zorgen. </w:t>
      </w:r>
      <w:r w:rsidR="00B703F8" w:rsidRPr="006160AE">
        <w:rPr>
          <w:rFonts w:ascii="Verdana" w:hAnsi="Verdana"/>
          <w:sz w:val="24"/>
          <w:szCs w:val="24"/>
        </w:rPr>
        <w:t>Dat kan een hele opgave zijn voor alleenstaande ouders en voor erg drukke ouders. Die o</w:t>
      </w:r>
      <w:r w:rsidRPr="006160AE">
        <w:rPr>
          <w:rFonts w:ascii="Verdana" w:hAnsi="Verdana"/>
          <w:sz w:val="24"/>
          <w:szCs w:val="24"/>
        </w:rPr>
        <w:t xml:space="preserve">uders klagen </w:t>
      </w:r>
      <w:r w:rsidR="00B703F8" w:rsidRPr="006160AE">
        <w:rPr>
          <w:rFonts w:ascii="Verdana" w:hAnsi="Verdana"/>
          <w:sz w:val="24"/>
          <w:szCs w:val="24"/>
        </w:rPr>
        <w:t xml:space="preserve">helaas regelmatig </w:t>
      </w:r>
      <w:r w:rsidRPr="006160AE">
        <w:rPr>
          <w:rFonts w:ascii="Verdana" w:hAnsi="Verdana"/>
          <w:sz w:val="24"/>
          <w:szCs w:val="24"/>
        </w:rPr>
        <w:t xml:space="preserve">dat de maaltijden ‘bij ons nooit gezellig zijn. Er is zoveel ruzie aan tafel!’ Dat kan kloppen. Aangezien de gezinsleden vaak niet thuis zijn en als ze thuis zijn, vooral alleen op hun kamer achter hun computer zitten, is de gezamenlijke maaltijd de enige ontmoeting die ze met elkaar hebben . Bovendien is die maaltijd op het tijdstip waarop iedereen het </w:t>
      </w:r>
      <w:r w:rsidRPr="006160AE">
        <w:rPr>
          <w:rFonts w:ascii="Verdana" w:hAnsi="Verdana"/>
          <w:sz w:val="24"/>
          <w:szCs w:val="24"/>
        </w:rPr>
        <w:lastRenderedPageBreak/>
        <w:t>meest moe is van de hele dag. Is het verwonderlijk dat er dan vaak ruzie gemaakt wordt? Mensen zijn minder geduldig aan tafel en minder beschaafd dan vroeger. Ze zijn snel aangebrand. Eventuele ergernis aan gezinsleden komt tijdens het eten boven en als je die er niet direct uitgooit, kan het al niet meer, want dan gaat het gezin weer uit elkaar.  Dit is niet alleen de schuld van kinderen, ouders doen er zelf aan mee. Omdat ook voor hen de maaltijd dikwijls slechts de enige gelegenheid is waarbij ze hun kinderen spreken, proberen ze soms iets te nadrukkelijk op te voeden. Dat werkt dan weer averechts.</w:t>
      </w:r>
      <w:r w:rsidR="00663A17" w:rsidRPr="006160AE">
        <w:rPr>
          <w:rFonts w:ascii="Verdana" w:hAnsi="Verdana"/>
          <w:sz w:val="24"/>
          <w:szCs w:val="24"/>
        </w:rPr>
        <w:t xml:space="preserve"> Bovendien hebben ouders soms te hoge verwachtingen van de gezame</w:t>
      </w:r>
      <w:r w:rsidR="00854823" w:rsidRPr="006160AE">
        <w:rPr>
          <w:rFonts w:ascii="Verdana" w:hAnsi="Verdana"/>
          <w:sz w:val="24"/>
          <w:szCs w:val="24"/>
        </w:rPr>
        <w:t>n</w:t>
      </w:r>
      <w:r w:rsidR="00663A17" w:rsidRPr="006160AE">
        <w:rPr>
          <w:rFonts w:ascii="Verdana" w:hAnsi="Verdana"/>
          <w:sz w:val="24"/>
          <w:szCs w:val="24"/>
        </w:rPr>
        <w:t>lijke maaltijd. Het móet gezellig zijn</w:t>
      </w:r>
      <w:r w:rsidR="00854823" w:rsidRPr="006160AE">
        <w:rPr>
          <w:rFonts w:ascii="Verdana" w:hAnsi="Verdana"/>
          <w:sz w:val="24"/>
          <w:szCs w:val="24"/>
        </w:rPr>
        <w:t>, terwijl de werkelijkheid druk en chaotisch is. Dat leidt tot gefrustreerde reacties van ouders op de ‘tafelmanieren’ van hun kinderen.</w:t>
      </w:r>
    </w:p>
    <w:p w:rsidR="00E21474" w:rsidRPr="006160AE" w:rsidRDefault="00E21474" w:rsidP="00A37740">
      <w:pPr>
        <w:pStyle w:val="Geenafstand"/>
        <w:rPr>
          <w:rFonts w:ascii="Verdana" w:hAnsi="Verdana"/>
          <w:sz w:val="24"/>
          <w:szCs w:val="24"/>
        </w:rPr>
      </w:pPr>
    </w:p>
    <w:p w:rsidR="00FE0C05" w:rsidRPr="006160AE" w:rsidRDefault="00FE0C05" w:rsidP="00A37740">
      <w:pPr>
        <w:pStyle w:val="Geenafstand"/>
        <w:rPr>
          <w:rFonts w:ascii="Verdana" w:hAnsi="Verdana"/>
          <w:i/>
          <w:sz w:val="24"/>
          <w:szCs w:val="24"/>
        </w:rPr>
      </w:pPr>
      <w:r w:rsidRPr="006160AE">
        <w:rPr>
          <w:rFonts w:ascii="Verdana" w:hAnsi="Verdana"/>
          <w:i/>
          <w:sz w:val="24"/>
          <w:szCs w:val="24"/>
        </w:rPr>
        <w:t>Drie tegenbewegingen</w:t>
      </w:r>
    </w:p>
    <w:p w:rsidR="00FE0C05" w:rsidRPr="006160AE" w:rsidRDefault="00FE0C05" w:rsidP="00A37740">
      <w:pPr>
        <w:pStyle w:val="Geenafstand"/>
        <w:rPr>
          <w:rFonts w:ascii="Verdana" w:hAnsi="Verdana"/>
          <w:sz w:val="24"/>
          <w:szCs w:val="24"/>
        </w:rPr>
      </w:pPr>
    </w:p>
    <w:p w:rsidR="00FE0C05" w:rsidRPr="006160AE" w:rsidRDefault="009A043C" w:rsidP="00A37740">
      <w:pPr>
        <w:pStyle w:val="Geenafstand"/>
        <w:rPr>
          <w:rFonts w:ascii="Verdana" w:hAnsi="Verdana"/>
          <w:sz w:val="24"/>
          <w:szCs w:val="24"/>
        </w:rPr>
      </w:pPr>
      <w:r w:rsidRPr="006160AE">
        <w:rPr>
          <w:rFonts w:ascii="Verdana" w:hAnsi="Verdana"/>
          <w:sz w:val="24"/>
          <w:szCs w:val="24"/>
        </w:rPr>
        <w:t xml:space="preserve">We weten dat het niet goed gaat met de Westerse eetgewoonten. </w:t>
      </w:r>
      <w:r w:rsidR="00FC589D" w:rsidRPr="006160AE">
        <w:rPr>
          <w:rFonts w:ascii="Verdana" w:hAnsi="Verdana"/>
          <w:sz w:val="24"/>
          <w:szCs w:val="24"/>
        </w:rPr>
        <w:t>We rommelen met de maaltijden, eten vaak te ongezond en worden te dik.</w:t>
      </w:r>
      <w:r w:rsidR="003D0AE4" w:rsidRPr="006160AE">
        <w:rPr>
          <w:rFonts w:ascii="Verdana" w:hAnsi="Verdana"/>
          <w:sz w:val="24"/>
          <w:szCs w:val="24"/>
        </w:rPr>
        <w:t xml:space="preserve"> (Dat laatste komt ook door  te weinig bewegen</w:t>
      </w:r>
      <w:r w:rsidR="00FC589D" w:rsidRPr="006160AE">
        <w:rPr>
          <w:rFonts w:ascii="Verdana" w:hAnsi="Verdana"/>
          <w:sz w:val="24"/>
          <w:szCs w:val="24"/>
        </w:rPr>
        <w:t xml:space="preserve">, maar dat blijft nu buiten beschouwing.) </w:t>
      </w:r>
      <w:r w:rsidRPr="006160AE">
        <w:rPr>
          <w:rFonts w:ascii="Verdana" w:hAnsi="Verdana"/>
          <w:sz w:val="24"/>
          <w:szCs w:val="24"/>
        </w:rPr>
        <w:t>Met z’n velen proberen we er iets aan te doen. Zo lijkt het.</w:t>
      </w:r>
    </w:p>
    <w:p w:rsidR="009A043C" w:rsidRPr="006160AE" w:rsidRDefault="009A043C" w:rsidP="00A37740">
      <w:pPr>
        <w:pStyle w:val="Geenafstand"/>
        <w:rPr>
          <w:rFonts w:ascii="Verdana" w:hAnsi="Verdana"/>
          <w:sz w:val="24"/>
          <w:szCs w:val="24"/>
        </w:rPr>
      </w:pPr>
    </w:p>
    <w:p w:rsidR="009A043C" w:rsidRPr="006160AE" w:rsidRDefault="009A043C" w:rsidP="00A37740">
      <w:pPr>
        <w:pStyle w:val="Geenafstand"/>
        <w:rPr>
          <w:rFonts w:ascii="Verdana" w:hAnsi="Verdana"/>
          <w:sz w:val="24"/>
          <w:szCs w:val="24"/>
        </w:rPr>
      </w:pPr>
      <w:r w:rsidRPr="006160AE">
        <w:rPr>
          <w:rFonts w:ascii="Verdana" w:hAnsi="Verdana"/>
          <w:sz w:val="24"/>
          <w:szCs w:val="24"/>
        </w:rPr>
        <w:t xml:space="preserve">De eerste tegenbeweging die aan de weg timmert is de </w:t>
      </w:r>
      <w:r w:rsidRPr="006160AE">
        <w:rPr>
          <w:rFonts w:ascii="Verdana" w:hAnsi="Verdana"/>
          <w:i/>
          <w:sz w:val="24"/>
          <w:szCs w:val="24"/>
        </w:rPr>
        <w:t>voedingsesthetiek</w:t>
      </w:r>
      <w:r w:rsidRPr="006160AE">
        <w:rPr>
          <w:rFonts w:ascii="Verdana" w:hAnsi="Verdana"/>
          <w:sz w:val="24"/>
          <w:szCs w:val="24"/>
        </w:rPr>
        <w:t xml:space="preserve">. Er is veel belangstelling voor leuke recepten, lekker koken, mooi gedekte tafels. Er is geen (dames)weekblad of reclameblad dat niet de prachtigste foto’s van de mooiste gerechten laat zien. Ze worden bewaard en uitgeknipt. </w:t>
      </w:r>
      <w:r w:rsidR="001C0FFC" w:rsidRPr="006160AE">
        <w:rPr>
          <w:rFonts w:ascii="Verdana" w:hAnsi="Verdana"/>
          <w:sz w:val="24"/>
          <w:szCs w:val="24"/>
        </w:rPr>
        <w:t xml:space="preserve">Er zijn radio- en televisieprogramma’s over koken. </w:t>
      </w:r>
      <w:r w:rsidRPr="006160AE">
        <w:rPr>
          <w:rFonts w:ascii="Verdana" w:hAnsi="Verdana"/>
          <w:sz w:val="24"/>
          <w:szCs w:val="24"/>
        </w:rPr>
        <w:t xml:space="preserve">Internet biedt ook </w:t>
      </w:r>
      <w:r w:rsidR="00453B49" w:rsidRPr="006160AE">
        <w:rPr>
          <w:rFonts w:ascii="Verdana" w:hAnsi="Verdana"/>
          <w:sz w:val="24"/>
          <w:szCs w:val="24"/>
        </w:rPr>
        <w:t>veel  blogs en sites over eten</w:t>
      </w:r>
      <w:r w:rsidRPr="006160AE">
        <w:rPr>
          <w:rFonts w:ascii="Verdana" w:hAnsi="Verdana"/>
          <w:sz w:val="24"/>
          <w:szCs w:val="24"/>
        </w:rPr>
        <w:t xml:space="preserve">. Niet alleen de warme maaltijd, maar ook de broodmaaltijd krijgt aandacht. </w:t>
      </w:r>
      <w:r w:rsidR="00453B49" w:rsidRPr="006160AE">
        <w:rPr>
          <w:rFonts w:ascii="Verdana" w:hAnsi="Verdana"/>
          <w:sz w:val="24"/>
          <w:szCs w:val="24"/>
        </w:rPr>
        <w:t>Brood kun je ook mooi versieren</w:t>
      </w:r>
      <w:r w:rsidRPr="006160AE">
        <w:rPr>
          <w:rFonts w:ascii="Verdana" w:hAnsi="Verdana"/>
          <w:sz w:val="24"/>
          <w:szCs w:val="24"/>
        </w:rPr>
        <w:t>.</w:t>
      </w:r>
    </w:p>
    <w:p w:rsidR="009A043C" w:rsidRPr="006160AE" w:rsidRDefault="009A043C" w:rsidP="00A37740">
      <w:pPr>
        <w:pStyle w:val="Geenafstand"/>
        <w:rPr>
          <w:rFonts w:ascii="Verdana" w:hAnsi="Verdana"/>
          <w:sz w:val="24"/>
          <w:szCs w:val="24"/>
        </w:rPr>
      </w:pPr>
      <w:r w:rsidRPr="006160AE">
        <w:rPr>
          <w:rFonts w:ascii="Verdana" w:hAnsi="Verdana"/>
          <w:sz w:val="24"/>
          <w:szCs w:val="24"/>
        </w:rPr>
        <w:tab/>
      </w:r>
      <w:r w:rsidR="00D662F9" w:rsidRPr="006160AE">
        <w:rPr>
          <w:rFonts w:ascii="Verdana" w:hAnsi="Verdana"/>
          <w:sz w:val="24"/>
          <w:szCs w:val="24"/>
        </w:rPr>
        <w:t>Wat is hiervan de echte invloed op eetgewoonten? Die is waarschijnlijk gering. Af en toe, bij feestelijke gelegenheden, als er ook nog gasten zijn, sloven mensen zich uit en richten ze een prachtig diner aan. Dat is compensatiegedrag. De dagelijkse, gezellige gezinsmaaltijd wordt er niet door gered. Bij die feestmaaltijd gaat het om de gasten en gaat het erom te scoren met de bijzondere gerechten. Dat is een afgeleide van de eigenlijke bedoeling van de maaltijd. Iemand vergeleek die prachtig foto’s van mooi klaargemaakt voedsel in de bladen met pornografie. In een liefdeloze samenleving is veel belangstelling voor pornografie, maar het is een surrogaat. Zo kunnen mensen, die dagelijks sociaal armoedig eten, zich vergapen aan recepten</w:t>
      </w:r>
      <w:r w:rsidR="003D0AE4" w:rsidRPr="006160AE">
        <w:rPr>
          <w:rFonts w:ascii="Verdana" w:hAnsi="Verdana"/>
          <w:sz w:val="24"/>
          <w:szCs w:val="24"/>
        </w:rPr>
        <w:t xml:space="preserve"> met kleurrijke foto’s erbij.</w:t>
      </w:r>
      <w:r w:rsidR="00D662F9" w:rsidRPr="006160AE">
        <w:rPr>
          <w:rFonts w:ascii="Verdana" w:hAnsi="Verdana"/>
          <w:sz w:val="24"/>
          <w:szCs w:val="24"/>
        </w:rPr>
        <w:t xml:space="preserve"> </w:t>
      </w:r>
      <w:r w:rsidR="003D0AE4" w:rsidRPr="006160AE">
        <w:rPr>
          <w:rFonts w:ascii="Verdana" w:hAnsi="Verdana"/>
          <w:sz w:val="24"/>
          <w:szCs w:val="24"/>
        </w:rPr>
        <w:t>Wat heb je aan mooie foto’s di</w:t>
      </w:r>
      <w:r w:rsidR="002A4229" w:rsidRPr="006160AE">
        <w:rPr>
          <w:rFonts w:ascii="Verdana" w:hAnsi="Verdana"/>
          <w:sz w:val="24"/>
          <w:szCs w:val="24"/>
        </w:rPr>
        <w:t>e de werkelijkheid verhullen? E</w:t>
      </w:r>
      <w:r w:rsidR="003D0AE4" w:rsidRPr="006160AE">
        <w:rPr>
          <w:rFonts w:ascii="Verdana" w:hAnsi="Verdana"/>
          <w:sz w:val="24"/>
          <w:szCs w:val="24"/>
        </w:rPr>
        <w:t xml:space="preserve">n wat heb je aan een culinair hoogtepunt eens in de zoveel maanden? </w:t>
      </w:r>
      <w:r w:rsidR="00D662F9" w:rsidRPr="006160AE">
        <w:rPr>
          <w:rFonts w:ascii="Verdana" w:hAnsi="Verdana"/>
          <w:sz w:val="24"/>
          <w:szCs w:val="24"/>
        </w:rPr>
        <w:t>De bijbel zegt het al: beter een karige maaltijd met liefde erbij</w:t>
      </w:r>
      <w:r w:rsidR="00175116" w:rsidRPr="006160AE">
        <w:rPr>
          <w:rFonts w:ascii="Verdana" w:hAnsi="Verdana"/>
          <w:sz w:val="24"/>
          <w:szCs w:val="24"/>
        </w:rPr>
        <w:t>, dan een gemeste os en slechte verhoudingen tussen de mensen</w:t>
      </w:r>
      <w:r w:rsidR="00D662F9" w:rsidRPr="006160AE">
        <w:rPr>
          <w:rFonts w:ascii="Verdana" w:hAnsi="Verdana"/>
          <w:sz w:val="24"/>
          <w:szCs w:val="24"/>
        </w:rPr>
        <w:t xml:space="preserve"> (Spr.</w:t>
      </w:r>
      <w:r w:rsidR="00175116" w:rsidRPr="006160AE">
        <w:rPr>
          <w:rFonts w:ascii="Verdana" w:hAnsi="Verdana"/>
          <w:sz w:val="24"/>
          <w:szCs w:val="24"/>
        </w:rPr>
        <w:t xml:space="preserve"> 15:17).</w:t>
      </w:r>
    </w:p>
    <w:p w:rsidR="00FE0C05" w:rsidRPr="006160AE" w:rsidRDefault="00FE0C05" w:rsidP="00A37740">
      <w:pPr>
        <w:pStyle w:val="Geenafstand"/>
        <w:rPr>
          <w:rFonts w:ascii="Verdana" w:hAnsi="Verdana"/>
          <w:sz w:val="24"/>
          <w:szCs w:val="24"/>
        </w:rPr>
      </w:pPr>
    </w:p>
    <w:p w:rsidR="00FC589D" w:rsidRPr="006160AE" w:rsidRDefault="00FC589D" w:rsidP="00A37740">
      <w:pPr>
        <w:pStyle w:val="Geenafstand"/>
        <w:rPr>
          <w:rFonts w:ascii="Verdana" w:hAnsi="Verdana"/>
          <w:sz w:val="24"/>
          <w:szCs w:val="24"/>
        </w:rPr>
      </w:pPr>
      <w:r w:rsidRPr="006160AE">
        <w:rPr>
          <w:rFonts w:ascii="Verdana" w:hAnsi="Verdana"/>
          <w:sz w:val="24"/>
          <w:szCs w:val="24"/>
        </w:rPr>
        <w:t>De tweede tegenbeweging</w:t>
      </w:r>
      <w:r w:rsidR="003D0AE4" w:rsidRPr="006160AE">
        <w:rPr>
          <w:rFonts w:ascii="Verdana" w:hAnsi="Verdana"/>
          <w:sz w:val="24"/>
          <w:szCs w:val="24"/>
        </w:rPr>
        <w:t xml:space="preserve"> is de </w:t>
      </w:r>
      <w:r w:rsidR="003D0AE4" w:rsidRPr="006160AE">
        <w:rPr>
          <w:rFonts w:ascii="Verdana" w:hAnsi="Verdana"/>
          <w:i/>
          <w:sz w:val="24"/>
          <w:szCs w:val="24"/>
        </w:rPr>
        <w:t>verwetenschappelijking</w:t>
      </w:r>
      <w:r w:rsidR="003D0AE4" w:rsidRPr="006160AE">
        <w:rPr>
          <w:rFonts w:ascii="Verdana" w:hAnsi="Verdana"/>
          <w:sz w:val="24"/>
          <w:szCs w:val="24"/>
        </w:rPr>
        <w:t xml:space="preserve"> van de eetcultuur. Voedsel is wetenschap geworden. We kunnen veel van voeding lezen op etiketten</w:t>
      </w:r>
      <w:r w:rsidR="004B5B32" w:rsidRPr="006160AE">
        <w:rPr>
          <w:rFonts w:ascii="Verdana" w:hAnsi="Verdana"/>
          <w:sz w:val="24"/>
          <w:szCs w:val="24"/>
        </w:rPr>
        <w:t xml:space="preserve"> van producten</w:t>
      </w:r>
      <w:r w:rsidR="003D0AE4" w:rsidRPr="006160AE">
        <w:rPr>
          <w:rFonts w:ascii="Verdana" w:hAnsi="Verdana"/>
          <w:sz w:val="24"/>
          <w:szCs w:val="24"/>
        </w:rPr>
        <w:t>. We kunnen veel napluizen in voedingsliteratuur of op internet</w:t>
      </w:r>
      <w:r w:rsidR="00453B49" w:rsidRPr="006160AE">
        <w:rPr>
          <w:rFonts w:ascii="Verdana" w:hAnsi="Verdana"/>
          <w:sz w:val="24"/>
          <w:szCs w:val="24"/>
        </w:rPr>
        <w:t xml:space="preserve"> (zie bijv. foodlog.nl, een site die in januari 2009 twee </w:t>
      </w:r>
      <w:r w:rsidR="00453B49" w:rsidRPr="006160AE">
        <w:rPr>
          <w:rFonts w:ascii="Verdana" w:hAnsi="Verdana"/>
          <w:sz w:val="24"/>
          <w:szCs w:val="24"/>
        </w:rPr>
        <w:lastRenderedPageBreak/>
        <w:t>duizend keer per dag bezocht wordt)</w:t>
      </w:r>
      <w:r w:rsidR="003D0AE4" w:rsidRPr="006160AE">
        <w:rPr>
          <w:rFonts w:ascii="Verdana" w:hAnsi="Verdana"/>
          <w:sz w:val="24"/>
          <w:szCs w:val="24"/>
        </w:rPr>
        <w:t xml:space="preserve">. Alles kunnen we te weten komen over calorieën, mineralen, vitamines, cholesterol, vetzuren, zout en andere  voedingsstoffen  en de invloed ervan op onze gezondheid. Er is veel reclame voor wetenschappelijk verantwoorde voedingssupplementen. Ook over dagelijks benodigde hoeveelheden kunnen we alles te weten komen. </w:t>
      </w:r>
      <w:r w:rsidR="00AC63BB" w:rsidRPr="006160AE">
        <w:rPr>
          <w:rFonts w:ascii="Verdana" w:hAnsi="Verdana"/>
          <w:sz w:val="24"/>
          <w:szCs w:val="24"/>
        </w:rPr>
        <w:t>De meeste mensen</w:t>
      </w:r>
      <w:r w:rsidR="003D0AE4" w:rsidRPr="006160AE">
        <w:rPr>
          <w:rFonts w:ascii="Verdana" w:hAnsi="Verdana"/>
          <w:sz w:val="24"/>
          <w:szCs w:val="24"/>
        </w:rPr>
        <w:t xml:space="preserve"> gaan met alle gegevens </w:t>
      </w:r>
      <w:r w:rsidR="00720131" w:rsidRPr="006160AE">
        <w:rPr>
          <w:rFonts w:ascii="Verdana" w:hAnsi="Verdana"/>
          <w:sz w:val="24"/>
          <w:szCs w:val="24"/>
        </w:rPr>
        <w:t>enigszins terughoudend om</w:t>
      </w:r>
      <w:r w:rsidR="003D0AE4" w:rsidRPr="006160AE">
        <w:rPr>
          <w:rFonts w:ascii="Verdana" w:hAnsi="Verdana"/>
          <w:sz w:val="24"/>
          <w:szCs w:val="24"/>
        </w:rPr>
        <w:t xml:space="preserve">. Bij een deel van de mensen leidt dit echter tot </w:t>
      </w:r>
      <w:r w:rsidR="00623AF8" w:rsidRPr="006160AE">
        <w:rPr>
          <w:rFonts w:ascii="Verdana" w:hAnsi="Verdana"/>
          <w:sz w:val="24"/>
          <w:szCs w:val="24"/>
        </w:rPr>
        <w:t>meer</w:t>
      </w:r>
      <w:r w:rsidR="00AC63BB" w:rsidRPr="006160AE">
        <w:rPr>
          <w:rFonts w:ascii="Verdana" w:hAnsi="Verdana"/>
          <w:sz w:val="24"/>
          <w:szCs w:val="24"/>
        </w:rPr>
        <w:t xml:space="preserve"> bewuste keuze</w:t>
      </w:r>
      <w:r w:rsidR="00623AF8" w:rsidRPr="006160AE">
        <w:rPr>
          <w:rFonts w:ascii="Verdana" w:hAnsi="Verdana"/>
          <w:sz w:val="24"/>
          <w:szCs w:val="24"/>
        </w:rPr>
        <w:t>s voor wat ze eten</w:t>
      </w:r>
      <w:r w:rsidR="00720131" w:rsidRPr="006160AE">
        <w:rPr>
          <w:rFonts w:ascii="Verdana" w:hAnsi="Verdana"/>
          <w:sz w:val="24"/>
          <w:szCs w:val="24"/>
        </w:rPr>
        <w:t>.</w:t>
      </w:r>
      <w:r w:rsidR="00611935" w:rsidRPr="006160AE">
        <w:rPr>
          <w:rFonts w:ascii="Verdana" w:hAnsi="Verdana"/>
          <w:sz w:val="24"/>
          <w:szCs w:val="24"/>
        </w:rPr>
        <w:t xml:space="preserve">  Sommigen eten in á</w:t>
      </w:r>
      <w:r w:rsidR="00AC63BB" w:rsidRPr="006160AE">
        <w:rPr>
          <w:rFonts w:ascii="Verdana" w:hAnsi="Verdana"/>
          <w:sz w:val="24"/>
          <w:szCs w:val="24"/>
        </w:rPr>
        <w:t>lle opzichten zo gezond mogelijk. Anderen kiezen voor biologisch geteeld voedsel. Weer andere</w:t>
      </w:r>
      <w:r w:rsidR="004B5B32" w:rsidRPr="006160AE">
        <w:rPr>
          <w:rFonts w:ascii="Verdana" w:hAnsi="Verdana"/>
          <w:sz w:val="24"/>
          <w:szCs w:val="24"/>
        </w:rPr>
        <w:t>n</w:t>
      </w:r>
      <w:r w:rsidR="00AC63BB" w:rsidRPr="006160AE">
        <w:rPr>
          <w:rFonts w:ascii="Verdana" w:hAnsi="Verdana"/>
          <w:sz w:val="24"/>
          <w:szCs w:val="24"/>
        </w:rPr>
        <w:t xml:space="preserve"> zijn consequent vegetariër. Soms voert het tot fanatisme. I</w:t>
      </w:r>
      <w:r w:rsidR="00720131" w:rsidRPr="006160AE">
        <w:rPr>
          <w:rFonts w:ascii="Verdana" w:hAnsi="Verdana"/>
          <w:sz w:val="24"/>
          <w:szCs w:val="24"/>
        </w:rPr>
        <w:t xml:space="preserve">n de Middeleeuwen hadden we religieuze ascese. Tegenwoordig is er ascese die uit de gezondheidsfilosofie (gezondheidsreligie?) voortkomt. Sommige mensen durven niet meer te genieten als ze een grammetje vet vermoeden in hun toetje. Als mensen erg overdrijven heet het wel orthorexia. </w:t>
      </w:r>
      <w:r w:rsidR="00AC63BB" w:rsidRPr="006160AE">
        <w:rPr>
          <w:rFonts w:ascii="Verdana" w:hAnsi="Verdana"/>
          <w:sz w:val="24"/>
          <w:szCs w:val="24"/>
        </w:rPr>
        <w:t xml:space="preserve">Dan krijgt het gezonde eten trekken van een verslaving. </w:t>
      </w:r>
      <w:r w:rsidR="00720131" w:rsidRPr="006160AE">
        <w:rPr>
          <w:rFonts w:ascii="Verdana" w:hAnsi="Verdana"/>
          <w:sz w:val="24"/>
          <w:szCs w:val="24"/>
        </w:rPr>
        <w:t xml:space="preserve">Als ze enige dagen op vakantie gaan </w:t>
      </w:r>
      <w:r w:rsidR="00403D61" w:rsidRPr="006160AE">
        <w:rPr>
          <w:rFonts w:ascii="Verdana" w:hAnsi="Verdana"/>
          <w:sz w:val="24"/>
          <w:szCs w:val="24"/>
        </w:rPr>
        <w:t>na</w:t>
      </w:r>
      <w:r w:rsidR="00F656BC" w:rsidRPr="006160AE">
        <w:rPr>
          <w:rFonts w:ascii="Verdana" w:hAnsi="Verdana"/>
          <w:sz w:val="24"/>
          <w:szCs w:val="24"/>
        </w:rPr>
        <w:t>a</w:t>
      </w:r>
      <w:r w:rsidR="00403D61" w:rsidRPr="006160AE">
        <w:rPr>
          <w:rFonts w:ascii="Verdana" w:hAnsi="Verdana"/>
          <w:sz w:val="24"/>
          <w:szCs w:val="24"/>
        </w:rPr>
        <w:t xml:space="preserve">r Praag, </w:t>
      </w:r>
      <w:r w:rsidR="00720131" w:rsidRPr="006160AE">
        <w:rPr>
          <w:rFonts w:ascii="Verdana" w:hAnsi="Verdana"/>
          <w:sz w:val="24"/>
          <w:szCs w:val="24"/>
        </w:rPr>
        <w:t>nemen ze nog hun gezonde winterwortels van huis mee. Weer anderen trekken zich overigens niets aan van de gezond-eten-adviezen. Ze proppen zich vol met ongezondheid. Als ze echter tot inkeer komen, zijn er weer vele wetenschappelijk onderzochte afslankmethoden.</w:t>
      </w:r>
    </w:p>
    <w:p w:rsidR="00720131" w:rsidRPr="006160AE" w:rsidRDefault="00720131" w:rsidP="00A37740">
      <w:pPr>
        <w:pStyle w:val="Geenafstand"/>
        <w:rPr>
          <w:rFonts w:ascii="Verdana" w:hAnsi="Verdana"/>
          <w:sz w:val="24"/>
          <w:szCs w:val="24"/>
        </w:rPr>
      </w:pPr>
      <w:r w:rsidRPr="006160AE">
        <w:rPr>
          <w:rFonts w:ascii="Verdana" w:hAnsi="Verdana"/>
          <w:sz w:val="24"/>
          <w:szCs w:val="24"/>
        </w:rPr>
        <w:tab/>
        <w:t>Wetenschap is echter eenzijdig. Een wetenschappelijke analyse van moedermelk biedt ware ge</w:t>
      </w:r>
      <w:r w:rsidR="00AC63BB" w:rsidRPr="006160AE">
        <w:rPr>
          <w:rFonts w:ascii="Verdana" w:hAnsi="Verdana"/>
          <w:sz w:val="24"/>
          <w:szCs w:val="24"/>
        </w:rPr>
        <w:t>ge</w:t>
      </w:r>
      <w:r w:rsidRPr="006160AE">
        <w:rPr>
          <w:rFonts w:ascii="Verdana" w:hAnsi="Verdana"/>
          <w:sz w:val="24"/>
          <w:szCs w:val="24"/>
        </w:rPr>
        <w:t xml:space="preserve">vens over moedermelk, maar spreekt niet de volle waarheid. Aan moedermelk zit ook een geestelijke component: de warmte en liefde van de moeder, te horen aan haar stem en hartslag, te beleven in </w:t>
      </w:r>
      <w:r w:rsidR="004B5B32" w:rsidRPr="006160AE">
        <w:rPr>
          <w:rFonts w:ascii="Verdana" w:hAnsi="Verdana"/>
          <w:sz w:val="24"/>
          <w:szCs w:val="24"/>
        </w:rPr>
        <w:t>de manier van vasthouden</w:t>
      </w:r>
      <w:r w:rsidRPr="006160AE">
        <w:rPr>
          <w:rFonts w:ascii="Verdana" w:hAnsi="Verdana"/>
          <w:sz w:val="24"/>
          <w:szCs w:val="24"/>
        </w:rPr>
        <w:t xml:space="preserve"> en de toon waarop ze spreekt. Een mens is niet verzadigd als hij precies de goede hoeveelheid calorieën </w:t>
      </w:r>
      <w:r w:rsidR="00AC63BB" w:rsidRPr="006160AE">
        <w:rPr>
          <w:rFonts w:ascii="Verdana" w:hAnsi="Verdana"/>
          <w:sz w:val="24"/>
          <w:szCs w:val="24"/>
        </w:rPr>
        <w:t xml:space="preserve">en vitamines </w:t>
      </w:r>
      <w:r w:rsidRPr="006160AE">
        <w:rPr>
          <w:rFonts w:ascii="Verdana" w:hAnsi="Verdana"/>
          <w:sz w:val="24"/>
          <w:szCs w:val="24"/>
        </w:rPr>
        <w:t xml:space="preserve">binnen krijgt. Hij heeft ook </w:t>
      </w:r>
      <w:r w:rsidR="00AC63BB" w:rsidRPr="006160AE">
        <w:rPr>
          <w:rFonts w:ascii="Verdana" w:hAnsi="Verdana"/>
          <w:sz w:val="24"/>
          <w:szCs w:val="24"/>
        </w:rPr>
        <w:t xml:space="preserve">zorg, </w:t>
      </w:r>
      <w:r w:rsidRPr="006160AE">
        <w:rPr>
          <w:rFonts w:ascii="Verdana" w:hAnsi="Verdana"/>
          <w:sz w:val="24"/>
          <w:szCs w:val="24"/>
        </w:rPr>
        <w:t xml:space="preserve">liefde </w:t>
      </w:r>
      <w:r w:rsidR="00AC63BB" w:rsidRPr="006160AE">
        <w:rPr>
          <w:rFonts w:ascii="Verdana" w:hAnsi="Verdana"/>
          <w:sz w:val="24"/>
          <w:szCs w:val="24"/>
        </w:rPr>
        <w:t>en aandacht no</w:t>
      </w:r>
      <w:r w:rsidRPr="006160AE">
        <w:rPr>
          <w:rFonts w:ascii="Verdana" w:hAnsi="Verdana"/>
          <w:sz w:val="24"/>
          <w:szCs w:val="24"/>
        </w:rPr>
        <w:t>dig.</w:t>
      </w:r>
      <w:r w:rsidR="00AC63BB" w:rsidRPr="006160AE">
        <w:rPr>
          <w:rFonts w:ascii="Verdana" w:hAnsi="Verdana"/>
          <w:sz w:val="24"/>
          <w:szCs w:val="24"/>
        </w:rPr>
        <w:t xml:space="preserve"> Die krijg</w:t>
      </w:r>
      <w:r w:rsidR="004B5B32" w:rsidRPr="006160AE">
        <w:rPr>
          <w:rFonts w:ascii="Verdana" w:hAnsi="Verdana"/>
          <w:sz w:val="24"/>
          <w:szCs w:val="24"/>
        </w:rPr>
        <w:t>t hij</w:t>
      </w:r>
      <w:r w:rsidR="00AC63BB" w:rsidRPr="006160AE">
        <w:rPr>
          <w:rFonts w:ascii="Verdana" w:hAnsi="Verdana"/>
          <w:sz w:val="24"/>
          <w:szCs w:val="24"/>
        </w:rPr>
        <w:t xml:space="preserve"> binnen bij een gezellige maaltijd</w:t>
      </w:r>
      <w:r w:rsidR="004B5B32" w:rsidRPr="006160AE">
        <w:rPr>
          <w:rFonts w:ascii="Verdana" w:hAnsi="Verdana"/>
          <w:sz w:val="24"/>
          <w:szCs w:val="24"/>
        </w:rPr>
        <w:t xml:space="preserve"> (</w:t>
      </w:r>
      <w:r w:rsidR="00AC63BB" w:rsidRPr="006160AE">
        <w:rPr>
          <w:rFonts w:ascii="Verdana" w:hAnsi="Verdana"/>
          <w:sz w:val="24"/>
          <w:szCs w:val="24"/>
        </w:rPr>
        <w:t xml:space="preserve">al moet daar </w:t>
      </w:r>
      <w:r w:rsidR="00F656BC" w:rsidRPr="006160AE">
        <w:rPr>
          <w:rFonts w:ascii="Verdana" w:hAnsi="Verdana"/>
          <w:sz w:val="24"/>
          <w:szCs w:val="24"/>
        </w:rPr>
        <w:t xml:space="preserve">toch </w:t>
      </w:r>
      <w:r w:rsidR="00AC63BB" w:rsidRPr="006160AE">
        <w:rPr>
          <w:rFonts w:ascii="Verdana" w:hAnsi="Verdana"/>
          <w:sz w:val="24"/>
          <w:szCs w:val="24"/>
        </w:rPr>
        <w:t>maar niet te vaak patat geserveerd worden</w:t>
      </w:r>
      <w:r w:rsidR="004B5B32" w:rsidRPr="006160AE">
        <w:rPr>
          <w:rFonts w:ascii="Verdana" w:hAnsi="Verdana"/>
          <w:sz w:val="24"/>
          <w:szCs w:val="24"/>
        </w:rPr>
        <w:t>!)</w:t>
      </w:r>
      <w:r w:rsidR="00AC63BB" w:rsidRPr="006160AE">
        <w:rPr>
          <w:rFonts w:ascii="Verdana" w:hAnsi="Verdana"/>
          <w:sz w:val="24"/>
          <w:szCs w:val="24"/>
        </w:rPr>
        <w:t xml:space="preserve"> Het gezondste eten smaakt niet als je eenzaam bent of in slecht gezelschap verkeert.</w:t>
      </w:r>
      <w:r w:rsidR="004B5B32" w:rsidRPr="006160AE">
        <w:rPr>
          <w:rFonts w:ascii="Verdana" w:hAnsi="Verdana"/>
          <w:sz w:val="24"/>
          <w:szCs w:val="24"/>
        </w:rPr>
        <w:t xml:space="preserve"> Dat vergeet de voedingswetenschap.</w:t>
      </w:r>
    </w:p>
    <w:p w:rsidR="00036AF4" w:rsidRPr="006160AE" w:rsidRDefault="00036AF4" w:rsidP="00A37740">
      <w:pPr>
        <w:pStyle w:val="Geenafstand"/>
        <w:rPr>
          <w:rFonts w:ascii="Verdana" w:hAnsi="Verdana"/>
          <w:sz w:val="24"/>
          <w:szCs w:val="24"/>
        </w:rPr>
      </w:pPr>
      <w:r w:rsidRPr="006160AE">
        <w:rPr>
          <w:rFonts w:ascii="Verdana" w:hAnsi="Verdana"/>
          <w:sz w:val="24"/>
          <w:szCs w:val="24"/>
        </w:rPr>
        <w:tab/>
        <w:t>Voedingsdeskundige beleidsmakers vergeten het ook. Even een fantasievoorbeeld en toch realistisch: als zij constateren dat kinderen te veel chips en chocola eten, kunnen ze een pleidooi voeren voor vetarme chips en chocola met minder suiker. Dat is prima. Een stap verder is een pleidooi om chips en chocola te verrijken met vitamines en om ze goedkoper te maken dan ongezonde chips en chocola. Dat klinkt ook logisch. Toch is het het paard achter de wagen spannen. Veel kinderen leren namelijk thuis niet meer gezond te eten. Dát is het probleem</w:t>
      </w:r>
    </w:p>
    <w:p w:rsidR="00AC63BB" w:rsidRPr="006160AE" w:rsidRDefault="00AC63BB" w:rsidP="00A37740">
      <w:pPr>
        <w:pStyle w:val="Geenafstand"/>
        <w:rPr>
          <w:rFonts w:ascii="Verdana" w:hAnsi="Verdana"/>
          <w:sz w:val="24"/>
          <w:szCs w:val="24"/>
        </w:rPr>
      </w:pPr>
    </w:p>
    <w:p w:rsidR="00CB3728" w:rsidRPr="006160AE" w:rsidRDefault="00AC63BB" w:rsidP="00CB3728">
      <w:pPr>
        <w:pStyle w:val="Geenafstand"/>
        <w:rPr>
          <w:rFonts w:ascii="Verdana" w:hAnsi="Verdana"/>
          <w:sz w:val="24"/>
          <w:szCs w:val="24"/>
        </w:rPr>
      </w:pPr>
      <w:r w:rsidRPr="006160AE">
        <w:rPr>
          <w:rFonts w:ascii="Verdana" w:hAnsi="Verdana"/>
          <w:sz w:val="24"/>
          <w:szCs w:val="24"/>
        </w:rPr>
        <w:t xml:space="preserve">De derde tegenbeweging is </w:t>
      </w:r>
      <w:r w:rsidRPr="006160AE">
        <w:rPr>
          <w:rFonts w:ascii="Verdana" w:hAnsi="Verdana"/>
          <w:i/>
          <w:sz w:val="24"/>
          <w:szCs w:val="24"/>
        </w:rPr>
        <w:t>protest</w:t>
      </w:r>
      <w:r w:rsidR="0012455F" w:rsidRPr="006160AE">
        <w:rPr>
          <w:rFonts w:ascii="Verdana" w:hAnsi="Verdana"/>
          <w:sz w:val="24"/>
          <w:szCs w:val="24"/>
        </w:rPr>
        <w:t>. Deze tegenbeweging val nauwelijks op in de samenleving en zal als zodanig ook niet door iedereen erkend worden.</w:t>
      </w:r>
      <w:r w:rsidR="00CB3728" w:rsidRPr="006160AE">
        <w:rPr>
          <w:rFonts w:ascii="Verdana" w:hAnsi="Verdana"/>
          <w:sz w:val="24"/>
          <w:szCs w:val="24"/>
        </w:rPr>
        <w:t xml:space="preserve"> Omdat maaltijden – als ze er al regelmatig zijn – tegenwoordig veelal slechts de lichamelijke eetbehoeften bevredigen, komen de gezinsleden emotioneel te kort. Vooral de opgroeiende kinderen zijn de dupe. Als er te weinig rustige gezamenlijke maaltijden zijn, wanneer spreken gezinsleden elkaar dan nog?  Wat zie je vervolgens  gebeuren? Een deel van de mensen gaat de groeiende innerlijke leegte  door gemis </w:t>
      </w:r>
      <w:r w:rsidR="00CB3728" w:rsidRPr="006160AE">
        <w:rPr>
          <w:rFonts w:ascii="Verdana" w:hAnsi="Verdana"/>
          <w:sz w:val="24"/>
          <w:szCs w:val="24"/>
        </w:rPr>
        <w:lastRenderedPageBreak/>
        <w:t>aan emotionele betrokkenheid compenseren door  ongezond veel te snoepen en te drinken of te roken. Dat biedt dan nog een beetje troost.</w:t>
      </w:r>
    </w:p>
    <w:p w:rsidR="00AC63BB" w:rsidRPr="006160AE" w:rsidRDefault="0012455F" w:rsidP="00CB3728">
      <w:pPr>
        <w:pStyle w:val="Geenafstand"/>
        <w:ind w:firstLine="708"/>
        <w:rPr>
          <w:rFonts w:ascii="Verdana" w:hAnsi="Verdana"/>
          <w:sz w:val="24"/>
          <w:szCs w:val="24"/>
        </w:rPr>
      </w:pPr>
      <w:r w:rsidRPr="006160AE">
        <w:rPr>
          <w:rFonts w:ascii="Verdana" w:hAnsi="Verdana"/>
          <w:sz w:val="24"/>
          <w:szCs w:val="24"/>
        </w:rPr>
        <w:t xml:space="preserve"> </w:t>
      </w:r>
      <w:r w:rsidR="00CB3728" w:rsidRPr="006160AE">
        <w:rPr>
          <w:rFonts w:ascii="Verdana" w:hAnsi="Verdana"/>
          <w:sz w:val="24"/>
          <w:szCs w:val="24"/>
        </w:rPr>
        <w:t xml:space="preserve">Sommige mensen krijgen echte eetproblematiek. </w:t>
      </w:r>
      <w:r w:rsidR="004B5B32" w:rsidRPr="006160AE">
        <w:rPr>
          <w:rFonts w:ascii="Verdana" w:hAnsi="Verdana"/>
          <w:sz w:val="24"/>
          <w:szCs w:val="24"/>
        </w:rPr>
        <w:t xml:space="preserve">Over de eetproblemen Anorexia Nervosa en Boulimia Nervosa valt veel te zeggen vanuit diverse invalshoeken. Eén invalshoek is deze: ze zijn een tot verslaving geworden protest tegen een materialistisch-rijke en liefde-arme cultuur. </w:t>
      </w:r>
      <w:r w:rsidR="00F44667" w:rsidRPr="006160AE">
        <w:rPr>
          <w:rFonts w:ascii="Verdana" w:hAnsi="Verdana"/>
          <w:sz w:val="24"/>
          <w:szCs w:val="24"/>
        </w:rPr>
        <w:t xml:space="preserve"> Zowel AN-  als BN-patiënten zijn vervreemd van de gezelligheid en de discipline van het gezamenlijke eten. </w:t>
      </w:r>
      <w:r w:rsidR="004B5B32" w:rsidRPr="006160AE">
        <w:rPr>
          <w:rFonts w:ascii="Verdana" w:hAnsi="Verdana"/>
          <w:sz w:val="24"/>
          <w:szCs w:val="24"/>
        </w:rPr>
        <w:t xml:space="preserve">Sommige jonge vrouwen (vooral vrouwen)weigeren het fysieke voedsel omdat ze de psychische voeding, waarnaar ze hunkeren, niet krijgen (AN). </w:t>
      </w:r>
      <w:r w:rsidR="006E02CA" w:rsidRPr="006160AE">
        <w:rPr>
          <w:rFonts w:ascii="Verdana" w:hAnsi="Verdana"/>
          <w:sz w:val="24"/>
          <w:szCs w:val="24"/>
        </w:rPr>
        <w:t xml:space="preserve">Niet altijd, maar soms is dit concreet aan te wijzen in hun persoonlijke gezinsachtergrond. </w:t>
      </w:r>
      <w:r w:rsidR="004B5B32" w:rsidRPr="006160AE">
        <w:rPr>
          <w:rFonts w:ascii="Verdana" w:hAnsi="Verdana"/>
          <w:sz w:val="24"/>
          <w:szCs w:val="24"/>
        </w:rPr>
        <w:t xml:space="preserve">Ze willen geen calorieën zonder liefde. </w:t>
      </w:r>
      <w:r w:rsidR="00F44667" w:rsidRPr="006160AE">
        <w:rPr>
          <w:rFonts w:ascii="Verdana" w:hAnsi="Verdana"/>
          <w:sz w:val="24"/>
          <w:szCs w:val="24"/>
        </w:rPr>
        <w:t xml:space="preserve">Ze vasten tot ze uitgemergeld zijn. </w:t>
      </w:r>
      <w:r w:rsidR="004B5B32" w:rsidRPr="006160AE">
        <w:rPr>
          <w:rFonts w:ascii="Verdana" w:hAnsi="Verdana"/>
          <w:sz w:val="24"/>
          <w:szCs w:val="24"/>
        </w:rPr>
        <w:t>Andere vrouw</w:t>
      </w:r>
      <w:r w:rsidR="006E02CA" w:rsidRPr="006160AE">
        <w:rPr>
          <w:rFonts w:ascii="Verdana" w:hAnsi="Verdana"/>
          <w:sz w:val="24"/>
          <w:szCs w:val="24"/>
        </w:rPr>
        <w:t>en vervallen in vraatzucht (BN).</w:t>
      </w:r>
      <w:r w:rsidR="00F44667" w:rsidRPr="006160AE">
        <w:rPr>
          <w:rFonts w:ascii="Verdana" w:hAnsi="Verdana"/>
          <w:sz w:val="24"/>
          <w:szCs w:val="24"/>
        </w:rPr>
        <w:t xml:space="preserve"> Ze proppen zich vol met dikmakend voedsel tot ze zwaarlijvig zijn. Om dat laatste te voorkomen raken sommigen verslaafd aan eten en aan braken en het gebruik van laxeermiddelen. </w:t>
      </w:r>
      <w:r w:rsidR="006E02CA" w:rsidRPr="006160AE">
        <w:rPr>
          <w:rFonts w:ascii="Verdana" w:hAnsi="Verdana"/>
          <w:sz w:val="24"/>
          <w:szCs w:val="24"/>
        </w:rPr>
        <w:t>Z</w:t>
      </w:r>
      <w:r w:rsidR="00F44667" w:rsidRPr="006160AE">
        <w:rPr>
          <w:rFonts w:ascii="Verdana" w:hAnsi="Verdana"/>
          <w:sz w:val="24"/>
          <w:szCs w:val="24"/>
        </w:rPr>
        <w:t>ij</w:t>
      </w:r>
      <w:r w:rsidR="006E02CA" w:rsidRPr="006160AE">
        <w:rPr>
          <w:rFonts w:ascii="Verdana" w:hAnsi="Verdana"/>
          <w:sz w:val="24"/>
          <w:szCs w:val="24"/>
        </w:rPr>
        <w:t xml:space="preserve"> leggen</w:t>
      </w:r>
      <w:r w:rsidR="00F44667" w:rsidRPr="006160AE">
        <w:rPr>
          <w:rFonts w:ascii="Verdana" w:hAnsi="Verdana"/>
          <w:sz w:val="24"/>
          <w:szCs w:val="24"/>
        </w:rPr>
        <w:t xml:space="preserve"> met het vele eten</w:t>
      </w:r>
      <w:r w:rsidR="006E02CA" w:rsidRPr="006160AE">
        <w:rPr>
          <w:rFonts w:ascii="Verdana" w:hAnsi="Verdana"/>
          <w:sz w:val="24"/>
          <w:szCs w:val="24"/>
        </w:rPr>
        <w:t xml:space="preserve"> een beschermende pleister over hun gevoeligheid en gemis </w:t>
      </w:r>
      <w:r w:rsidR="00403D61" w:rsidRPr="006160AE">
        <w:rPr>
          <w:rFonts w:ascii="Verdana" w:hAnsi="Verdana"/>
          <w:sz w:val="24"/>
          <w:szCs w:val="24"/>
        </w:rPr>
        <w:t xml:space="preserve">aan warmte en ondersteuning </w:t>
      </w:r>
      <w:r w:rsidR="006E02CA" w:rsidRPr="006160AE">
        <w:rPr>
          <w:rFonts w:ascii="Verdana" w:hAnsi="Verdana"/>
          <w:sz w:val="24"/>
          <w:szCs w:val="24"/>
        </w:rPr>
        <w:t>in het gezin en / of andere verbanden in de samenleving.</w:t>
      </w:r>
    </w:p>
    <w:p w:rsidR="00FE0C05" w:rsidRPr="006160AE" w:rsidRDefault="00FE0C05" w:rsidP="00A37740">
      <w:pPr>
        <w:pStyle w:val="Geenafstand"/>
        <w:rPr>
          <w:rFonts w:ascii="Verdana" w:hAnsi="Verdana"/>
          <w:sz w:val="24"/>
          <w:szCs w:val="24"/>
        </w:rPr>
      </w:pPr>
    </w:p>
    <w:p w:rsidR="00623AF8" w:rsidRPr="006160AE" w:rsidRDefault="00623AF8" w:rsidP="00A37740">
      <w:pPr>
        <w:pStyle w:val="Geenafstand"/>
        <w:rPr>
          <w:rFonts w:ascii="Verdana" w:hAnsi="Verdana"/>
          <w:i/>
          <w:sz w:val="24"/>
          <w:szCs w:val="24"/>
        </w:rPr>
      </w:pPr>
      <w:r w:rsidRPr="006160AE">
        <w:rPr>
          <w:rFonts w:ascii="Verdana" w:hAnsi="Verdana"/>
          <w:i/>
          <w:sz w:val="24"/>
          <w:szCs w:val="24"/>
        </w:rPr>
        <w:t>De rol van de overheid</w:t>
      </w:r>
    </w:p>
    <w:p w:rsidR="00623AF8" w:rsidRPr="006160AE" w:rsidRDefault="00623AF8" w:rsidP="00A37740">
      <w:pPr>
        <w:pStyle w:val="Geenafstand"/>
        <w:rPr>
          <w:rFonts w:ascii="Verdana" w:hAnsi="Verdana"/>
          <w:sz w:val="24"/>
          <w:szCs w:val="24"/>
        </w:rPr>
      </w:pPr>
    </w:p>
    <w:p w:rsidR="000E31F1" w:rsidRPr="006160AE" w:rsidRDefault="00623AF8" w:rsidP="00A37740">
      <w:pPr>
        <w:pStyle w:val="Geenafstand"/>
        <w:rPr>
          <w:rFonts w:ascii="Verdana" w:hAnsi="Verdana"/>
          <w:sz w:val="24"/>
          <w:szCs w:val="24"/>
        </w:rPr>
      </w:pPr>
      <w:r w:rsidRPr="006160AE">
        <w:rPr>
          <w:rFonts w:ascii="Verdana" w:hAnsi="Verdana"/>
          <w:sz w:val="24"/>
          <w:szCs w:val="24"/>
        </w:rPr>
        <w:t>Het Nederlandse Voedingscentrum wil in de strijd tegen overgewicht dat de overheid strenger wordt voor de vestiging van fast-food verkooppunten en afhaalrestaurants.</w:t>
      </w:r>
      <w:r w:rsidR="00F656BC" w:rsidRPr="006160AE">
        <w:rPr>
          <w:rFonts w:ascii="Verdana" w:hAnsi="Verdana"/>
          <w:sz w:val="24"/>
          <w:szCs w:val="24"/>
        </w:rPr>
        <w:t xml:space="preserve"> (Geen snackbar naast een school, bijvoorbeeld) </w:t>
      </w:r>
      <w:r w:rsidRPr="006160AE">
        <w:rPr>
          <w:rFonts w:ascii="Verdana" w:hAnsi="Verdana"/>
          <w:sz w:val="24"/>
          <w:szCs w:val="24"/>
        </w:rPr>
        <w:t xml:space="preserve"> Dat is een bekende gedachte. Als mensen zich onverantwoordelijk gedragen (verleid door het grote aanbod van ongezond eten</w:t>
      </w:r>
      <w:r w:rsidR="00F17452" w:rsidRPr="006160AE">
        <w:rPr>
          <w:rFonts w:ascii="Verdana" w:hAnsi="Verdana"/>
          <w:sz w:val="24"/>
          <w:szCs w:val="24"/>
        </w:rPr>
        <w:t xml:space="preserve"> en door de reclame</w:t>
      </w:r>
      <w:r w:rsidRPr="006160AE">
        <w:rPr>
          <w:rFonts w:ascii="Verdana" w:hAnsi="Verdana"/>
          <w:sz w:val="24"/>
          <w:szCs w:val="24"/>
        </w:rPr>
        <w:t>) moet de overheid strenger gaan toezien. Bij wijze van spreken: als er een rookverbod kan komen, waarom dan geen snackverbod? De overheid wil zich echter (nog) niet bemoeien met het eetgedrag van de Nederlanders. Voorlichting is prima, ingrijpen niet. Het probleem is een privékwestie (ja maar, dat is roken ook</w:t>
      </w:r>
      <w:r w:rsidR="00914D99" w:rsidRPr="006160AE">
        <w:rPr>
          <w:rFonts w:ascii="Verdana" w:hAnsi="Verdana"/>
          <w:sz w:val="24"/>
          <w:szCs w:val="24"/>
        </w:rPr>
        <w:t>…</w:t>
      </w:r>
      <w:r w:rsidRPr="006160AE">
        <w:rPr>
          <w:rFonts w:ascii="Verdana" w:hAnsi="Verdana"/>
          <w:sz w:val="24"/>
          <w:szCs w:val="24"/>
        </w:rPr>
        <w:t>). En het is gewoon veel te groot: overal is ongezond eten te koop, van treinstation en tankstation tot pretpark en supermarkt</w:t>
      </w:r>
      <w:r w:rsidR="00D338EC" w:rsidRPr="006160AE">
        <w:rPr>
          <w:rFonts w:ascii="Verdana" w:hAnsi="Verdana"/>
          <w:sz w:val="24"/>
          <w:szCs w:val="24"/>
        </w:rPr>
        <w:t>. (O</w:t>
      </w:r>
      <w:r w:rsidR="000E31F1" w:rsidRPr="006160AE">
        <w:rPr>
          <w:rFonts w:ascii="Verdana" w:hAnsi="Verdana"/>
          <w:sz w:val="24"/>
          <w:szCs w:val="24"/>
        </w:rPr>
        <w:t xml:space="preserve">veral ligt daardoor </w:t>
      </w:r>
      <w:r w:rsidR="00D338EC" w:rsidRPr="006160AE">
        <w:rPr>
          <w:rFonts w:ascii="Verdana" w:hAnsi="Verdana"/>
          <w:sz w:val="24"/>
          <w:szCs w:val="24"/>
        </w:rPr>
        <w:t xml:space="preserve">trouwens aan eten en drinken gerelateerd </w:t>
      </w:r>
      <w:r w:rsidR="000E31F1" w:rsidRPr="006160AE">
        <w:rPr>
          <w:rFonts w:ascii="Verdana" w:hAnsi="Verdana"/>
          <w:sz w:val="24"/>
          <w:szCs w:val="24"/>
        </w:rPr>
        <w:t>afval.</w:t>
      </w:r>
      <w:r w:rsidR="00D338EC" w:rsidRPr="006160AE">
        <w:rPr>
          <w:rFonts w:ascii="Verdana" w:hAnsi="Verdana"/>
          <w:sz w:val="24"/>
          <w:szCs w:val="24"/>
        </w:rPr>
        <w:t xml:space="preserve"> Zelfs dat pakt de overheid niet doeltreffend aan, maar dat komt mede omdat het bedrijfsleven nauwelijks meewerkt aan het oplossen van het afvalprobleem.) </w:t>
      </w:r>
      <w:r w:rsidR="00611935" w:rsidRPr="006160AE">
        <w:rPr>
          <w:rFonts w:ascii="Verdana" w:hAnsi="Verdana"/>
          <w:sz w:val="24"/>
          <w:szCs w:val="24"/>
        </w:rPr>
        <w:t>Zelfs</w:t>
      </w:r>
      <w:r w:rsidR="00D338EC" w:rsidRPr="006160AE">
        <w:rPr>
          <w:rFonts w:ascii="Verdana" w:hAnsi="Verdana"/>
          <w:sz w:val="24"/>
          <w:szCs w:val="24"/>
        </w:rPr>
        <w:t xml:space="preserve"> scholen bieden allerlei ongezond eten en drinken aan. Slechts wat gedreven ouders protesteren daar tegen. Sommige scholen bieden óók wat gezonde producten aan. De afzet is niet groot.</w:t>
      </w:r>
    </w:p>
    <w:p w:rsidR="00663A17" w:rsidRPr="006160AE" w:rsidRDefault="00663A17" w:rsidP="00A37740">
      <w:pPr>
        <w:pStyle w:val="Geenafstand"/>
        <w:rPr>
          <w:rFonts w:ascii="Verdana" w:hAnsi="Verdana"/>
          <w:sz w:val="24"/>
          <w:szCs w:val="24"/>
        </w:rPr>
      </w:pPr>
      <w:r w:rsidRPr="006160AE">
        <w:rPr>
          <w:rFonts w:ascii="Verdana" w:hAnsi="Verdana"/>
          <w:sz w:val="24"/>
          <w:szCs w:val="24"/>
        </w:rPr>
        <w:tab/>
        <w:t>Waarschijnlijk is er alleen in EU-verband te bereiken dat de voedingsindustrie meewerkt aan gezonder voedsel</w:t>
      </w:r>
      <w:r w:rsidR="00611935" w:rsidRPr="006160AE">
        <w:rPr>
          <w:rFonts w:ascii="Verdana" w:hAnsi="Verdana"/>
          <w:sz w:val="24"/>
          <w:szCs w:val="24"/>
        </w:rPr>
        <w:t xml:space="preserve"> (en een ander verpakkingsregime)</w:t>
      </w:r>
      <w:r w:rsidRPr="006160AE">
        <w:rPr>
          <w:rFonts w:ascii="Verdana" w:hAnsi="Verdana"/>
          <w:sz w:val="24"/>
          <w:szCs w:val="24"/>
        </w:rPr>
        <w:t>. Dan nog is er niet zoveel bereikt. De strijd voor gezond eten is een schijngevecht. Als mensen de tijd nemen om te koken, zelf verstandige keuzes maken en de maaltijd in ere herstellen, hoeft niemand last te hebben van ongezond voedsel.</w:t>
      </w:r>
    </w:p>
    <w:p w:rsidR="00623AF8" w:rsidRPr="006160AE" w:rsidRDefault="00623AF8" w:rsidP="00A37740">
      <w:pPr>
        <w:pStyle w:val="Geenafstand"/>
        <w:rPr>
          <w:rFonts w:ascii="Verdana" w:hAnsi="Verdana"/>
          <w:sz w:val="24"/>
          <w:szCs w:val="24"/>
        </w:rPr>
      </w:pPr>
    </w:p>
    <w:p w:rsidR="00447D0E" w:rsidRPr="006160AE" w:rsidRDefault="00403D61" w:rsidP="00A37740">
      <w:pPr>
        <w:pStyle w:val="Geenafstand"/>
        <w:rPr>
          <w:rFonts w:ascii="Verdana" w:hAnsi="Verdana"/>
          <w:i/>
          <w:sz w:val="24"/>
          <w:szCs w:val="24"/>
        </w:rPr>
      </w:pPr>
      <w:r w:rsidRPr="006160AE">
        <w:rPr>
          <w:rFonts w:ascii="Verdana" w:hAnsi="Verdana"/>
          <w:i/>
          <w:sz w:val="24"/>
          <w:szCs w:val="24"/>
        </w:rPr>
        <w:t>De school als vangnet?</w:t>
      </w:r>
    </w:p>
    <w:p w:rsidR="00403D61" w:rsidRPr="006160AE" w:rsidRDefault="00403D61" w:rsidP="00A37740">
      <w:pPr>
        <w:pStyle w:val="Geenafstand"/>
        <w:rPr>
          <w:rFonts w:ascii="Verdana" w:hAnsi="Verdana"/>
          <w:sz w:val="24"/>
          <w:szCs w:val="24"/>
        </w:rPr>
      </w:pPr>
    </w:p>
    <w:p w:rsidR="00403D61" w:rsidRPr="006160AE" w:rsidRDefault="00C50638" w:rsidP="00A37740">
      <w:pPr>
        <w:pStyle w:val="Geenafstand"/>
        <w:rPr>
          <w:rFonts w:ascii="Verdana" w:hAnsi="Verdana"/>
          <w:sz w:val="24"/>
          <w:szCs w:val="24"/>
        </w:rPr>
      </w:pPr>
      <w:r w:rsidRPr="006160AE">
        <w:rPr>
          <w:rFonts w:ascii="Verdana" w:hAnsi="Verdana"/>
          <w:sz w:val="24"/>
          <w:szCs w:val="24"/>
        </w:rPr>
        <w:lastRenderedPageBreak/>
        <w:t xml:space="preserve">In Nederland gebeurt het nog niet vaak, in het buitenland al wel: scholen verstrekken maaltijden aan kinderen. Dat is soms het ontbijt, soms zelfs de warme maaltijd. In arme landen gebeurt dat omdat de kinderen thuis geen voedsel hebben. </w:t>
      </w:r>
      <w:r w:rsidR="00914D99" w:rsidRPr="006160AE">
        <w:rPr>
          <w:rFonts w:ascii="Verdana" w:hAnsi="Verdana"/>
          <w:sz w:val="24"/>
          <w:szCs w:val="24"/>
        </w:rPr>
        <w:t>(</w:t>
      </w:r>
      <w:r w:rsidR="00B703F8" w:rsidRPr="006160AE">
        <w:rPr>
          <w:rFonts w:ascii="Verdana" w:hAnsi="Verdana"/>
          <w:sz w:val="24"/>
          <w:szCs w:val="24"/>
        </w:rPr>
        <w:t xml:space="preserve">Dat is dichter bij </w:t>
      </w:r>
      <w:r w:rsidR="00914D99" w:rsidRPr="006160AE">
        <w:rPr>
          <w:rFonts w:ascii="Verdana" w:hAnsi="Verdana"/>
          <w:sz w:val="24"/>
          <w:szCs w:val="24"/>
        </w:rPr>
        <w:t>Nederland</w:t>
      </w:r>
      <w:r w:rsidR="00B703F8" w:rsidRPr="006160AE">
        <w:rPr>
          <w:rFonts w:ascii="Verdana" w:hAnsi="Verdana"/>
          <w:sz w:val="24"/>
          <w:szCs w:val="24"/>
        </w:rPr>
        <w:t xml:space="preserve"> dan we denken. In Hongarije zijn bijvoorbeeld 100.000 kinderen afhankelijk van schoolmaaltijden.</w:t>
      </w:r>
      <w:r w:rsidR="00914D99" w:rsidRPr="006160AE">
        <w:rPr>
          <w:rFonts w:ascii="Verdana" w:hAnsi="Verdana"/>
          <w:sz w:val="24"/>
          <w:szCs w:val="24"/>
        </w:rPr>
        <w:t xml:space="preserve">) </w:t>
      </w:r>
      <w:r w:rsidR="00B703F8" w:rsidRPr="006160AE">
        <w:rPr>
          <w:rFonts w:ascii="Verdana" w:hAnsi="Verdana"/>
          <w:sz w:val="24"/>
          <w:szCs w:val="24"/>
        </w:rPr>
        <w:t>I</w:t>
      </w:r>
      <w:r w:rsidRPr="006160AE">
        <w:rPr>
          <w:rFonts w:ascii="Verdana" w:hAnsi="Verdana"/>
          <w:sz w:val="24"/>
          <w:szCs w:val="24"/>
        </w:rPr>
        <w:t xml:space="preserve">n rijke landen is de gezinsindividualisering de oorzaak. Zeg echter maar gewoon: het verslonzen van de maaltijden wegens het egoïsme van gezinsleden die te weinig zorg voor elkaar </w:t>
      </w:r>
      <w:r w:rsidR="0098681D" w:rsidRPr="006160AE">
        <w:rPr>
          <w:rFonts w:ascii="Verdana" w:hAnsi="Verdana"/>
          <w:sz w:val="24"/>
          <w:szCs w:val="24"/>
        </w:rPr>
        <w:t>dragen</w:t>
      </w:r>
      <w:r w:rsidRPr="006160AE">
        <w:rPr>
          <w:rFonts w:ascii="Verdana" w:hAnsi="Verdana"/>
          <w:sz w:val="24"/>
          <w:szCs w:val="24"/>
        </w:rPr>
        <w:t xml:space="preserve">. </w:t>
      </w:r>
      <w:r w:rsidR="0098681D" w:rsidRPr="006160AE">
        <w:rPr>
          <w:rFonts w:ascii="Verdana" w:hAnsi="Verdana"/>
          <w:sz w:val="24"/>
          <w:szCs w:val="24"/>
        </w:rPr>
        <w:t>Ook de Nederlandse</w:t>
      </w:r>
      <w:r w:rsidRPr="006160AE">
        <w:rPr>
          <w:rFonts w:ascii="Verdana" w:hAnsi="Verdana"/>
          <w:sz w:val="24"/>
          <w:szCs w:val="24"/>
        </w:rPr>
        <w:t xml:space="preserve"> samenleving verwacht dat </w:t>
      </w:r>
      <w:r w:rsidR="0098681D" w:rsidRPr="006160AE">
        <w:rPr>
          <w:rFonts w:ascii="Verdana" w:hAnsi="Verdana"/>
          <w:sz w:val="24"/>
          <w:szCs w:val="24"/>
        </w:rPr>
        <w:t>scholen opknappen wat de ouders laten schieten. Dat is een wonderlijk algemeen gevoelen. Dat overheid vraagt dat soms expliciet van scholen. Dat betreft allerlei aspecten van de opvoeding, zoals sociale vaardigheden, maatschappelijke deugden, humanistisch-religieuze vorming. Er wordt ook naar scholen gekeken op het punt van voeding. Schoolmelk is er al. Moet er schoolfruit komen? Ontbijt op school? De warme maaltijd? (Die kan mooi na de naschoolse opvang, dan hoeven de kinderen alleen nog maar thuis te slapen…) Laten we het scholen wel of niet doen? Dit plaatst ons voor een dilemma. Wat moet de schoolleiding als die ontdekt dat steeds meer kinderen niet meer ontbijten en mede daardoor futloos in de schoolbank hangen? Eén ding kunnen we voorspellen: hoe meer aandacht scholen gaan geven aan de voeding van de leerlingen, des te meer zal het versloffen in de huizen.</w:t>
      </w:r>
    </w:p>
    <w:p w:rsidR="00403D61" w:rsidRPr="006160AE" w:rsidRDefault="00403D61" w:rsidP="00A37740">
      <w:pPr>
        <w:pStyle w:val="Geenafstand"/>
        <w:rPr>
          <w:rFonts w:ascii="Verdana" w:hAnsi="Verdana"/>
          <w:sz w:val="24"/>
          <w:szCs w:val="24"/>
        </w:rPr>
      </w:pPr>
    </w:p>
    <w:p w:rsidR="00914D99" w:rsidRPr="006160AE" w:rsidRDefault="006B337E" w:rsidP="00A37740">
      <w:pPr>
        <w:pStyle w:val="Geenafstand"/>
        <w:rPr>
          <w:rFonts w:ascii="Verdana" w:hAnsi="Verdana"/>
          <w:i/>
          <w:sz w:val="24"/>
          <w:szCs w:val="24"/>
        </w:rPr>
      </w:pPr>
      <w:r w:rsidRPr="006160AE">
        <w:rPr>
          <w:rFonts w:ascii="Verdana" w:hAnsi="Verdana"/>
          <w:i/>
          <w:sz w:val="24"/>
          <w:szCs w:val="24"/>
        </w:rPr>
        <w:t>Aandachtspunten naar aanleiding van de culturele verschuiving betreffende de maaltijd</w:t>
      </w:r>
    </w:p>
    <w:p w:rsidR="006B337E" w:rsidRPr="006160AE" w:rsidRDefault="006B337E" w:rsidP="00A37740">
      <w:pPr>
        <w:pStyle w:val="Geenafstand"/>
        <w:rPr>
          <w:rFonts w:ascii="Verdana" w:hAnsi="Verdana"/>
          <w:sz w:val="24"/>
          <w:szCs w:val="24"/>
        </w:rPr>
      </w:pPr>
    </w:p>
    <w:p w:rsidR="000E31F1" w:rsidRPr="006160AE" w:rsidRDefault="006B337E" w:rsidP="00636240">
      <w:pPr>
        <w:pStyle w:val="Geenafstand"/>
        <w:rPr>
          <w:rFonts w:ascii="Verdana" w:hAnsi="Verdana"/>
          <w:sz w:val="24"/>
          <w:szCs w:val="24"/>
        </w:rPr>
      </w:pPr>
      <w:r w:rsidRPr="006160AE">
        <w:rPr>
          <w:rFonts w:ascii="Verdana" w:hAnsi="Verdana"/>
          <w:sz w:val="24"/>
          <w:szCs w:val="24"/>
        </w:rPr>
        <w:t>Waarom zouden wij weerstand bieden aan de snackcultuur en de ontmanteling van de maaltijd in het gezin? Dat kan geen kwestie van smaak zijn, maar dat moet te maken hebben met morele overwegingen.</w:t>
      </w:r>
    </w:p>
    <w:p w:rsidR="00636240" w:rsidRPr="006160AE" w:rsidRDefault="00086608" w:rsidP="000E31F1">
      <w:pPr>
        <w:pStyle w:val="Geenafstand"/>
        <w:numPr>
          <w:ilvl w:val="0"/>
          <w:numId w:val="1"/>
        </w:numPr>
        <w:rPr>
          <w:rFonts w:ascii="Verdana" w:hAnsi="Verdana"/>
          <w:sz w:val="24"/>
          <w:szCs w:val="24"/>
        </w:rPr>
      </w:pPr>
      <w:r w:rsidRPr="006160AE">
        <w:rPr>
          <w:rFonts w:ascii="Verdana" w:hAnsi="Verdana"/>
          <w:sz w:val="24"/>
          <w:szCs w:val="24"/>
        </w:rPr>
        <w:t xml:space="preserve">Tegenover het individualisme blijven we de gemeenschap noemen. Maaltijden bieden mogelijkheden voor de gemeenschap met God. </w:t>
      </w:r>
      <w:r w:rsidR="000E31F1" w:rsidRPr="006160AE">
        <w:rPr>
          <w:rFonts w:ascii="Verdana" w:hAnsi="Verdana"/>
          <w:sz w:val="24"/>
          <w:szCs w:val="24"/>
        </w:rPr>
        <w:t xml:space="preserve">De praktijk bewijst dat gezinsmaaltijden de enige punten zijn in het gezin van huisgodsdienstoefening. Die koppeling is niet alleen praktisch, maar kent ook een lange traditie en een religieuze verworteling. </w:t>
      </w:r>
      <w:r w:rsidR="00CD0271" w:rsidRPr="006160AE">
        <w:rPr>
          <w:rFonts w:ascii="Verdana" w:hAnsi="Verdana"/>
          <w:sz w:val="24"/>
          <w:szCs w:val="24"/>
        </w:rPr>
        <w:t>De eerste vier geboden</w:t>
      </w:r>
      <w:r w:rsidR="006B337E" w:rsidRPr="006160AE">
        <w:rPr>
          <w:rFonts w:ascii="Verdana" w:hAnsi="Verdana"/>
          <w:sz w:val="24"/>
          <w:szCs w:val="24"/>
        </w:rPr>
        <w:t xml:space="preserve"> </w:t>
      </w:r>
      <w:r w:rsidR="00CD0271" w:rsidRPr="006160AE">
        <w:rPr>
          <w:rFonts w:ascii="Verdana" w:hAnsi="Verdana"/>
          <w:sz w:val="24"/>
          <w:szCs w:val="24"/>
        </w:rPr>
        <w:t>en het grote gebod zijn dan in het geding als de gezame</w:t>
      </w:r>
      <w:r w:rsidR="00C65D71" w:rsidRPr="006160AE">
        <w:rPr>
          <w:rFonts w:ascii="Verdana" w:hAnsi="Verdana"/>
          <w:sz w:val="24"/>
          <w:szCs w:val="24"/>
        </w:rPr>
        <w:t>n</w:t>
      </w:r>
      <w:r w:rsidR="00CD0271" w:rsidRPr="006160AE">
        <w:rPr>
          <w:rFonts w:ascii="Verdana" w:hAnsi="Verdana"/>
          <w:sz w:val="24"/>
          <w:szCs w:val="24"/>
        </w:rPr>
        <w:t>lijke maaltijden verdwijnen. Er verdwijnt dan ook iets belangrijks in de godsdienstige opvoeding. Een alternatief moment voor huisgodsdienstoefening – bijvoorbeeld een gezamenlijke dagsluiting – is prima, maar vrijwel niet te regelen.</w:t>
      </w:r>
    </w:p>
    <w:p w:rsidR="006B337E" w:rsidRPr="006160AE" w:rsidRDefault="00086608" w:rsidP="006B337E">
      <w:pPr>
        <w:pStyle w:val="Geenafstand"/>
        <w:numPr>
          <w:ilvl w:val="0"/>
          <w:numId w:val="1"/>
        </w:numPr>
        <w:rPr>
          <w:rFonts w:ascii="Verdana" w:hAnsi="Verdana"/>
          <w:sz w:val="24"/>
          <w:szCs w:val="24"/>
        </w:rPr>
      </w:pPr>
      <w:r w:rsidRPr="006160AE">
        <w:rPr>
          <w:rFonts w:ascii="Verdana" w:hAnsi="Verdana"/>
          <w:sz w:val="24"/>
          <w:szCs w:val="24"/>
        </w:rPr>
        <w:t>Vervolgens proberen we in de maaltijd de gemeenschap met elkaar vorm te geven. W</w:t>
      </w:r>
      <w:r w:rsidR="006B337E" w:rsidRPr="006160AE">
        <w:rPr>
          <w:rFonts w:ascii="Verdana" w:hAnsi="Verdana"/>
          <w:sz w:val="24"/>
          <w:szCs w:val="24"/>
        </w:rPr>
        <w:t xml:space="preserve">ij </w:t>
      </w:r>
      <w:r w:rsidRPr="006160AE">
        <w:rPr>
          <w:rFonts w:ascii="Verdana" w:hAnsi="Verdana"/>
          <w:sz w:val="24"/>
          <w:szCs w:val="24"/>
        </w:rPr>
        <w:t xml:space="preserve">brengen </w:t>
      </w:r>
      <w:r w:rsidR="006B337E" w:rsidRPr="006160AE">
        <w:rPr>
          <w:rFonts w:ascii="Verdana" w:hAnsi="Verdana"/>
          <w:sz w:val="24"/>
          <w:szCs w:val="24"/>
        </w:rPr>
        <w:t xml:space="preserve">met onze </w:t>
      </w:r>
      <w:r w:rsidR="00CD0271" w:rsidRPr="006160AE">
        <w:rPr>
          <w:rFonts w:ascii="Verdana" w:hAnsi="Verdana"/>
          <w:sz w:val="24"/>
          <w:szCs w:val="24"/>
        </w:rPr>
        <w:t xml:space="preserve">hedendaagse </w:t>
      </w:r>
      <w:r w:rsidR="00C65D71" w:rsidRPr="006160AE">
        <w:rPr>
          <w:rFonts w:ascii="Verdana" w:hAnsi="Verdana"/>
          <w:sz w:val="24"/>
          <w:szCs w:val="24"/>
        </w:rPr>
        <w:t xml:space="preserve">individualistische </w:t>
      </w:r>
      <w:r w:rsidR="00CD0271" w:rsidRPr="006160AE">
        <w:rPr>
          <w:rFonts w:ascii="Verdana" w:hAnsi="Verdana"/>
          <w:sz w:val="24"/>
          <w:szCs w:val="24"/>
        </w:rPr>
        <w:t xml:space="preserve">leefstijl en </w:t>
      </w:r>
      <w:r w:rsidR="006B337E" w:rsidRPr="006160AE">
        <w:rPr>
          <w:rFonts w:ascii="Verdana" w:hAnsi="Verdana"/>
          <w:sz w:val="24"/>
          <w:szCs w:val="24"/>
        </w:rPr>
        <w:t>eetgewoonten anderen, namelijk degenen met wie wij samenleven in één gezin, schade toe</w:t>
      </w:r>
      <w:r w:rsidR="00C65D71" w:rsidRPr="006160AE">
        <w:rPr>
          <w:rFonts w:ascii="Verdana" w:hAnsi="Verdana"/>
          <w:sz w:val="24"/>
          <w:szCs w:val="24"/>
        </w:rPr>
        <w:t>.</w:t>
      </w:r>
      <w:r w:rsidR="006B337E" w:rsidRPr="006160AE">
        <w:rPr>
          <w:rFonts w:ascii="Verdana" w:hAnsi="Verdana"/>
          <w:sz w:val="24"/>
          <w:szCs w:val="24"/>
        </w:rPr>
        <w:t xml:space="preserve"> Denk daarbij vooral aan de kinderen. </w:t>
      </w:r>
      <w:r w:rsidR="00C65D71" w:rsidRPr="006160AE">
        <w:rPr>
          <w:rFonts w:ascii="Verdana" w:hAnsi="Verdana"/>
          <w:sz w:val="24"/>
          <w:szCs w:val="24"/>
        </w:rPr>
        <w:t xml:space="preserve">Geven wij </w:t>
      </w:r>
      <w:r w:rsidR="006B337E" w:rsidRPr="006160AE">
        <w:rPr>
          <w:rFonts w:ascii="Verdana" w:hAnsi="Verdana"/>
          <w:sz w:val="24"/>
          <w:szCs w:val="24"/>
        </w:rPr>
        <w:t xml:space="preserve">hen gezonde voeding? Bieden wij hen voldoende </w:t>
      </w:r>
      <w:r w:rsidR="00EA31A7" w:rsidRPr="006160AE">
        <w:rPr>
          <w:rFonts w:ascii="Verdana" w:hAnsi="Verdana"/>
          <w:sz w:val="24"/>
          <w:szCs w:val="24"/>
        </w:rPr>
        <w:t xml:space="preserve">zorg, </w:t>
      </w:r>
      <w:r w:rsidR="006B337E" w:rsidRPr="006160AE">
        <w:rPr>
          <w:rFonts w:ascii="Verdana" w:hAnsi="Verdana"/>
          <w:sz w:val="24"/>
          <w:szCs w:val="24"/>
        </w:rPr>
        <w:t>warmte, gezelligheid, aandacht</w:t>
      </w:r>
      <w:r w:rsidR="00EA31A7" w:rsidRPr="006160AE">
        <w:rPr>
          <w:rFonts w:ascii="Verdana" w:hAnsi="Verdana"/>
          <w:sz w:val="24"/>
          <w:szCs w:val="24"/>
        </w:rPr>
        <w:t xml:space="preserve"> en dat met regelmaat, elke dag?  Br</w:t>
      </w:r>
      <w:r w:rsidR="00636240" w:rsidRPr="006160AE">
        <w:rPr>
          <w:rFonts w:ascii="Verdana" w:hAnsi="Verdana"/>
          <w:sz w:val="24"/>
          <w:szCs w:val="24"/>
        </w:rPr>
        <w:t>engen wij</w:t>
      </w:r>
      <w:r w:rsidR="00EA31A7" w:rsidRPr="006160AE">
        <w:rPr>
          <w:rFonts w:ascii="Verdana" w:hAnsi="Verdana"/>
          <w:sz w:val="24"/>
          <w:szCs w:val="24"/>
        </w:rPr>
        <w:t xml:space="preserve"> structuur aan in de dagindeling, waarbij ook maaltijden horen, die de kinderen als basis meekrijgen om zelf vorm te geven aan hun leven?</w:t>
      </w:r>
    </w:p>
    <w:p w:rsidR="00CD0271" w:rsidRPr="006160AE" w:rsidRDefault="00CD0271" w:rsidP="00CD0271">
      <w:pPr>
        <w:pStyle w:val="Geenafstand"/>
        <w:numPr>
          <w:ilvl w:val="0"/>
          <w:numId w:val="1"/>
        </w:numPr>
        <w:rPr>
          <w:rFonts w:ascii="Verdana" w:hAnsi="Verdana"/>
          <w:sz w:val="24"/>
          <w:szCs w:val="24"/>
        </w:rPr>
      </w:pPr>
      <w:r w:rsidRPr="006160AE">
        <w:rPr>
          <w:rFonts w:ascii="Verdana" w:hAnsi="Verdana"/>
          <w:sz w:val="24"/>
          <w:szCs w:val="24"/>
        </w:rPr>
        <w:lastRenderedPageBreak/>
        <w:t xml:space="preserve">Een derde gedachte is deze: eetgewoonten die aantoonbaar schadelijk zijn voor onze eigen gezondheid dienen we zoveel mogelijk tegen te gaan. Zorgeloosheid en roekeloosheid zijn geen christelijke deugden. Kiezen voor gemak en genot is korte-termijn denken en wat onze gezondheid betreft soms risicovol. </w:t>
      </w:r>
    </w:p>
    <w:p w:rsidR="00EA31A7" w:rsidRPr="006160AE" w:rsidRDefault="00EA31A7" w:rsidP="006B337E">
      <w:pPr>
        <w:pStyle w:val="Geenafstand"/>
        <w:numPr>
          <w:ilvl w:val="0"/>
          <w:numId w:val="1"/>
        </w:numPr>
        <w:rPr>
          <w:rFonts w:ascii="Verdana" w:hAnsi="Verdana"/>
          <w:sz w:val="24"/>
          <w:szCs w:val="24"/>
        </w:rPr>
      </w:pPr>
      <w:r w:rsidRPr="006160AE">
        <w:rPr>
          <w:rFonts w:ascii="Verdana" w:hAnsi="Verdana"/>
          <w:sz w:val="24"/>
          <w:szCs w:val="24"/>
        </w:rPr>
        <w:t xml:space="preserve">Als wij vinden dat we (soms) tegen de stroom van de culturele ontwikkeling in moeten gaan, zijn wij dan bereid om in het belang van gezin en gezondheid ook keuzes te maken? </w:t>
      </w:r>
      <w:r w:rsidR="00980B8D" w:rsidRPr="006160AE">
        <w:rPr>
          <w:rFonts w:ascii="Verdana" w:hAnsi="Verdana"/>
          <w:sz w:val="24"/>
          <w:szCs w:val="24"/>
        </w:rPr>
        <w:t xml:space="preserve">Soms moeten we die keuzes zelfs maken terwijl het protest uit het eigen gezin komt. </w:t>
      </w:r>
      <w:r w:rsidR="00636240" w:rsidRPr="006160AE">
        <w:rPr>
          <w:rFonts w:ascii="Verdana" w:hAnsi="Verdana"/>
          <w:sz w:val="24"/>
          <w:szCs w:val="24"/>
        </w:rPr>
        <w:t xml:space="preserve">Alleen zuchten heeft </w:t>
      </w:r>
      <w:r w:rsidR="00980B8D" w:rsidRPr="006160AE">
        <w:rPr>
          <w:rFonts w:ascii="Verdana" w:hAnsi="Verdana"/>
          <w:sz w:val="24"/>
          <w:szCs w:val="24"/>
        </w:rPr>
        <w:t xml:space="preserve">echter </w:t>
      </w:r>
      <w:r w:rsidR="00636240" w:rsidRPr="006160AE">
        <w:rPr>
          <w:rFonts w:ascii="Verdana" w:hAnsi="Verdana"/>
          <w:sz w:val="24"/>
          <w:szCs w:val="24"/>
        </w:rPr>
        <w:t xml:space="preserve">niet zoveel zin. </w:t>
      </w:r>
      <w:r w:rsidR="00980B8D" w:rsidRPr="006160AE">
        <w:rPr>
          <w:rFonts w:ascii="Verdana" w:hAnsi="Verdana"/>
          <w:sz w:val="24"/>
          <w:szCs w:val="24"/>
        </w:rPr>
        <w:t>Een paar voorbeelden van keuzes zijn: w</w:t>
      </w:r>
      <w:r w:rsidRPr="006160AE">
        <w:rPr>
          <w:rFonts w:ascii="Verdana" w:hAnsi="Verdana"/>
          <w:sz w:val="24"/>
          <w:szCs w:val="24"/>
        </w:rPr>
        <w:t xml:space="preserve">ie minimaal één keer per dag met het gezin om de tafel wil zitten, moet misschien dichter bij huis werk zoeken. </w:t>
      </w:r>
      <w:r w:rsidR="00636240" w:rsidRPr="006160AE">
        <w:rPr>
          <w:rFonts w:ascii="Verdana" w:hAnsi="Verdana"/>
          <w:sz w:val="24"/>
          <w:szCs w:val="24"/>
        </w:rPr>
        <w:t xml:space="preserve">Als we </w:t>
      </w:r>
      <w:r w:rsidRPr="006160AE">
        <w:rPr>
          <w:rFonts w:ascii="Verdana" w:hAnsi="Verdana"/>
          <w:sz w:val="24"/>
          <w:szCs w:val="24"/>
        </w:rPr>
        <w:t xml:space="preserve"> de gezinsmaaltijden wil</w:t>
      </w:r>
      <w:r w:rsidR="00636240" w:rsidRPr="006160AE">
        <w:rPr>
          <w:rFonts w:ascii="Verdana" w:hAnsi="Verdana"/>
          <w:sz w:val="24"/>
          <w:szCs w:val="24"/>
        </w:rPr>
        <w:t>len</w:t>
      </w:r>
      <w:r w:rsidRPr="006160AE">
        <w:rPr>
          <w:rFonts w:ascii="Verdana" w:hAnsi="Verdana"/>
          <w:sz w:val="24"/>
          <w:szCs w:val="24"/>
        </w:rPr>
        <w:t xml:space="preserve"> redden, moet</w:t>
      </w:r>
      <w:r w:rsidR="00636240" w:rsidRPr="006160AE">
        <w:rPr>
          <w:rFonts w:ascii="Verdana" w:hAnsi="Verdana"/>
          <w:sz w:val="24"/>
          <w:szCs w:val="24"/>
        </w:rPr>
        <w:t>en we</w:t>
      </w:r>
      <w:r w:rsidRPr="006160AE">
        <w:rPr>
          <w:rFonts w:ascii="Verdana" w:hAnsi="Verdana"/>
          <w:sz w:val="24"/>
          <w:szCs w:val="24"/>
        </w:rPr>
        <w:t xml:space="preserve"> misschien de kinderen niet al te vroeg</w:t>
      </w:r>
      <w:r w:rsidR="00636240" w:rsidRPr="006160AE">
        <w:rPr>
          <w:rFonts w:ascii="Verdana" w:hAnsi="Verdana"/>
          <w:sz w:val="24"/>
          <w:szCs w:val="24"/>
        </w:rPr>
        <w:t xml:space="preserve"> op sport doen. Wie gezamenlijk wil ontbijten kan er soms voor kiezen om met het hele gezin iets eerder uit bed te komen. Als we kinderen plezier in samen eten willen bijbrengen moeten we diezelfde kinderen misschien al heel jong bij het eten koken betrekken (dan gaat het dus maar niet vlug-vlug). </w:t>
      </w:r>
      <w:r w:rsidR="00980B8D" w:rsidRPr="006160AE">
        <w:rPr>
          <w:rFonts w:ascii="Verdana" w:hAnsi="Verdana"/>
          <w:sz w:val="24"/>
          <w:szCs w:val="24"/>
        </w:rPr>
        <w:t xml:space="preserve">Als we de maaltijden gezellig willen houden, kunnen we afspraken maken over het uitzetten van telefoon, radio, tv, pc en mobieltje tijdens de maaltijd. </w:t>
      </w:r>
      <w:r w:rsidR="00636240" w:rsidRPr="006160AE">
        <w:rPr>
          <w:rFonts w:ascii="Verdana" w:hAnsi="Verdana"/>
          <w:sz w:val="24"/>
          <w:szCs w:val="24"/>
        </w:rPr>
        <w:t xml:space="preserve">Wie kinderen gezond wil leren eten, moet zelf ook het voorbeeld geven en het dagelijkse portie fruit niet vergeten. </w:t>
      </w:r>
      <w:r w:rsidR="00980B8D" w:rsidRPr="006160AE">
        <w:rPr>
          <w:rFonts w:ascii="Verdana" w:hAnsi="Verdana"/>
          <w:sz w:val="24"/>
          <w:szCs w:val="24"/>
        </w:rPr>
        <w:t>En zo zijn er nog meer keuzes te benoemen. Soms is een keuze een klein offer.</w:t>
      </w:r>
    </w:p>
    <w:p w:rsidR="00980B8D" w:rsidRPr="006160AE" w:rsidRDefault="00980B8D" w:rsidP="006B337E">
      <w:pPr>
        <w:pStyle w:val="Geenafstand"/>
        <w:numPr>
          <w:ilvl w:val="0"/>
          <w:numId w:val="1"/>
        </w:numPr>
        <w:rPr>
          <w:rFonts w:ascii="Verdana" w:hAnsi="Verdana"/>
          <w:sz w:val="24"/>
          <w:szCs w:val="24"/>
        </w:rPr>
      </w:pPr>
      <w:r w:rsidRPr="006160AE">
        <w:rPr>
          <w:rFonts w:ascii="Verdana" w:hAnsi="Verdana"/>
          <w:sz w:val="24"/>
          <w:szCs w:val="24"/>
        </w:rPr>
        <w:t xml:space="preserve">Laten we de waarde van het samen eten ook inzien als het om mensen gaat buiten het eigen gezin. </w:t>
      </w:r>
      <w:r w:rsidR="00C65D71" w:rsidRPr="006160AE">
        <w:rPr>
          <w:rFonts w:ascii="Verdana" w:hAnsi="Verdana"/>
          <w:sz w:val="24"/>
          <w:szCs w:val="24"/>
        </w:rPr>
        <w:t xml:space="preserve">Dat is ook denken vanuit gemeenschap. </w:t>
      </w:r>
      <w:r w:rsidRPr="006160AE">
        <w:rPr>
          <w:rFonts w:ascii="Verdana" w:hAnsi="Verdana"/>
          <w:sz w:val="24"/>
          <w:szCs w:val="24"/>
        </w:rPr>
        <w:t xml:space="preserve">Over gastvrijheid is al iets gezegd. Juist in de zorg voor ouderen en zieken, kan het heel goed zijn om bij hen niet </w:t>
      </w:r>
      <w:r w:rsidR="00787619" w:rsidRPr="006160AE">
        <w:rPr>
          <w:rFonts w:ascii="Verdana" w:hAnsi="Verdana"/>
          <w:sz w:val="24"/>
          <w:szCs w:val="24"/>
        </w:rPr>
        <w:t xml:space="preserve">even </w:t>
      </w:r>
      <w:r w:rsidRPr="006160AE">
        <w:rPr>
          <w:rFonts w:ascii="Verdana" w:hAnsi="Verdana"/>
          <w:sz w:val="24"/>
          <w:szCs w:val="24"/>
        </w:rPr>
        <w:t>op de koffie te gaan, maar om samen met hen te eten.</w:t>
      </w:r>
      <w:r w:rsidR="00787619" w:rsidRPr="006160AE">
        <w:rPr>
          <w:rFonts w:ascii="Verdana" w:hAnsi="Verdana"/>
          <w:sz w:val="24"/>
          <w:szCs w:val="24"/>
        </w:rPr>
        <w:t xml:space="preserve"> In welk vat dat gegoten kan worden, is per situatie verschillend. Vrijwilligerswerk in een verpleeghuis is er in veel vormen. Samen eten met bewoners rondom een tafel, met hen bidden en uit de bijbel lezen, samen zingen, is in sommige huizen een goede mogelijkheid.</w:t>
      </w:r>
    </w:p>
    <w:p w:rsidR="006B337E" w:rsidRPr="006160AE" w:rsidRDefault="006B337E" w:rsidP="00A37740">
      <w:pPr>
        <w:pStyle w:val="Geenafstand"/>
        <w:rPr>
          <w:rFonts w:ascii="Verdana" w:hAnsi="Verdana"/>
          <w:sz w:val="24"/>
          <w:szCs w:val="24"/>
        </w:rPr>
      </w:pPr>
    </w:p>
    <w:p w:rsidR="00914D99" w:rsidRPr="006160AE" w:rsidRDefault="00914D99" w:rsidP="00A37740">
      <w:pPr>
        <w:pStyle w:val="Geenafstand"/>
        <w:rPr>
          <w:rFonts w:ascii="Verdana" w:hAnsi="Verdana"/>
          <w:sz w:val="24"/>
          <w:szCs w:val="24"/>
        </w:rPr>
      </w:pPr>
    </w:p>
    <w:p w:rsidR="00447D0E" w:rsidRPr="006160AE" w:rsidRDefault="00854823" w:rsidP="00A37740">
      <w:pPr>
        <w:pStyle w:val="Geenafstand"/>
        <w:rPr>
          <w:rFonts w:ascii="Verdana" w:hAnsi="Verdana"/>
          <w:i/>
          <w:sz w:val="24"/>
          <w:szCs w:val="24"/>
        </w:rPr>
      </w:pPr>
      <w:r w:rsidRPr="006160AE">
        <w:rPr>
          <w:rFonts w:ascii="Verdana" w:hAnsi="Verdana"/>
          <w:i/>
          <w:sz w:val="24"/>
          <w:szCs w:val="24"/>
        </w:rPr>
        <w:t>Geraadpleegde boeken en kranten</w:t>
      </w:r>
    </w:p>
    <w:p w:rsidR="00854823" w:rsidRPr="006160AE" w:rsidRDefault="00854823" w:rsidP="00A37740">
      <w:pPr>
        <w:pStyle w:val="Geenafstand"/>
        <w:rPr>
          <w:rFonts w:ascii="Verdana" w:hAnsi="Verdana"/>
          <w:sz w:val="24"/>
          <w:szCs w:val="24"/>
        </w:rPr>
      </w:pPr>
    </w:p>
    <w:p w:rsidR="007039CE" w:rsidRPr="006160AE" w:rsidRDefault="007039CE" w:rsidP="00A37740">
      <w:pPr>
        <w:pStyle w:val="Geenafstand"/>
        <w:rPr>
          <w:rFonts w:ascii="Verdana" w:hAnsi="Verdana"/>
          <w:sz w:val="24"/>
          <w:szCs w:val="24"/>
        </w:rPr>
      </w:pPr>
      <w:r w:rsidRPr="006160AE">
        <w:rPr>
          <w:rFonts w:ascii="Verdana" w:hAnsi="Verdana"/>
          <w:sz w:val="24"/>
          <w:szCs w:val="24"/>
        </w:rPr>
        <w:t>Encyclopedie van de Bijbel, Voorhoeve Den Haag</w:t>
      </w:r>
      <w:r w:rsidR="00403D61" w:rsidRPr="006160AE">
        <w:rPr>
          <w:rFonts w:ascii="Verdana" w:hAnsi="Verdana"/>
          <w:sz w:val="24"/>
          <w:szCs w:val="24"/>
        </w:rPr>
        <w:t>,</w:t>
      </w:r>
      <w:r w:rsidRPr="006160AE">
        <w:rPr>
          <w:rFonts w:ascii="Verdana" w:hAnsi="Verdana"/>
          <w:sz w:val="24"/>
          <w:szCs w:val="24"/>
        </w:rPr>
        <w:t xml:space="preserve"> 1980</w:t>
      </w:r>
    </w:p>
    <w:p w:rsidR="00767C7C" w:rsidRPr="006160AE" w:rsidRDefault="00767C7C" w:rsidP="00A37740">
      <w:pPr>
        <w:pStyle w:val="Geenafstand"/>
        <w:rPr>
          <w:rFonts w:ascii="Verdana" w:hAnsi="Verdana"/>
          <w:sz w:val="24"/>
          <w:szCs w:val="24"/>
        </w:rPr>
      </w:pPr>
      <w:r w:rsidRPr="006160AE">
        <w:rPr>
          <w:rFonts w:ascii="Verdana" w:hAnsi="Verdana"/>
          <w:sz w:val="24"/>
          <w:szCs w:val="24"/>
        </w:rPr>
        <w:t>Bijbelse encyclopedie, Kok Kampen</w:t>
      </w:r>
      <w:r w:rsidR="00403D61" w:rsidRPr="006160AE">
        <w:rPr>
          <w:rFonts w:ascii="Verdana" w:hAnsi="Verdana"/>
          <w:sz w:val="24"/>
          <w:szCs w:val="24"/>
        </w:rPr>
        <w:t>,</w:t>
      </w:r>
      <w:r w:rsidRPr="006160AE">
        <w:rPr>
          <w:rFonts w:ascii="Verdana" w:hAnsi="Verdana"/>
          <w:sz w:val="24"/>
          <w:szCs w:val="24"/>
        </w:rPr>
        <w:t xml:space="preserve"> 1975</w:t>
      </w:r>
    </w:p>
    <w:p w:rsidR="00F301DA" w:rsidRPr="006160AE" w:rsidRDefault="00F301DA" w:rsidP="00A37740">
      <w:pPr>
        <w:pStyle w:val="Geenafstand"/>
        <w:rPr>
          <w:rFonts w:ascii="Verdana" w:hAnsi="Verdana"/>
          <w:sz w:val="24"/>
          <w:szCs w:val="24"/>
        </w:rPr>
      </w:pPr>
      <w:r w:rsidRPr="006160AE">
        <w:rPr>
          <w:rFonts w:ascii="Verdana" w:hAnsi="Verdana"/>
          <w:sz w:val="24"/>
          <w:szCs w:val="24"/>
        </w:rPr>
        <w:t>W.van ’t Spijk</w:t>
      </w:r>
      <w:r w:rsidR="00447D0E" w:rsidRPr="006160AE">
        <w:rPr>
          <w:rFonts w:ascii="Verdana" w:hAnsi="Verdana"/>
          <w:sz w:val="24"/>
          <w:szCs w:val="24"/>
        </w:rPr>
        <w:t>er e.a.</w:t>
      </w:r>
      <w:r w:rsidR="00036AF4" w:rsidRPr="006160AE">
        <w:rPr>
          <w:rFonts w:ascii="Verdana" w:hAnsi="Verdana"/>
          <w:sz w:val="24"/>
          <w:szCs w:val="24"/>
        </w:rPr>
        <w:t>,</w:t>
      </w:r>
      <w:r w:rsidR="00447D0E" w:rsidRPr="006160AE">
        <w:rPr>
          <w:rFonts w:ascii="Verdana" w:hAnsi="Verdana"/>
          <w:sz w:val="24"/>
          <w:szCs w:val="24"/>
        </w:rPr>
        <w:t xml:space="preserve"> Bij brood en beker, De G</w:t>
      </w:r>
      <w:r w:rsidRPr="006160AE">
        <w:rPr>
          <w:rFonts w:ascii="Verdana" w:hAnsi="Verdana"/>
          <w:sz w:val="24"/>
          <w:szCs w:val="24"/>
        </w:rPr>
        <w:t>root Goudriaan, 1980</w:t>
      </w:r>
    </w:p>
    <w:p w:rsidR="00FE0C05" w:rsidRPr="006160AE" w:rsidRDefault="00FE0C05" w:rsidP="00A37740">
      <w:pPr>
        <w:pStyle w:val="Geenafstand"/>
        <w:rPr>
          <w:rFonts w:ascii="Verdana" w:hAnsi="Verdana"/>
          <w:sz w:val="24"/>
          <w:szCs w:val="24"/>
        </w:rPr>
      </w:pPr>
      <w:r w:rsidRPr="006160AE">
        <w:rPr>
          <w:rFonts w:ascii="Verdana" w:hAnsi="Verdana"/>
          <w:sz w:val="24"/>
          <w:szCs w:val="24"/>
        </w:rPr>
        <w:t>Jeugd en eetstoornissen, een uitgave van Vrienden van de Anorexia Nervosa Stichting, 1995</w:t>
      </w:r>
    </w:p>
    <w:p w:rsidR="00403D61" w:rsidRPr="006160AE" w:rsidRDefault="00403D61" w:rsidP="00A37740">
      <w:pPr>
        <w:pStyle w:val="Geenafstand"/>
        <w:rPr>
          <w:rFonts w:ascii="Verdana" w:hAnsi="Verdana"/>
          <w:sz w:val="24"/>
          <w:szCs w:val="24"/>
        </w:rPr>
      </w:pPr>
      <w:r w:rsidRPr="006160AE">
        <w:rPr>
          <w:rFonts w:ascii="Verdana" w:hAnsi="Verdana"/>
          <w:sz w:val="24"/>
          <w:szCs w:val="24"/>
        </w:rPr>
        <w:t>H.C.van der Meulen, De pastor als reisgenoot, Boekencentrum Zoetermeer, 2004 (blz. 239-241)</w:t>
      </w:r>
    </w:p>
    <w:p w:rsidR="00036AF4" w:rsidRPr="006160AE" w:rsidRDefault="00036AF4" w:rsidP="00A37740">
      <w:pPr>
        <w:pStyle w:val="Geenafstand"/>
        <w:rPr>
          <w:rFonts w:ascii="Verdana" w:hAnsi="Verdana"/>
          <w:sz w:val="24"/>
          <w:szCs w:val="24"/>
        </w:rPr>
      </w:pPr>
      <w:r w:rsidRPr="006160AE">
        <w:rPr>
          <w:rFonts w:ascii="Verdana" w:hAnsi="Verdana"/>
          <w:sz w:val="24"/>
          <w:szCs w:val="24"/>
        </w:rPr>
        <w:t>Wim ter Horst, Liefhebben is een kunst,</w:t>
      </w:r>
      <w:r w:rsidR="00980B8D" w:rsidRPr="006160AE">
        <w:rPr>
          <w:rFonts w:ascii="Verdana" w:hAnsi="Verdana"/>
          <w:sz w:val="24"/>
          <w:szCs w:val="24"/>
        </w:rPr>
        <w:t xml:space="preserve"> K</w:t>
      </w:r>
      <w:r w:rsidRPr="006160AE">
        <w:rPr>
          <w:rFonts w:ascii="Verdana" w:hAnsi="Verdana"/>
          <w:sz w:val="24"/>
          <w:szCs w:val="24"/>
        </w:rPr>
        <w:t>ok Kampen 2005, blz. 78,79</w:t>
      </w:r>
    </w:p>
    <w:p w:rsidR="00D0524F" w:rsidRPr="006160AE" w:rsidRDefault="00D0524F" w:rsidP="00A37740">
      <w:pPr>
        <w:pStyle w:val="Geenafstand"/>
        <w:rPr>
          <w:rFonts w:ascii="Verdana" w:hAnsi="Verdana"/>
          <w:sz w:val="24"/>
          <w:szCs w:val="24"/>
        </w:rPr>
      </w:pPr>
      <w:r w:rsidRPr="006160AE">
        <w:rPr>
          <w:rFonts w:ascii="Verdana" w:hAnsi="Verdana"/>
          <w:sz w:val="24"/>
          <w:szCs w:val="24"/>
        </w:rPr>
        <w:t>Theodore Dalrymple, Beschaving of wat ervan over is, Nieuw Amsterdam, Amsterdam 2005, (blz. 235-244)</w:t>
      </w:r>
    </w:p>
    <w:p w:rsidR="00B703F8" w:rsidRPr="006160AE" w:rsidRDefault="00980B8D" w:rsidP="00A37740">
      <w:pPr>
        <w:pStyle w:val="Geenafstand"/>
        <w:rPr>
          <w:rFonts w:ascii="Verdana" w:hAnsi="Verdana"/>
          <w:sz w:val="24"/>
          <w:szCs w:val="24"/>
        </w:rPr>
      </w:pPr>
      <w:r w:rsidRPr="006160AE">
        <w:rPr>
          <w:rFonts w:ascii="Verdana" w:hAnsi="Verdana"/>
          <w:sz w:val="24"/>
          <w:szCs w:val="24"/>
        </w:rPr>
        <w:lastRenderedPageBreak/>
        <w:t xml:space="preserve">Enige niet nader te noemen artikelen uit het </w:t>
      </w:r>
      <w:r w:rsidR="005F0E11" w:rsidRPr="006160AE">
        <w:rPr>
          <w:rFonts w:ascii="Verdana" w:hAnsi="Verdana"/>
          <w:sz w:val="24"/>
          <w:szCs w:val="24"/>
        </w:rPr>
        <w:t>Nederlands Dagblad</w:t>
      </w:r>
      <w:r w:rsidRPr="006160AE">
        <w:rPr>
          <w:rFonts w:ascii="Verdana" w:hAnsi="Verdana"/>
          <w:sz w:val="24"/>
          <w:szCs w:val="24"/>
        </w:rPr>
        <w:t>, het Reformatorisch Dagblad en de Telegraaf</w:t>
      </w:r>
      <w:r w:rsidR="005F0E11" w:rsidRPr="006160AE">
        <w:rPr>
          <w:rFonts w:ascii="Verdana" w:hAnsi="Verdana"/>
          <w:sz w:val="24"/>
          <w:szCs w:val="24"/>
        </w:rPr>
        <w:t xml:space="preserve"> </w:t>
      </w:r>
      <w:r w:rsidR="00A3210A" w:rsidRPr="006160AE">
        <w:rPr>
          <w:rFonts w:ascii="Verdana" w:hAnsi="Verdana"/>
          <w:sz w:val="24"/>
          <w:szCs w:val="24"/>
        </w:rPr>
        <w:t xml:space="preserve">, de Standaard </w:t>
      </w:r>
      <w:r w:rsidR="005F0E11" w:rsidRPr="006160AE">
        <w:rPr>
          <w:rFonts w:ascii="Verdana" w:hAnsi="Verdana"/>
          <w:sz w:val="24"/>
          <w:szCs w:val="24"/>
        </w:rPr>
        <w:t xml:space="preserve">van </w:t>
      </w:r>
      <w:r w:rsidR="00A3210A" w:rsidRPr="006160AE">
        <w:rPr>
          <w:rFonts w:ascii="Verdana" w:hAnsi="Verdana"/>
          <w:sz w:val="24"/>
          <w:szCs w:val="24"/>
        </w:rPr>
        <w:t xml:space="preserve">18-09-2002, </w:t>
      </w:r>
      <w:r w:rsidR="005F0E11" w:rsidRPr="006160AE">
        <w:rPr>
          <w:rFonts w:ascii="Verdana" w:hAnsi="Verdana"/>
          <w:sz w:val="24"/>
          <w:szCs w:val="24"/>
        </w:rPr>
        <w:t>11-02-2005</w:t>
      </w:r>
      <w:r w:rsidR="00B703F8" w:rsidRPr="006160AE">
        <w:rPr>
          <w:rFonts w:ascii="Verdana" w:hAnsi="Verdana"/>
          <w:sz w:val="24"/>
          <w:szCs w:val="24"/>
        </w:rPr>
        <w:t xml:space="preserve">, </w:t>
      </w:r>
      <w:r w:rsidRPr="006160AE">
        <w:rPr>
          <w:rFonts w:ascii="Verdana" w:hAnsi="Verdana"/>
          <w:sz w:val="24"/>
          <w:szCs w:val="24"/>
        </w:rPr>
        <w:t xml:space="preserve">05-05-2006, </w:t>
      </w:r>
      <w:r w:rsidR="00EA33D3" w:rsidRPr="006160AE">
        <w:rPr>
          <w:rFonts w:ascii="Verdana" w:hAnsi="Verdana"/>
          <w:sz w:val="24"/>
          <w:szCs w:val="24"/>
        </w:rPr>
        <w:t>16-12-2005</w:t>
      </w:r>
      <w:r w:rsidR="00B703F8" w:rsidRPr="006160AE">
        <w:rPr>
          <w:rFonts w:ascii="Verdana" w:hAnsi="Verdana"/>
          <w:sz w:val="24"/>
          <w:szCs w:val="24"/>
        </w:rPr>
        <w:t>, 7-7-2008</w:t>
      </w:r>
      <w:r w:rsidR="00854823" w:rsidRPr="006160AE">
        <w:rPr>
          <w:rFonts w:ascii="Verdana" w:hAnsi="Verdana"/>
          <w:sz w:val="24"/>
          <w:szCs w:val="24"/>
        </w:rPr>
        <w:t xml:space="preserve">, </w:t>
      </w:r>
      <w:r w:rsidRPr="006160AE">
        <w:rPr>
          <w:rFonts w:ascii="Verdana" w:hAnsi="Verdana"/>
          <w:sz w:val="24"/>
          <w:szCs w:val="24"/>
        </w:rPr>
        <w:t xml:space="preserve">16-8-2008, </w:t>
      </w:r>
      <w:r w:rsidR="00854823" w:rsidRPr="006160AE">
        <w:rPr>
          <w:rFonts w:ascii="Verdana" w:hAnsi="Verdana"/>
          <w:sz w:val="24"/>
          <w:szCs w:val="24"/>
        </w:rPr>
        <w:t>15-10-2008</w:t>
      </w:r>
    </w:p>
    <w:p w:rsidR="005F0E11" w:rsidRPr="006160AE" w:rsidRDefault="005F0E11" w:rsidP="00A37740">
      <w:pPr>
        <w:pStyle w:val="Geenafstand"/>
        <w:rPr>
          <w:rFonts w:ascii="Verdana" w:hAnsi="Verdana"/>
          <w:sz w:val="24"/>
          <w:szCs w:val="24"/>
        </w:rPr>
      </w:pPr>
    </w:p>
    <w:p w:rsidR="007259B9" w:rsidRPr="006160AE" w:rsidRDefault="007259B9" w:rsidP="00A37740">
      <w:pPr>
        <w:pStyle w:val="Geenafstand"/>
        <w:rPr>
          <w:rFonts w:ascii="Verdana" w:hAnsi="Verdana"/>
          <w:sz w:val="24"/>
          <w:szCs w:val="24"/>
        </w:rPr>
      </w:pPr>
    </w:p>
    <w:p w:rsidR="007259B9" w:rsidRPr="006160AE" w:rsidRDefault="004F4316" w:rsidP="00A37740">
      <w:pPr>
        <w:pStyle w:val="Geenafstand"/>
        <w:rPr>
          <w:rFonts w:ascii="Verdana" w:hAnsi="Verdana"/>
          <w:sz w:val="24"/>
          <w:szCs w:val="24"/>
        </w:rPr>
      </w:pPr>
      <w:r w:rsidRPr="006160AE">
        <w:rPr>
          <w:rFonts w:ascii="Verdana" w:hAnsi="Verdana"/>
          <w:sz w:val="24"/>
          <w:szCs w:val="24"/>
        </w:rPr>
        <w:t>Kader</w:t>
      </w:r>
      <w:r w:rsidR="002B4A56" w:rsidRPr="006160AE">
        <w:rPr>
          <w:rFonts w:ascii="Verdana" w:hAnsi="Verdana"/>
          <w:sz w:val="24"/>
          <w:szCs w:val="24"/>
        </w:rPr>
        <w:t xml:space="preserve"> 1</w:t>
      </w:r>
    </w:p>
    <w:p w:rsidR="004F4316" w:rsidRPr="006160AE" w:rsidRDefault="004F4316" w:rsidP="00A37740">
      <w:pPr>
        <w:pStyle w:val="Geenafstand"/>
        <w:rPr>
          <w:rFonts w:ascii="Verdana" w:hAnsi="Verdana"/>
          <w:sz w:val="24"/>
          <w:szCs w:val="24"/>
        </w:rPr>
      </w:pPr>
    </w:p>
    <w:p w:rsidR="004F4316" w:rsidRPr="006160AE" w:rsidRDefault="004F4316" w:rsidP="00A37740">
      <w:pPr>
        <w:pStyle w:val="Geenafstand"/>
        <w:rPr>
          <w:rFonts w:ascii="Verdana" w:hAnsi="Verdana"/>
          <w:sz w:val="24"/>
          <w:szCs w:val="24"/>
        </w:rPr>
      </w:pPr>
      <w:r w:rsidRPr="006160AE">
        <w:rPr>
          <w:rFonts w:ascii="Verdana" w:hAnsi="Verdana"/>
          <w:sz w:val="24"/>
          <w:szCs w:val="24"/>
        </w:rPr>
        <w:t xml:space="preserve">Hoe lang geleden kwam vader tussen de middag nog thuis eten? Hoe lang geleden is het dat de kinderen aan tafel zwegen als de volwassenen spraken? Hoe lang geleden werden kinderen </w:t>
      </w:r>
      <w:r w:rsidR="00DB5773" w:rsidRPr="006160AE">
        <w:rPr>
          <w:rFonts w:ascii="Verdana" w:hAnsi="Verdana"/>
          <w:sz w:val="24"/>
          <w:szCs w:val="24"/>
        </w:rPr>
        <w:t>van tafel verwijderd als ze iets niet wilden eten?</w:t>
      </w:r>
    </w:p>
    <w:p w:rsidR="004F4316" w:rsidRPr="006160AE" w:rsidRDefault="004F4316" w:rsidP="00A37740">
      <w:pPr>
        <w:pStyle w:val="Geenafstand"/>
        <w:rPr>
          <w:rFonts w:ascii="Verdana" w:hAnsi="Verdana"/>
          <w:sz w:val="24"/>
          <w:szCs w:val="24"/>
        </w:rPr>
      </w:pPr>
    </w:p>
    <w:p w:rsidR="004F4316" w:rsidRPr="006160AE" w:rsidRDefault="004F4316" w:rsidP="00A37740">
      <w:pPr>
        <w:pStyle w:val="Geenafstand"/>
        <w:rPr>
          <w:rFonts w:ascii="Verdana" w:hAnsi="Verdana"/>
          <w:sz w:val="24"/>
          <w:szCs w:val="24"/>
        </w:rPr>
      </w:pPr>
      <w:r w:rsidRPr="006160AE">
        <w:rPr>
          <w:rFonts w:ascii="Verdana" w:hAnsi="Verdana"/>
          <w:i/>
          <w:sz w:val="24"/>
          <w:szCs w:val="24"/>
        </w:rPr>
        <w:t>Nu is het middag. Nu zitten ze allemaal te wachten voor hun lege bord. De kiender moeten zwijgen</w:t>
      </w:r>
      <w:r w:rsidR="00D70170" w:rsidRPr="006160AE">
        <w:rPr>
          <w:rFonts w:ascii="Verdana" w:hAnsi="Verdana"/>
          <w:i/>
          <w:sz w:val="24"/>
          <w:szCs w:val="24"/>
        </w:rPr>
        <w:t>. Vader heeft zijn grote, behaarde handen gevouwen op de tafelrand en leunt moe achterover met zijn stoelleuning tegen de muur. Hij is ontvreden, want moeder had de boel</w:t>
      </w:r>
      <w:r w:rsidR="002B4A56" w:rsidRPr="006160AE">
        <w:rPr>
          <w:rFonts w:ascii="Verdana" w:hAnsi="Verdana"/>
          <w:i/>
          <w:sz w:val="24"/>
          <w:szCs w:val="24"/>
        </w:rPr>
        <w:t xml:space="preserve"> </w:t>
      </w:r>
      <w:r w:rsidR="00D70170" w:rsidRPr="006160AE">
        <w:rPr>
          <w:rFonts w:ascii="Verdana" w:hAnsi="Verdana"/>
          <w:i/>
          <w:sz w:val="24"/>
          <w:szCs w:val="24"/>
        </w:rPr>
        <w:t>weer niet klaar toen hij thuiskwam. Hij heeft maar een uur schaft. Plof, daar staat de pan met bruine bonen. ‘Bidden!’roept vader luid.  Bartje moet bidden. Hij slikt, slikt en zegt: ‘Ik bid niet veur brune bonen.’ En dan gaat alles zo gauw. Vaders eeltige hand beukt op Bartjes broekje. En die slimme, kalme Bartje is veranderd in een kleine woesteling. Dan zet moeder de deur wagenwijd open en vader stoot hem naar buiten.</w:t>
      </w:r>
    </w:p>
    <w:p w:rsidR="00D70170" w:rsidRPr="006160AE" w:rsidRDefault="00D70170" w:rsidP="00A37740">
      <w:pPr>
        <w:pStyle w:val="Geenafstand"/>
        <w:rPr>
          <w:rFonts w:ascii="Verdana" w:hAnsi="Verdana"/>
          <w:sz w:val="24"/>
          <w:szCs w:val="24"/>
        </w:rPr>
      </w:pPr>
    </w:p>
    <w:p w:rsidR="00D70170" w:rsidRPr="006160AE" w:rsidRDefault="00D70170" w:rsidP="00A37740">
      <w:pPr>
        <w:pStyle w:val="Geenafstand"/>
        <w:rPr>
          <w:rFonts w:ascii="Verdana" w:hAnsi="Verdana"/>
          <w:sz w:val="24"/>
          <w:szCs w:val="24"/>
        </w:rPr>
      </w:pPr>
      <w:r w:rsidRPr="006160AE">
        <w:rPr>
          <w:rFonts w:ascii="Verdana" w:hAnsi="Verdana"/>
          <w:sz w:val="24"/>
          <w:szCs w:val="24"/>
        </w:rPr>
        <w:t xml:space="preserve">Deze zinnen komen van blz. 21-25 uit </w:t>
      </w:r>
      <w:r w:rsidRPr="006160AE">
        <w:rPr>
          <w:rFonts w:ascii="Verdana" w:hAnsi="Verdana"/>
          <w:i/>
          <w:sz w:val="24"/>
          <w:szCs w:val="24"/>
        </w:rPr>
        <w:t>Bartje</w:t>
      </w:r>
      <w:r w:rsidRPr="006160AE">
        <w:rPr>
          <w:rFonts w:ascii="Verdana" w:hAnsi="Verdana"/>
          <w:sz w:val="24"/>
          <w:szCs w:val="24"/>
        </w:rPr>
        <w:t xml:space="preserve"> van Anne de Vries (uitgave Callenbach). De sociale vaardigheden kwamen ook vroeger niet aanwaaien en waren voor kinderen én </w:t>
      </w:r>
      <w:r w:rsidR="00DB5773" w:rsidRPr="006160AE">
        <w:rPr>
          <w:rFonts w:ascii="Verdana" w:hAnsi="Verdana"/>
          <w:sz w:val="24"/>
          <w:szCs w:val="24"/>
        </w:rPr>
        <w:t>ouders aan tafel een leerproces!</w:t>
      </w:r>
    </w:p>
    <w:p w:rsidR="002B4A56" w:rsidRPr="006160AE" w:rsidRDefault="002B4A56" w:rsidP="00A37740">
      <w:pPr>
        <w:pStyle w:val="Geenafstand"/>
        <w:rPr>
          <w:rFonts w:ascii="Verdana" w:hAnsi="Verdana"/>
          <w:sz w:val="24"/>
          <w:szCs w:val="24"/>
        </w:rPr>
      </w:pPr>
    </w:p>
    <w:p w:rsidR="002B4A56" w:rsidRPr="006160AE" w:rsidRDefault="002B4A56" w:rsidP="00A37740">
      <w:pPr>
        <w:pStyle w:val="Geenafstand"/>
        <w:rPr>
          <w:rFonts w:ascii="Verdana" w:hAnsi="Verdana"/>
          <w:sz w:val="24"/>
          <w:szCs w:val="24"/>
        </w:rPr>
      </w:pPr>
      <w:r w:rsidRPr="006160AE">
        <w:rPr>
          <w:rFonts w:ascii="Verdana" w:hAnsi="Verdana"/>
          <w:sz w:val="24"/>
          <w:szCs w:val="24"/>
        </w:rPr>
        <w:t>Kader 2</w:t>
      </w:r>
    </w:p>
    <w:p w:rsidR="002B4A56" w:rsidRPr="006160AE" w:rsidRDefault="002B4A56" w:rsidP="00A37740">
      <w:pPr>
        <w:pStyle w:val="Geenafstand"/>
        <w:rPr>
          <w:rFonts w:ascii="Verdana" w:hAnsi="Verdana"/>
          <w:sz w:val="24"/>
          <w:szCs w:val="24"/>
        </w:rPr>
      </w:pPr>
    </w:p>
    <w:p w:rsidR="00BB0DF1" w:rsidRPr="006160AE" w:rsidRDefault="00BB0DF1" w:rsidP="00A37740">
      <w:pPr>
        <w:pStyle w:val="Geenafstand"/>
        <w:rPr>
          <w:rFonts w:ascii="Verdana" w:hAnsi="Verdana"/>
          <w:sz w:val="24"/>
          <w:szCs w:val="24"/>
        </w:rPr>
      </w:pPr>
    </w:p>
    <w:p w:rsidR="00DB5773" w:rsidRPr="006160AE" w:rsidRDefault="00BB0DF1" w:rsidP="00A37740">
      <w:pPr>
        <w:pStyle w:val="Geenafstand"/>
        <w:rPr>
          <w:rFonts w:ascii="Verdana" w:hAnsi="Verdana"/>
          <w:sz w:val="24"/>
          <w:szCs w:val="24"/>
        </w:rPr>
      </w:pPr>
      <w:r w:rsidRPr="006160AE">
        <w:rPr>
          <w:rFonts w:ascii="Verdana" w:hAnsi="Verdana"/>
          <w:sz w:val="24"/>
          <w:szCs w:val="24"/>
        </w:rPr>
        <w:t xml:space="preserve">Zomaar twee berichtjes van internet die bevestigen dat de warme maaltijd naar </w:t>
      </w:r>
      <w:r w:rsidR="00E50EFC" w:rsidRPr="006160AE">
        <w:rPr>
          <w:rFonts w:ascii="Verdana" w:hAnsi="Verdana"/>
          <w:sz w:val="24"/>
          <w:szCs w:val="24"/>
        </w:rPr>
        <w:t>buiten het gezin verplaatst wordt</w:t>
      </w:r>
      <w:r w:rsidRPr="006160AE">
        <w:rPr>
          <w:rFonts w:ascii="Verdana" w:hAnsi="Verdana"/>
          <w:sz w:val="24"/>
          <w:szCs w:val="24"/>
        </w:rPr>
        <w:t xml:space="preserve">: </w:t>
      </w:r>
    </w:p>
    <w:p w:rsidR="00DB5773" w:rsidRPr="006160AE" w:rsidRDefault="00DB5773" w:rsidP="00DB5773">
      <w:pPr>
        <w:pStyle w:val="Geenafstand"/>
        <w:rPr>
          <w:rFonts w:ascii="Verdana" w:hAnsi="Verdana"/>
          <w:sz w:val="24"/>
          <w:szCs w:val="24"/>
        </w:rPr>
      </w:pPr>
    </w:p>
    <w:p w:rsidR="00DB5773" w:rsidRPr="006160AE" w:rsidRDefault="00DB5773" w:rsidP="00DB5773">
      <w:pPr>
        <w:pStyle w:val="Geenafstand"/>
        <w:rPr>
          <w:rFonts w:ascii="Verdana" w:hAnsi="Verdana"/>
          <w:sz w:val="24"/>
          <w:szCs w:val="24"/>
        </w:rPr>
      </w:pPr>
      <w:r w:rsidRPr="006160AE">
        <w:rPr>
          <w:rFonts w:ascii="Verdana" w:hAnsi="Verdana"/>
          <w:sz w:val="24"/>
          <w:szCs w:val="24"/>
        </w:rPr>
        <w:t>I</w:t>
      </w:r>
      <w:r w:rsidR="00BB0DF1" w:rsidRPr="006160AE">
        <w:rPr>
          <w:rFonts w:ascii="Verdana" w:hAnsi="Verdana"/>
          <w:sz w:val="24"/>
          <w:szCs w:val="24"/>
        </w:rPr>
        <w:t>n het Belgische Wulvergem is in 2003 de kleuterschool gesloten. De school werd te klein. Daar was school</w:t>
      </w:r>
      <w:r w:rsidRPr="006160AE">
        <w:rPr>
          <w:rFonts w:ascii="Verdana" w:hAnsi="Verdana"/>
          <w:sz w:val="24"/>
          <w:szCs w:val="24"/>
        </w:rPr>
        <w:t xml:space="preserve"> voor de kleuters</w:t>
      </w:r>
      <w:r w:rsidR="00BB0DF1" w:rsidRPr="006160AE">
        <w:rPr>
          <w:rFonts w:ascii="Verdana" w:hAnsi="Verdana"/>
          <w:sz w:val="24"/>
          <w:szCs w:val="24"/>
        </w:rPr>
        <w:t xml:space="preserve">, voor- en naschoolse opvang en de kleuters kregen tussen de middag een warme maaltijd. </w:t>
      </w:r>
      <w:r w:rsidRPr="006160AE">
        <w:rPr>
          <w:rFonts w:ascii="Verdana" w:hAnsi="Verdana"/>
          <w:sz w:val="24"/>
          <w:szCs w:val="24"/>
        </w:rPr>
        <w:t xml:space="preserve"> </w:t>
      </w:r>
    </w:p>
    <w:p w:rsidR="00DB5773" w:rsidRPr="006160AE" w:rsidRDefault="00DB5773" w:rsidP="00DB5773">
      <w:pPr>
        <w:pStyle w:val="Geenafstand"/>
        <w:rPr>
          <w:rFonts w:ascii="Verdana" w:hAnsi="Verdana"/>
          <w:sz w:val="24"/>
          <w:szCs w:val="24"/>
        </w:rPr>
      </w:pPr>
    </w:p>
    <w:p w:rsidR="002B4A56" w:rsidRPr="006160AE" w:rsidRDefault="002B4A56" w:rsidP="00DB5773">
      <w:pPr>
        <w:pStyle w:val="Geenafstand"/>
        <w:rPr>
          <w:rFonts w:ascii="Verdana" w:hAnsi="Verdana"/>
          <w:sz w:val="24"/>
          <w:szCs w:val="24"/>
        </w:rPr>
      </w:pPr>
      <w:r w:rsidRPr="006160AE">
        <w:rPr>
          <w:rFonts w:ascii="Verdana" w:hAnsi="Verdana"/>
          <w:sz w:val="24"/>
          <w:szCs w:val="24"/>
        </w:rPr>
        <w:t>Timpaan Kinderopvang  uit Friesland biedt warme maaltijden aan op verscheidene kindercentra.  Dat doet ze met de volgende t</w:t>
      </w:r>
      <w:r w:rsidR="00BB0DF1" w:rsidRPr="006160AE">
        <w:rPr>
          <w:rFonts w:ascii="Verdana" w:hAnsi="Verdana"/>
          <w:sz w:val="24"/>
          <w:szCs w:val="24"/>
        </w:rPr>
        <w:t>ekst</w:t>
      </w:r>
      <w:r w:rsidRPr="006160AE">
        <w:rPr>
          <w:rFonts w:ascii="Verdana" w:hAnsi="Verdana"/>
          <w:sz w:val="24"/>
          <w:szCs w:val="24"/>
        </w:rPr>
        <w:t>:</w:t>
      </w:r>
    </w:p>
    <w:p w:rsidR="002B4A56" w:rsidRPr="006160AE" w:rsidRDefault="002B4A56" w:rsidP="00A37740">
      <w:pPr>
        <w:pStyle w:val="Geenafstand"/>
        <w:rPr>
          <w:rFonts w:ascii="Verdana" w:hAnsi="Verdana"/>
          <w:sz w:val="24"/>
          <w:szCs w:val="24"/>
        </w:rPr>
      </w:pPr>
    </w:p>
    <w:p w:rsidR="002B4A56" w:rsidRPr="006160AE" w:rsidRDefault="002B4A56" w:rsidP="00A37740">
      <w:pPr>
        <w:pStyle w:val="Geenafstand"/>
        <w:rPr>
          <w:rFonts w:ascii="Verdana" w:hAnsi="Verdana"/>
          <w:i/>
          <w:sz w:val="24"/>
          <w:szCs w:val="24"/>
        </w:rPr>
      </w:pPr>
      <w:r w:rsidRPr="006160AE">
        <w:rPr>
          <w:rFonts w:ascii="Verdana" w:hAnsi="Verdana"/>
          <w:i/>
          <w:sz w:val="24"/>
          <w:szCs w:val="24"/>
        </w:rPr>
        <w:t>Hoewel warm eten op een kindercentrum nog niet vanzelfsprekend is, biedt het veel voordelen voor zowel ouders als kinderen. Na een drukke werkdag is het prettig om te weten dat je kind al heeft gegeten. Daardoor verdwijnt het stressmoment rond de avondmaaltijd en is er meer tijd om nog iets leuks te gaan doen.</w:t>
      </w:r>
    </w:p>
    <w:p w:rsidR="002B4A56" w:rsidRPr="006160AE" w:rsidRDefault="002B4A56" w:rsidP="00A37740">
      <w:pPr>
        <w:pStyle w:val="Geenafstand"/>
        <w:rPr>
          <w:rFonts w:ascii="Verdana" w:hAnsi="Verdana"/>
          <w:sz w:val="24"/>
          <w:szCs w:val="24"/>
        </w:rPr>
      </w:pPr>
      <w:r w:rsidRPr="006160AE">
        <w:rPr>
          <w:rFonts w:ascii="Verdana" w:hAnsi="Verdana"/>
          <w:i/>
          <w:sz w:val="24"/>
          <w:szCs w:val="24"/>
        </w:rPr>
        <w:tab/>
        <w:t xml:space="preserve">Met de start van deze nieuwe dienst kunnen kinderen nu naar keuze, één of meerdere dagen per week, gezamenlijk een gezonde warme </w:t>
      </w:r>
      <w:r w:rsidRPr="006160AE">
        <w:rPr>
          <w:rFonts w:ascii="Verdana" w:hAnsi="Verdana"/>
          <w:i/>
          <w:sz w:val="24"/>
          <w:szCs w:val="24"/>
        </w:rPr>
        <w:lastRenderedPageBreak/>
        <w:t>maaltijd nuttigen. Zo spelen ze niet alleen samen, maar leren ze ook gezellig met elkaar eten en andere smaken te proberen. Zien eten, doet eten!</w:t>
      </w:r>
    </w:p>
    <w:p w:rsidR="002B4A56" w:rsidRPr="006160AE" w:rsidRDefault="002B4A56" w:rsidP="00A37740">
      <w:pPr>
        <w:pStyle w:val="Geenafstand"/>
        <w:rPr>
          <w:rFonts w:ascii="Verdana" w:hAnsi="Verdana"/>
          <w:sz w:val="24"/>
          <w:szCs w:val="24"/>
        </w:rPr>
      </w:pPr>
    </w:p>
    <w:p w:rsidR="00BB0DF1" w:rsidRPr="006160AE" w:rsidRDefault="00BB0DF1" w:rsidP="00A37740">
      <w:pPr>
        <w:pStyle w:val="Geenafstand"/>
        <w:rPr>
          <w:rFonts w:ascii="Verdana" w:hAnsi="Verdana"/>
          <w:sz w:val="24"/>
          <w:szCs w:val="24"/>
        </w:rPr>
      </w:pPr>
    </w:p>
    <w:sectPr w:rsidR="00BB0DF1" w:rsidRPr="006160AE" w:rsidSect="00F1130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0AE" w:rsidRDefault="006160AE" w:rsidP="006160AE">
      <w:pPr>
        <w:spacing w:after="0" w:line="240" w:lineRule="auto"/>
      </w:pPr>
      <w:r>
        <w:separator/>
      </w:r>
    </w:p>
  </w:endnote>
  <w:endnote w:type="continuationSeparator" w:id="0">
    <w:p w:rsidR="006160AE" w:rsidRDefault="006160AE" w:rsidP="00616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0021975"/>
      <w:docPartObj>
        <w:docPartGallery w:val="Page Numbers (Bottom of Page)"/>
        <w:docPartUnique/>
      </w:docPartObj>
    </w:sdtPr>
    <w:sdtContent>
      <w:p w:rsidR="006160AE" w:rsidRDefault="006160AE">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160AE" w:rsidRDefault="006160A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6160AE">
                                <w:rPr>
                                  <w:noProof/>
                                  <w:color w:val="C0504D" w:themeColor="accent2"/>
                                </w:rPr>
                                <w:t>18</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160AE" w:rsidRDefault="006160A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6160AE">
                          <w:rPr>
                            <w:noProof/>
                            <w:color w:val="C0504D" w:themeColor="accent2"/>
                          </w:rPr>
                          <w:t>18</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0AE" w:rsidRDefault="006160AE" w:rsidP="006160AE">
      <w:pPr>
        <w:spacing w:after="0" w:line="240" w:lineRule="auto"/>
      </w:pPr>
      <w:r>
        <w:separator/>
      </w:r>
    </w:p>
  </w:footnote>
  <w:footnote w:type="continuationSeparator" w:id="0">
    <w:p w:rsidR="006160AE" w:rsidRDefault="006160AE" w:rsidP="006160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06C7E"/>
    <w:multiLevelType w:val="hybridMultilevel"/>
    <w:tmpl w:val="15F4B9D6"/>
    <w:lvl w:ilvl="0" w:tplc="0312468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19458"/>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36B"/>
    <w:rsid w:val="000050CC"/>
    <w:rsid w:val="00036AF4"/>
    <w:rsid w:val="00086608"/>
    <w:rsid w:val="000A38CF"/>
    <w:rsid w:val="000E31F1"/>
    <w:rsid w:val="00107C54"/>
    <w:rsid w:val="00107EB7"/>
    <w:rsid w:val="00120DB1"/>
    <w:rsid w:val="001210CD"/>
    <w:rsid w:val="0012455F"/>
    <w:rsid w:val="00140D17"/>
    <w:rsid w:val="001417D2"/>
    <w:rsid w:val="00151A80"/>
    <w:rsid w:val="001538C5"/>
    <w:rsid w:val="00175116"/>
    <w:rsid w:val="00182788"/>
    <w:rsid w:val="001C0FFC"/>
    <w:rsid w:val="001D5A13"/>
    <w:rsid w:val="0028338A"/>
    <w:rsid w:val="00286E69"/>
    <w:rsid w:val="002A4229"/>
    <w:rsid w:val="002B189F"/>
    <w:rsid w:val="002B4A56"/>
    <w:rsid w:val="002B793C"/>
    <w:rsid w:val="002C0983"/>
    <w:rsid w:val="00335D4F"/>
    <w:rsid w:val="00361A36"/>
    <w:rsid w:val="00367823"/>
    <w:rsid w:val="003759A5"/>
    <w:rsid w:val="00377BBB"/>
    <w:rsid w:val="003C780B"/>
    <w:rsid w:val="003D0AE4"/>
    <w:rsid w:val="003D5072"/>
    <w:rsid w:val="00403D61"/>
    <w:rsid w:val="00447D0E"/>
    <w:rsid w:val="00453B49"/>
    <w:rsid w:val="00453D27"/>
    <w:rsid w:val="00470E40"/>
    <w:rsid w:val="0049751E"/>
    <w:rsid w:val="004A4A01"/>
    <w:rsid w:val="004B5B32"/>
    <w:rsid w:val="004F4316"/>
    <w:rsid w:val="00551F1B"/>
    <w:rsid w:val="0055544A"/>
    <w:rsid w:val="005A3A67"/>
    <w:rsid w:val="005E02F4"/>
    <w:rsid w:val="005E2978"/>
    <w:rsid w:val="005E7B86"/>
    <w:rsid w:val="005F0E11"/>
    <w:rsid w:val="00607197"/>
    <w:rsid w:val="00611935"/>
    <w:rsid w:val="00613F54"/>
    <w:rsid w:val="006160AE"/>
    <w:rsid w:val="00623AF8"/>
    <w:rsid w:val="00636240"/>
    <w:rsid w:val="00663A17"/>
    <w:rsid w:val="00664487"/>
    <w:rsid w:val="006946C7"/>
    <w:rsid w:val="00695E89"/>
    <w:rsid w:val="006B337E"/>
    <w:rsid w:val="006E02CA"/>
    <w:rsid w:val="006F2377"/>
    <w:rsid w:val="006F3F15"/>
    <w:rsid w:val="007039CE"/>
    <w:rsid w:val="00705055"/>
    <w:rsid w:val="00720131"/>
    <w:rsid w:val="007259B9"/>
    <w:rsid w:val="00767C7C"/>
    <w:rsid w:val="00787619"/>
    <w:rsid w:val="00790FCD"/>
    <w:rsid w:val="007A1443"/>
    <w:rsid w:val="007E797F"/>
    <w:rsid w:val="00800A72"/>
    <w:rsid w:val="00824D79"/>
    <w:rsid w:val="00844764"/>
    <w:rsid w:val="00854823"/>
    <w:rsid w:val="008612EB"/>
    <w:rsid w:val="00890483"/>
    <w:rsid w:val="008979C4"/>
    <w:rsid w:val="008C1D48"/>
    <w:rsid w:val="008D2C3B"/>
    <w:rsid w:val="008D55A8"/>
    <w:rsid w:val="00914D99"/>
    <w:rsid w:val="00922164"/>
    <w:rsid w:val="009418B2"/>
    <w:rsid w:val="00975D0F"/>
    <w:rsid w:val="00980B8D"/>
    <w:rsid w:val="0098681D"/>
    <w:rsid w:val="00987E7B"/>
    <w:rsid w:val="00992B2E"/>
    <w:rsid w:val="00993CCE"/>
    <w:rsid w:val="009A043C"/>
    <w:rsid w:val="009A1BD8"/>
    <w:rsid w:val="009F2BDB"/>
    <w:rsid w:val="00A02233"/>
    <w:rsid w:val="00A12DA2"/>
    <w:rsid w:val="00A3210A"/>
    <w:rsid w:val="00A37740"/>
    <w:rsid w:val="00A473A3"/>
    <w:rsid w:val="00A7352C"/>
    <w:rsid w:val="00A77F7C"/>
    <w:rsid w:val="00AA1FF9"/>
    <w:rsid w:val="00AC1480"/>
    <w:rsid w:val="00AC63BB"/>
    <w:rsid w:val="00AE7E78"/>
    <w:rsid w:val="00AF36AC"/>
    <w:rsid w:val="00B118F4"/>
    <w:rsid w:val="00B15826"/>
    <w:rsid w:val="00B20C7D"/>
    <w:rsid w:val="00B377F3"/>
    <w:rsid w:val="00B703F8"/>
    <w:rsid w:val="00B87D57"/>
    <w:rsid w:val="00BA7071"/>
    <w:rsid w:val="00BB0DF1"/>
    <w:rsid w:val="00BB4B3A"/>
    <w:rsid w:val="00BE747D"/>
    <w:rsid w:val="00BE7FB1"/>
    <w:rsid w:val="00C50638"/>
    <w:rsid w:val="00C65D71"/>
    <w:rsid w:val="00C717EE"/>
    <w:rsid w:val="00C71F52"/>
    <w:rsid w:val="00C76DBB"/>
    <w:rsid w:val="00C7757A"/>
    <w:rsid w:val="00C77A25"/>
    <w:rsid w:val="00CB3728"/>
    <w:rsid w:val="00CC4C9F"/>
    <w:rsid w:val="00CD01C4"/>
    <w:rsid w:val="00CD0271"/>
    <w:rsid w:val="00CF2E91"/>
    <w:rsid w:val="00D0139E"/>
    <w:rsid w:val="00D021EC"/>
    <w:rsid w:val="00D0524F"/>
    <w:rsid w:val="00D26754"/>
    <w:rsid w:val="00D26FB5"/>
    <w:rsid w:val="00D338EC"/>
    <w:rsid w:val="00D6061E"/>
    <w:rsid w:val="00D662F9"/>
    <w:rsid w:val="00D70170"/>
    <w:rsid w:val="00D70C24"/>
    <w:rsid w:val="00DB0837"/>
    <w:rsid w:val="00DB5773"/>
    <w:rsid w:val="00DE79C5"/>
    <w:rsid w:val="00E07528"/>
    <w:rsid w:val="00E21474"/>
    <w:rsid w:val="00E367B2"/>
    <w:rsid w:val="00E36A7B"/>
    <w:rsid w:val="00E50EFC"/>
    <w:rsid w:val="00E96F10"/>
    <w:rsid w:val="00EA0CC2"/>
    <w:rsid w:val="00EA31A7"/>
    <w:rsid w:val="00EA33D3"/>
    <w:rsid w:val="00EB30AD"/>
    <w:rsid w:val="00F07CAE"/>
    <w:rsid w:val="00F11300"/>
    <w:rsid w:val="00F17452"/>
    <w:rsid w:val="00F301DA"/>
    <w:rsid w:val="00F3477D"/>
    <w:rsid w:val="00F3736B"/>
    <w:rsid w:val="00F44667"/>
    <w:rsid w:val="00F520BB"/>
    <w:rsid w:val="00F656BC"/>
    <w:rsid w:val="00F86C5A"/>
    <w:rsid w:val="00FB2BFC"/>
    <w:rsid w:val="00FC0E41"/>
    <w:rsid w:val="00FC589D"/>
    <w:rsid w:val="00FE0C05"/>
    <w:rsid w:val="00FF5D4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3736B"/>
    <w:pPr>
      <w:spacing w:after="0" w:line="240" w:lineRule="auto"/>
    </w:pPr>
  </w:style>
  <w:style w:type="paragraph" w:styleId="Koptekst">
    <w:name w:val="header"/>
    <w:basedOn w:val="Standaard"/>
    <w:link w:val="KoptekstChar"/>
    <w:uiPriority w:val="99"/>
    <w:unhideWhenUsed/>
    <w:rsid w:val="006160A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160AE"/>
  </w:style>
  <w:style w:type="paragraph" w:styleId="Voettekst">
    <w:name w:val="footer"/>
    <w:basedOn w:val="Standaard"/>
    <w:link w:val="VoettekstChar"/>
    <w:uiPriority w:val="99"/>
    <w:unhideWhenUsed/>
    <w:rsid w:val="006160A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16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3736B"/>
    <w:pPr>
      <w:spacing w:after="0" w:line="240" w:lineRule="auto"/>
    </w:pPr>
  </w:style>
  <w:style w:type="paragraph" w:styleId="Koptekst">
    <w:name w:val="header"/>
    <w:basedOn w:val="Standaard"/>
    <w:link w:val="KoptekstChar"/>
    <w:uiPriority w:val="99"/>
    <w:unhideWhenUsed/>
    <w:rsid w:val="006160A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160AE"/>
  </w:style>
  <w:style w:type="paragraph" w:styleId="Voettekst">
    <w:name w:val="footer"/>
    <w:basedOn w:val="Standaard"/>
    <w:link w:val="VoettekstChar"/>
    <w:uiPriority w:val="99"/>
    <w:unhideWhenUsed/>
    <w:rsid w:val="006160A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16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1A4FA-C0C2-4A54-8984-22E2003F2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81A3C34D</Template>
  <TotalTime>1</TotalTime>
  <Pages>18</Pages>
  <Words>7449</Words>
  <Characters>40972</Characters>
  <Application>Microsoft Office Word</Application>
  <DocSecurity>0</DocSecurity>
  <Lines>341</Lines>
  <Paragraphs>96</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48325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VOT</cp:lastModifiedBy>
  <cp:revision>2</cp:revision>
  <dcterms:created xsi:type="dcterms:W3CDTF">2014-12-24T21:03:00Z</dcterms:created>
  <dcterms:modified xsi:type="dcterms:W3CDTF">2014-12-24T21:03:00Z</dcterms:modified>
</cp:coreProperties>
</file>