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4374" w:rsidRPr="00CA0ACE" w:rsidRDefault="00B825A8" w:rsidP="00D04374">
      <w:pPr>
        <w:pStyle w:val="Geenafstand"/>
        <w:rPr>
          <w:rFonts w:ascii="Verdana" w:hAnsi="Verdana"/>
          <w:b/>
          <w:sz w:val="32"/>
          <w:szCs w:val="32"/>
        </w:rPr>
      </w:pPr>
      <w:r w:rsidRPr="00CA0ACE">
        <w:rPr>
          <w:rFonts w:ascii="Verdana" w:hAnsi="Verdana"/>
          <w:b/>
          <w:sz w:val="32"/>
          <w:szCs w:val="32"/>
        </w:rPr>
        <w:t>Gevoelens van rouw bij een echtscheiding</w:t>
      </w:r>
    </w:p>
    <w:p w:rsidR="00B825A8" w:rsidRDefault="00B825A8" w:rsidP="00D04374">
      <w:pPr>
        <w:pStyle w:val="Geenafstand"/>
        <w:rPr>
          <w:rFonts w:ascii="Verdana" w:hAnsi="Verdana"/>
        </w:rPr>
      </w:pPr>
    </w:p>
    <w:p w:rsidR="00153A9D" w:rsidRDefault="00153A9D" w:rsidP="00D04374">
      <w:pPr>
        <w:pStyle w:val="Geenafstand"/>
        <w:rPr>
          <w:rFonts w:ascii="Verdana" w:hAnsi="Verdana"/>
        </w:rPr>
      </w:pPr>
    </w:p>
    <w:p w:rsidR="00BB4934" w:rsidRPr="00BB4934" w:rsidRDefault="00BB4934" w:rsidP="00D04374">
      <w:pPr>
        <w:pStyle w:val="Geenafstand"/>
        <w:rPr>
          <w:rFonts w:ascii="Verdana" w:hAnsi="Verdana"/>
          <w:b/>
        </w:rPr>
      </w:pPr>
      <w:r w:rsidRPr="00BB4934">
        <w:rPr>
          <w:rFonts w:ascii="Verdana" w:hAnsi="Verdana"/>
          <w:b/>
        </w:rPr>
        <w:t>Casus</w:t>
      </w:r>
    </w:p>
    <w:p w:rsidR="00BB4934" w:rsidRDefault="00BB4934" w:rsidP="00D04374">
      <w:pPr>
        <w:pStyle w:val="Geenafstand"/>
        <w:rPr>
          <w:rFonts w:ascii="Verdana" w:hAnsi="Verdana"/>
        </w:rPr>
      </w:pPr>
    </w:p>
    <w:p w:rsidR="00BB4934" w:rsidRDefault="00BB4934" w:rsidP="00D04374">
      <w:pPr>
        <w:pStyle w:val="Geenafstand"/>
        <w:rPr>
          <w:rFonts w:ascii="Verdana" w:hAnsi="Verdana"/>
        </w:rPr>
      </w:pPr>
      <w:r>
        <w:rPr>
          <w:rFonts w:ascii="Verdana" w:hAnsi="Verdana"/>
        </w:rPr>
        <w:t xml:space="preserve">Reageer eens op de volgende casus. </w:t>
      </w:r>
      <w:r w:rsidR="005927CF">
        <w:rPr>
          <w:rFonts w:ascii="Verdana" w:hAnsi="Verdana"/>
        </w:rPr>
        <w:t>A</w:t>
      </w:r>
      <w:r>
        <w:rPr>
          <w:rFonts w:ascii="Verdana" w:hAnsi="Verdana"/>
        </w:rPr>
        <w:t xml:space="preserve">lles </w:t>
      </w:r>
      <w:r w:rsidR="005927CF">
        <w:rPr>
          <w:rFonts w:ascii="Verdana" w:hAnsi="Verdana"/>
        </w:rPr>
        <w:t>mag aan de orde gesteld worden</w:t>
      </w:r>
      <w:r>
        <w:rPr>
          <w:rFonts w:ascii="Verdana" w:hAnsi="Verdana"/>
        </w:rPr>
        <w:t>.</w:t>
      </w:r>
    </w:p>
    <w:p w:rsidR="00BB4934" w:rsidRDefault="00BB4934" w:rsidP="00D04374">
      <w:pPr>
        <w:pStyle w:val="Geenafstand"/>
        <w:rPr>
          <w:rFonts w:ascii="Verdana" w:hAnsi="Verdana"/>
        </w:rPr>
      </w:pPr>
    </w:p>
    <w:p w:rsidR="00BB4934" w:rsidRPr="00BB4934" w:rsidRDefault="00BB4934" w:rsidP="00D04374">
      <w:pPr>
        <w:pStyle w:val="Geenafstand"/>
        <w:rPr>
          <w:rFonts w:ascii="Verdana" w:hAnsi="Verdana"/>
          <w:i/>
        </w:rPr>
      </w:pPr>
      <w:r w:rsidRPr="00BB4934">
        <w:rPr>
          <w:rFonts w:ascii="Verdana" w:hAnsi="Verdana"/>
          <w:i/>
        </w:rPr>
        <w:t>Je bent radeloos. Al acht weken leef je in een verdrietige roes omdat je man bij je is weggegaan. Jullie zijn nog maar twee jaar getrouwd. Het zat al een poosje niet goed tussen jullie. Je weet dat. Hoe jij ook je best deed, hij sloot zich steeds meer voor je af. Hij wilde geen gesprekken met een relatietherapeut. Met angst en beven voelde je aankomen dat hij zijn koffers zou pakken. Dat heeft hij niet eens gedaan. Hij zei gewoon dat hij wegging en voor zichzelf een zomerhuisje gehuurd had. Hij wilde tijd hebben om rustig na te denken. Hij zou wel weer contact opnemen om afspraken te maken en dingen te gaan regelen. Hij heeft geen spullen meegenomen, dus hoe hij leeft in dat huisje is jou een raadsel.  Je weet niet waar hij nu woont en hebt ook al die weken niets van hem gehoord. Jij hebt ook geen contact gezocht. Je voelt aan: dit is definitief. Dit wordt een echtscheiding. Wie had  gedacht dat dit jullie zou overkomen? Jijzelf in elk geval niet. Tot een jaar na je trouwen hadden jullie nauwelijks problemen. Alle uren van de dag maalt het door je hoofd. Je gaat gewoon naar je werk, maar je gedachten zijn er niet bij. Eén ding is fijn: de vriend van je man begrijpt je. Die is gescheiden en weet precies wat je doormaakt. Vanaf dat je het hem verteld hebt, schenkt hij aandacht aan je. Hij belt op en is al een paar keer langs geweest. Je kunt met hem goed praten. De laatste keer is hij blijven eten en dat was ook gezellig. Het doet je wel wat dat hij toen, bij het weggaan, zijn armen even om je heen sloeg. Er is niets tussen jou en hem, maar hij geeft jou wel precies de aandacht die je eigen man nooit gaf. Die was weinig thuis en als hij thuis was, was hij met dingen voor zichzelf bezig. Z’n vriend heeft je nu zelfs uitgenodigd om een avondje uit te gaan. Je doet het niet, maar het idee alleen al vertroost je een beetje. Je bent je eigen man echt niet vergeten. Hij mag nog steeds terugkomen. Die vriend van hem brengt je toch wel in verwarring.</w:t>
      </w:r>
    </w:p>
    <w:p w:rsidR="00BB4934" w:rsidRDefault="00BB4934" w:rsidP="00D04374">
      <w:pPr>
        <w:pStyle w:val="Geenafstand"/>
        <w:rPr>
          <w:rFonts w:ascii="Verdana" w:hAnsi="Verdana"/>
        </w:rPr>
      </w:pPr>
    </w:p>
    <w:p w:rsidR="00BB4934" w:rsidRDefault="00BB4934" w:rsidP="00D04374">
      <w:pPr>
        <w:pStyle w:val="Geenafstand"/>
        <w:rPr>
          <w:rFonts w:ascii="Verdana" w:hAnsi="Verdana"/>
        </w:rPr>
      </w:pPr>
    </w:p>
    <w:p w:rsidR="00901193" w:rsidRPr="00CA0ACE" w:rsidRDefault="00901193" w:rsidP="0045434C">
      <w:pPr>
        <w:pStyle w:val="Geenafstand"/>
        <w:rPr>
          <w:rFonts w:ascii="Verdana" w:hAnsi="Verdana"/>
          <w:b/>
        </w:rPr>
      </w:pPr>
      <w:r w:rsidRPr="00CA0ACE">
        <w:rPr>
          <w:rFonts w:ascii="Verdana" w:hAnsi="Verdana"/>
          <w:b/>
        </w:rPr>
        <w:t>Verlies</w:t>
      </w:r>
    </w:p>
    <w:p w:rsidR="00901193" w:rsidRPr="00CA0ACE" w:rsidRDefault="00901193" w:rsidP="0045434C">
      <w:pPr>
        <w:pStyle w:val="Geenafstand"/>
        <w:rPr>
          <w:rFonts w:ascii="Verdana" w:hAnsi="Verdana"/>
        </w:rPr>
      </w:pPr>
    </w:p>
    <w:p w:rsidR="008F31DC" w:rsidRPr="00CA0ACE" w:rsidRDefault="00B825A8" w:rsidP="0045434C">
      <w:pPr>
        <w:pStyle w:val="Geenafstand"/>
        <w:rPr>
          <w:rFonts w:ascii="Verdana" w:hAnsi="Verdana"/>
        </w:rPr>
      </w:pPr>
      <w:r w:rsidRPr="00CA0ACE">
        <w:rPr>
          <w:rFonts w:ascii="Verdana" w:hAnsi="Verdana"/>
        </w:rPr>
        <w:t>Echtscheiding is een verlieservaring, net als rouw na een overlijden.</w:t>
      </w:r>
      <w:r w:rsidR="008B6604" w:rsidRPr="00CA0ACE">
        <w:rPr>
          <w:rFonts w:ascii="Verdana" w:hAnsi="Verdana"/>
        </w:rPr>
        <w:t xml:space="preserve"> </w:t>
      </w:r>
      <w:r w:rsidR="008F31DC" w:rsidRPr="00CA0ACE">
        <w:rPr>
          <w:rFonts w:ascii="Verdana" w:hAnsi="Verdana"/>
        </w:rPr>
        <w:t xml:space="preserve">Het verlies van </w:t>
      </w:r>
      <w:r w:rsidR="00101C77">
        <w:rPr>
          <w:rFonts w:ascii="Verdana" w:hAnsi="Verdana"/>
        </w:rPr>
        <w:t xml:space="preserve">(contact met) </w:t>
      </w:r>
      <w:r w:rsidR="008F31DC" w:rsidRPr="00CA0ACE">
        <w:rPr>
          <w:rFonts w:ascii="Verdana" w:hAnsi="Verdana"/>
        </w:rPr>
        <w:t>mensen, van concrete zaken en abstracte zaken lo</w:t>
      </w:r>
      <w:r w:rsidR="00101C77">
        <w:rPr>
          <w:rFonts w:ascii="Verdana" w:hAnsi="Verdana"/>
        </w:rPr>
        <w:t>pen</w:t>
      </w:r>
      <w:r w:rsidR="008F31DC" w:rsidRPr="00CA0ACE">
        <w:rPr>
          <w:rFonts w:ascii="Verdana" w:hAnsi="Verdana"/>
        </w:rPr>
        <w:t xml:space="preserve"> door elkaar. </w:t>
      </w:r>
      <w:r w:rsidR="004116EC">
        <w:rPr>
          <w:rFonts w:ascii="Verdana" w:hAnsi="Verdana"/>
        </w:rPr>
        <w:t xml:space="preserve">Denk bij dat laatste aan verlies aan betekenis, zin-verlies. </w:t>
      </w:r>
      <w:r w:rsidR="008F31DC" w:rsidRPr="00CA0ACE">
        <w:rPr>
          <w:rFonts w:ascii="Verdana" w:hAnsi="Verdana"/>
        </w:rPr>
        <w:t xml:space="preserve">Feitelijk verlies en verlies in hoofd en hart gaan </w:t>
      </w:r>
      <w:r w:rsidR="004116EC">
        <w:rPr>
          <w:rFonts w:ascii="Verdana" w:hAnsi="Verdana"/>
        </w:rPr>
        <w:t xml:space="preserve">dus </w:t>
      </w:r>
      <w:r w:rsidR="008F31DC" w:rsidRPr="00CA0ACE">
        <w:rPr>
          <w:rFonts w:ascii="Verdana" w:hAnsi="Verdana"/>
        </w:rPr>
        <w:t>gelijk op. Verlies is soms helemaal verlies, soms alleen beschadiging.</w:t>
      </w:r>
      <w:r w:rsidR="00901193" w:rsidRPr="00CA0ACE">
        <w:rPr>
          <w:rFonts w:ascii="Verdana" w:hAnsi="Verdana"/>
        </w:rPr>
        <w:t xml:space="preserve"> </w:t>
      </w:r>
      <w:r w:rsidR="004116EC">
        <w:rPr>
          <w:rFonts w:ascii="Verdana" w:hAnsi="Verdana"/>
        </w:rPr>
        <w:t xml:space="preserve">‘Alleen beschadiging’ kan intussen wel over een trauma gaan dat diep gaat en lang kan duren en nooit zonder litteken zal genezen. </w:t>
      </w:r>
      <w:r w:rsidR="00901193" w:rsidRPr="00CA0ACE">
        <w:rPr>
          <w:rFonts w:ascii="Verdana" w:hAnsi="Verdana"/>
        </w:rPr>
        <w:t xml:space="preserve">Er is </w:t>
      </w:r>
      <w:r w:rsidR="004116EC">
        <w:rPr>
          <w:rFonts w:ascii="Verdana" w:hAnsi="Verdana"/>
        </w:rPr>
        <w:t xml:space="preserve">voor de buitenwereld </w:t>
      </w:r>
      <w:r w:rsidR="00901193" w:rsidRPr="00CA0ACE">
        <w:rPr>
          <w:rFonts w:ascii="Verdana" w:hAnsi="Verdana"/>
        </w:rPr>
        <w:t xml:space="preserve">zichtbaar verlies, er is voor de buitenwereld onzichtbaar verlies. </w:t>
      </w:r>
      <w:r w:rsidR="00101C77">
        <w:rPr>
          <w:rFonts w:ascii="Verdana" w:hAnsi="Verdana"/>
        </w:rPr>
        <w:t>Er is p</w:t>
      </w:r>
      <w:r w:rsidR="00901193" w:rsidRPr="00CA0ACE">
        <w:rPr>
          <w:rFonts w:ascii="Verdana" w:hAnsi="Verdana"/>
        </w:rPr>
        <w:t xml:space="preserve">rimair verlies (geen partner meer) en secundair verlies (geen auto meer, terwijl jij vanwege je ogen niet mag rijden). </w:t>
      </w:r>
      <w:r w:rsidR="00101C77">
        <w:rPr>
          <w:rFonts w:ascii="Verdana" w:hAnsi="Verdana"/>
        </w:rPr>
        <w:t>Er is e</w:t>
      </w:r>
      <w:r w:rsidR="00901193" w:rsidRPr="00CA0ACE">
        <w:rPr>
          <w:rFonts w:ascii="Verdana" w:hAnsi="Verdana"/>
        </w:rPr>
        <w:t xml:space="preserve">nkelvoudig verlies (je partner weg) en meervoudig verlies (ook je kinderen weg). </w:t>
      </w:r>
      <w:r w:rsidR="00101C77">
        <w:rPr>
          <w:rFonts w:ascii="Verdana" w:hAnsi="Verdana"/>
        </w:rPr>
        <w:t>Er is a</w:t>
      </w:r>
      <w:r w:rsidR="00901193" w:rsidRPr="00CA0ACE">
        <w:rPr>
          <w:rFonts w:ascii="Verdana" w:hAnsi="Verdana"/>
        </w:rPr>
        <w:t xml:space="preserve">ctueel verlies (je man weg) en nog toekomstig verlies (wellicht ook moeten verhuizen). Er is verwacht </w:t>
      </w:r>
      <w:r w:rsidR="00101C77">
        <w:rPr>
          <w:rFonts w:ascii="Verdana" w:hAnsi="Verdana"/>
        </w:rPr>
        <w:t xml:space="preserve">verlies </w:t>
      </w:r>
      <w:r w:rsidR="004116EC">
        <w:rPr>
          <w:rFonts w:ascii="Verdana" w:hAnsi="Verdana"/>
        </w:rPr>
        <w:t xml:space="preserve">(je vrouw die nooit meer terugkomt) </w:t>
      </w:r>
      <w:r w:rsidR="00101C77">
        <w:rPr>
          <w:rFonts w:ascii="Verdana" w:hAnsi="Verdana"/>
        </w:rPr>
        <w:t>en onverwacht verlies</w:t>
      </w:r>
      <w:r w:rsidR="004116EC">
        <w:rPr>
          <w:rFonts w:ascii="Verdana" w:hAnsi="Verdana"/>
        </w:rPr>
        <w:t xml:space="preserve"> (je schoonfamilie die jou, ondanks het overspel van je vrouw, toch laat vallen)</w:t>
      </w:r>
      <w:r w:rsidR="00101C77">
        <w:rPr>
          <w:rFonts w:ascii="Verdana" w:hAnsi="Verdana"/>
        </w:rPr>
        <w:t>. Er is v</w:t>
      </w:r>
      <w:r w:rsidR="00901193" w:rsidRPr="00CA0ACE">
        <w:rPr>
          <w:rFonts w:ascii="Verdana" w:hAnsi="Verdana"/>
        </w:rPr>
        <w:t>erlies door toedoen van de ander</w:t>
      </w:r>
      <w:r w:rsidR="00101C77">
        <w:rPr>
          <w:rFonts w:ascii="Verdana" w:hAnsi="Verdana"/>
        </w:rPr>
        <w:t xml:space="preserve"> en</w:t>
      </w:r>
      <w:r w:rsidR="00901193" w:rsidRPr="00CA0ACE">
        <w:rPr>
          <w:rFonts w:ascii="Verdana" w:hAnsi="Verdana"/>
        </w:rPr>
        <w:t xml:space="preserve"> verlies door eigen </w:t>
      </w:r>
      <w:r w:rsidR="00901193" w:rsidRPr="00CA0ACE">
        <w:rPr>
          <w:rFonts w:ascii="Verdana" w:hAnsi="Verdana"/>
        </w:rPr>
        <w:lastRenderedPageBreak/>
        <w:t>toedoen / besluiten.</w:t>
      </w:r>
      <w:r w:rsidR="00941A34">
        <w:rPr>
          <w:rFonts w:ascii="Verdana" w:hAnsi="Verdana"/>
        </w:rPr>
        <w:t xml:space="preserve"> Er is dus nooit één verlies, maar er zijn allerlei verlieservaringen op elkaar gestapeld.</w:t>
      </w:r>
    </w:p>
    <w:p w:rsidR="008F31DC" w:rsidRPr="00CA0ACE" w:rsidRDefault="008F31DC" w:rsidP="0045434C">
      <w:pPr>
        <w:pStyle w:val="Geenafstand"/>
        <w:rPr>
          <w:rFonts w:ascii="Verdana" w:hAnsi="Verdana"/>
        </w:rPr>
      </w:pPr>
    </w:p>
    <w:p w:rsidR="0045434C" w:rsidRPr="00CA0ACE" w:rsidRDefault="00901193" w:rsidP="0045434C">
      <w:pPr>
        <w:pStyle w:val="Geenafstand"/>
        <w:rPr>
          <w:rFonts w:ascii="Verdana" w:hAnsi="Verdana"/>
        </w:rPr>
      </w:pPr>
      <w:r w:rsidRPr="00CA0ACE">
        <w:rPr>
          <w:rFonts w:ascii="Verdana" w:hAnsi="Verdana"/>
        </w:rPr>
        <w:t xml:space="preserve">Zomaar een lijstje. </w:t>
      </w:r>
      <w:r w:rsidR="008B6604" w:rsidRPr="00CA0ACE">
        <w:rPr>
          <w:rFonts w:ascii="Verdana" w:hAnsi="Verdana"/>
        </w:rPr>
        <w:t>Iemand verliest</w:t>
      </w:r>
      <w:r w:rsidR="0045434C" w:rsidRPr="00CA0ACE">
        <w:rPr>
          <w:rFonts w:ascii="Verdana" w:hAnsi="Verdana"/>
        </w:rPr>
        <w:t xml:space="preserve"> / kan verliezen</w:t>
      </w:r>
      <w:r w:rsidR="008F31DC" w:rsidRPr="00CA0ACE">
        <w:rPr>
          <w:rFonts w:ascii="Verdana" w:hAnsi="Verdana"/>
        </w:rPr>
        <w:t xml:space="preserve"> bij een echtscheiding</w:t>
      </w:r>
      <w:r w:rsidR="00B5080F">
        <w:rPr>
          <w:rFonts w:ascii="Verdana" w:hAnsi="Verdana"/>
        </w:rPr>
        <w:t>:</w:t>
      </w:r>
      <w:r w:rsidRPr="00CA0ACE">
        <w:rPr>
          <w:rFonts w:ascii="Verdana" w:hAnsi="Verdana"/>
        </w:rPr>
        <w:t xml:space="preserve"> </w:t>
      </w:r>
    </w:p>
    <w:p w:rsidR="008F31DC" w:rsidRPr="00CA0ACE" w:rsidRDefault="008F31DC" w:rsidP="0045434C">
      <w:pPr>
        <w:pStyle w:val="Geenafstand"/>
        <w:rPr>
          <w:rFonts w:ascii="Verdana" w:hAnsi="Verdana"/>
        </w:rPr>
      </w:pPr>
    </w:p>
    <w:p w:rsidR="00B825A8" w:rsidRPr="00CA0ACE" w:rsidRDefault="0045434C" w:rsidP="0045434C">
      <w:pPr>
        <w:pStyle w:val="Geenafstand"/>
        <w:numPr>
          <w:ilvl w:val="0"/>
          <w:numId w:val="2"/>
        </w:numPr>
        <w:rPr>
          <w:rFonts w:ascii="Verdana" w:hAnsi="Verdana"/>
        </w:rPr>
      </w:pPr>
      <w:r w:rsidRPr="00CA0ACE">
        <w:rPr>
          <w:rFonts w:ascii="Verdana" w:hAnsi="Verdana"/>
        </w:rPr>
        <w:t>E</w:t>
      </w:r>
      <w:r w:rsidR="00B825A8" w:rsidRPr="00CA0ACE">
        <w:rPr>
          <w:rFonts w:ascii="Verdana" w:hAnsi="Verdana"/>
        </w:rPr>
        <w:t>en partner, een maatje, een vriend, een helper</w:t>
      </w:r>
    </w:p>
    <w:p w:rsidR="00B825A8" w:rsidRPr="00CA0ACE" w:rsidRDefault="00B825A8" w:rsidP="00B825A8">
      <w:pPr>
        <w:pStyle w:val="Geenafstand"/>
        <w:numPr>
          <w:ilvl w:val="0"/>
          <w:numId w:val="2"/>
        </w:numPr>
        <w:rPr>
          <w:rFonts w:ascii="Verdana" w:hAnsi="Verdana"/>
        </w:rPr>
      </w:pPr>
      <w:r w:rsidRPr="00CA0ACE">
        <w:rPr>
          <w:rFonts w:ascii="Verdana" w:hAnsi="Verdana"/>
        </w:rPr>
        <w:t>Het vertrouwd geworden beeld van de partner</w:t>
      </w:r>
    </w:p>
    <w:p w:rsidR="009B0A0A" w:rsidRDefault="00B825A8" w:rsidP="009B0A0A">
      <w:pPr>
        <w:pStyle w:val="Geenafstand"/>
        <w:numPr>
          <w:ilvl w:val="0"/>
          <w:numId w:val="2"/>
        </w:numPr>
        <w:rPr>
          <w:rFonts w:ascii="Verdana" w:hAnsi="Verdana"/>
        </w:rPr>
      </w:pPr>
      <w:r w:rsidRPr="00CA0ACE">
        <w:rPr>
          <w:rFonts w:ascii="Verdana" w:hAnsi="Verdana"/>
        </w:rPr>
        <w:t>Een vader of een moeder voor de kinderen</w:t>
      </w:r>
    </w:p>
    <w:p w:rsidR="009B0A0A" w:rsidRPr="00CA0ACE" w:rsidRDefault="009B0A0A" w:rsidP="009B0A0A">
      <w:pPr>
        <w:pStyle w:val="Geenafstand"/>
        <w:numPr>
          <w:ilvl w:val="0"/>
          <w:numId w:val="2"/>
        </w:numPr>
        <w:rPr>
          <w:rFonts w:ascii="Verdana" w:hAnsi="Verdana"/>
        </w:rPr>
      </w:pPr>
      <w:r w:rsidRPr="00CA0ACE">
        <w:rPr>
          <w:rFonts w:ascii="Verdana" w:hAnsi="Verdana"/>
        </w:rPr>
        <w:t>Het zelfbeeld als vader of moeder</w:t>
      </w:r>
    </w:p>
    <w:p w:rsidR="009B0A0A" w:rsidRDefault="00B825A8" w:rsidP="009B0A0A">
      <w:pPr>
        <w:pStyle w:val="Geenafstand"/>
        <w:numPr>
          <w:ilvl w:val="0"/>
          <w:numId w:val="2"/>
        </w:numPr>
        <w:rPr>
          <w:rFonts w:ascii="Verdana" w:hAnsi="Verdana"/>
        </w:rPr>
      </w:pPr>
      <w:r w:rsidRPr="00CA0ACE">
        <w:rPr>
          <w:rFonts w:ascii="Verdana" w:hAnsi="Verdana"/>
        </w:rPr>
        <w:t>Zekerheid</w:t>
      </w:r>
      <w:r w:rsidR="009B0A0A" w:rsidRPr="009B0A0A">
        <w:rPr>
          <w:rFonts w:ascii="Verdana" w:hAnsi="Verdana"/>
        </w:rPr>
        <w:t xml:space="preserve"> </w:t>
      </w:r>
    </w:p>
    <w:p w:rsidR="009B0A0A" w:rsidRPr="00941A34" w:rsidRDefault="009B0A0A" w:rsidP="009B0A0A">
      <w:pPr>
        <w:pStyle w:val="Geenafstand"/>
        <w:numPr>
          <w:ilvl w:val="0"/>
          <w:numId w:val="2"/>
        </w:numPr>
        <w:rPr>
          <w:rFonts w:ascii="Verdana" w:hAnsi="Verdana"/>
        </w:rPr>
      </w:pPr>
      <w:r w:rsidRPr="00CA0ACE">
        <w:rPr>
          <w:rFonts w:ascii="Verdana" w:hAnsi="Verdana"/>
        </w:rPr>
        <w:t xml:space="preserve">Verwachtingen, </w:t>
      </w:r>
      <w:r>
        <w:rPr>
          <w:rFonts w:ascii="Verdana" w:hAnsi="Verdana"/>
        </w:rPr>
        <w:t>dromen, idealen</w:t>
      </w:r>
    </w:p>
    <w:p w:rsidR="00B825A8" w:rsidRPr="00CA0ACE" w:rsidRDefault="009B0A0A" w:rsidP="00B825A8">
      <w:pPr>
        <w:pStyle w:val="Geenafstand"/>
        <w:numPr>
          <w:ilvl w:val="0"/>
          <w:numId w:val="2"/>
        </w:numPr>
        <w:rPr>
          <w:rFonts w:ascii="Verdana" w:hAnsi="Verdana"/>
        </w:rPr>
      </w:pPr>
      <w:r>
        <w:rPr>
          <w:rFonts w:ascii="Verdana" w:hAnsi="Verdana"/>
        </w:rPr>
        <w:t>Idealen</w:t>
      </w:r>
    </w:p>
    <w:p w:rsidR="00B825A8" w:rsidRPr="00CA0ACE" w:rsidRDefault="00B825A8" w:rsidP="00B825A8">
      <w:pPr>
        <w:pStyle w:val="Geenafstand"/>
        <w:numPr>
          <w:ilvl w:val="0"/>
          <w:numId w:val="2"/>
        </w:numPr>
        <w:rPr>
          <w:rFonts w:ascii="Verdana" w:hAnsi="Verdana"/>
        </w:rPr>
      </w:pPr>
      <w:r w:rsidRPr="00CA0ACE">
        <w:rPr>
          <w:rFonts w:ascii="Verdana" w:hAnsi="Verdana"/>
        </w:rPr>
        <w:t>Liefde</w:t>
      </w:r>
    </w:p>
    <w:p w:rsidR="00B825A8" w:rsidRPr="00CA0ACE" w:rsidRDefault="00B825A8" w:rsidP="00B825A8">
      <w:pPr>
        <w:pStyle w:val="Geenafstand"/>
        <w:numPr>
          <w:ilvl w:val="0"/>
          <w:numId w:val="2"/>
        </w:numPr>
        <w:rPr>
          <w:rFonts w:ascii="Verdana" w:hAnsi="Verdana"/>
        </w:rPr>
      </w:pPr>
      <w:r w:rsidRPr="00CA0ACE">
        <w:rPr>
          <w:rFonts w:ascii="Verdana" w:hAnsi="Verdana"/>
        </w:rPr>
        <w:t>Een héél gezin</w:t>
      </w:r>
    </w:p>
    <w:p w:rsidR="008B6604" w:rsidRPr="00CA0ACE" w:rsidRDefault="008B6604" w:rsidP="00B825A8">
      <w:pPr>
        <w:pStyle w:val="Geenafstand"/>
        <w:numPr>
          <w:ilvl w:val="0"/>
          <w:numId w:val="2"/>
        </w:numPr>
        <w:rPr>
          <w:rFonts w:ascii="Verdana" w:hAnsi="Verdana"/>
        </w:rPr>
      </w:pPr>
      <w:r w:rsidRPr="00CA0ACE">
        <w:rPr>
          <w:rFonts w:ascii="Verdana" w:hAnsi="Verdana"/>
        </w:rPr>
        <w:t>De goede band met één of meer kinderen</w:t>
      </w:r>
    </w:p>
    <w:p w:rsidR="00B825A8" w:rsidRPr="00CA0ACE" w:rsidRDefault="00B825A8" w:rsidP="00B825A8">
      <w:pPr>
        <w:pStyle w:val="Geenafstand"/>
        <w:numPr>
          <w:ilvl w:val="0"/>
          <w:numId w:val="2"/>
        </w:numPr>
        <w:rPr>
          <w:rFonts w:ascii="Verdana" w:hAnsi="Verdana"/>
        </w:rPr>
      </w:pPr>
      <w:r w:rsidRPr="00CA0ACE">
        <w:rPr>
          <w:rFonts w:ascii="Verdana" w:hAnsi="Verdana"/>
        </w:rPr>
        <w:t>Goede familieverhoudingen</w:t>
      </w:r>
    </w:p>
    <w:p w:rsidR="00B825A8" w:rsidRPr="00CA0ACE" w:rsidRDefault="00B825A8" w:rsidP="00B825A8">
      <w:pPr>
        <w:pStyle w:val="Geenafstand"/>
        <w:numPr>
          <w:ilvl w:val="0"/>
          <w:numId w:val="2"/>
        </w:numPr>
        <w:rPr>
          <w:rFonts w:ascii="Verdana" w:hAnsi="Verdana"/>
        </w:rPr>
      </w:pPr>
      <w:r w:rsidRPr="00CA0ACE">
        <w:rPr>
          <w:rFonts w:ascii="Verdana" w:hAnsi="Verdana"/>
        </w:rPr>
        <w:t>Status</w:t>
      </w:r>
    </w:p>
    <w:p w:rsidR="008F31DC" w:rsidRPr="00CA0ACE" w:rsidRDefault="003C7914" w:rsidP="00B825A8">
      <w:pPr>
        <w:pStyle w:val="Geenafstand"/>
        <w:numPr>
          <w:ilvl w:val="0"/>
          <w:numId w:val="2"/>
        </w:numPr>
        <w:rPr>
          <w:rFonts w:ascii="Verdana" w:hAnsi="Verdana"/>
        </w:rPr>
      </w:pPr>
      <w:r>
        <w:rPr>
          <w:rFonts w:ascii="Verdana" w:hAnsi="Verdana"/>
        </w:rPr>
        <w:t>Een positief beeld van voorbije jaren</w:t>
      </w:r>
    </w:p>
    <w:p w:rsidR="008F31DC" w:rsidRPr="00CA0ACE" w:rsidRDefault="008F31DC" w:rsidP="00B825A8">
      <w:pPr>
        <w:pStyle w:val="Geenafstand"/>
        <w:numPr>
          <w:ilvl w:val="0"/>
          <w:numId w:val="2"/>
        </w:numPr>
        <w:rPr>
          <w:rFonts w:ascii="Verdana" w:hAnsi="Verdana"/>
        </w:rPr>
      </w:pPr>
      <w:r w:rsidRPr="00CA0ACE">
        <w:rPr>
          <w:rFonts w:ascii="Verdana" w:hAnsi="Verdana"/>
        </w:rPr>
        <w:t>Psychische stabiliteit</w:t>
      </w:r>
    </w:p>
    <w:p w:rsidR="0045434C" w:rsidRPr="00CA0ACE" w:rsidRDefault="0045434C" w:rsidP="00B825A8">
      <w:pPr>
        <w:pStyle w:val="Geenafstand"/>
        <w:numPr>
          <w:ilvl w:val="0"/>
          <w:numId w:val="2"/>
        </w:numPr>
        <w:rPr>
          <w:rFonts w:ascii="Verdana" w:hAnsi="Verdana"/>
        </w:rPr>
      </w:pPr>
      <w:r w:rsidRPr="00CA0ACE">
        <w:rPr>
          <w:rFonts w:ascii="Verdana" w:hAnsi="Verdana"/>
        </w:rPr>
        <w:t>Intimiteit, seksualiteit</w:t>
      </w:r>
    </w:p>
    <w:p w:rsidR="00B825A8" w:rsidRPr="00CA0ACE" w:rsidRDefault="00B825A8" w:rsidP="00B825A8">
      <w:pPr>
        <w:pStyle w:val="Geenafstand"/>
        <w:numPr>
          <w:ilvl w:val="0"/>
          <w:numId w:val="2"/>
        </w:numPr>
        <w:rPr>
          <w:rFonts w:ascii="Verdana" w:hAnsi="Verdana"/>
        </w:rPr>
      </w:pPr>
      <w:r w:rsidRPr="00CA0ACE">
        <w:rPr>
          <w:rFonts w:ascii="Verdana" w:hAnsi="Verdana"/>
        </w:rPr>
        <w:t>Vertrouwen in God</w:t>
      </w:r>
    </w:p>
    <w:p w:rsidR="00B825A8" w:rsidRPr="00CA0ACE" w:rsidRDefault="00B825A8" w:rsidP="0045434C">
      <w:pPr>
        <w:pStyle w:val="Geenafstand"/>
        <w:numPr>
          <w:ilvl w:val="0"/>
          <w:numId w:val="2"/>
        </w:numPr>
        <w:rPr>
          <w:rFonts w:ascii="Verdana" w:hAnsi="Verdana"/>
        </w:rPr>
      </w:pPr>
      <w:r w:rsidRPr="00CA0ACE">
        <w:rPr>
          <w:rFonts w:ascii="Verdana" w:hAnsi="Verdana"/>
        </w:rPr>
        <w:t>Vertrouwen in mensen</w:t>
      </w:r>
      <w:r w:rsidR="00941A34">
        <w:rPr>
          <w:rFonts w:ascii="Verdana" w:hAnsi="Verdana"/>
        </w:rPr>
        <w:t xml:space="preserve">, </w:t>
      </w:r>
      <w:proofErr w:type="spellStart"/>
      <w:r w:rsidR="00941A34">
        <w:rPr>
          <w:rFonts w:ascii="Verdana" w:hAnsi="Verdana"/>
        </w:rPr>
        <w:t>ihb</w:t>
      </w:r>
      <w:proofErr w:type="spellEnd"/>
      <w:r w:rsidR="00941A34">
        <w:rPr>
          <w:rFonts w:ascii="Verdana" w:hAnsi="Verdana"/>
        </w:rPr>
        <w:t xml:space="preserve"> in mannen of in vrouwen</w:t>
      </w:r>
    </w:p>
    <w:p w:rsidR="00B825A8" w:rsidRPr="00CA0ACE" w:rsidRDefault="00B825A8" w:rsidP="00B825A8">
      <w:pPr>
        <w:pStyle w:val="Geenafstand"/>
        <w:numPr>
          <w:ilvl w:val="0"/>
          <w:numId w:val="2"/>
        </w:numPr>
        <w:rPr>
          <w:rFonts w:ascii="Verdana" w:hAnsi="Verdana"/>
        </w:rPr>
      </w:pPr>
      <w:r w:rsidRPr="00CA0ACE">
        <w:rPr>
          <w:rFonts w:ascii="Verdana" w:hAnsi="Verdana"/>
        </w:rPr>
        <w:t>Eigenwaarde, zelfvertrouwen</w:t>
      </w:r>
    </w:p>
    <w:p w:rsidR="00B825A8" w:rsidRPr="00CA0ACE" w:rsidRDefault="00B825A8" w:rsidP="00B825A8">
      <w:pPr>
        <w:pStyle w:val="Geenafstand"/>
        <w:numPr>
          <w:ilvl w:val="0"/>
          <w:numId w:val="2"/>
        </w:numPr>
        <w:rPr>
          <w:rFonts w:ascii="Verdana" w:hAnsi="Verdana"/>
        </w:rPr>
      </w:pPr>
      <w:r w:rsidRPr="00CA0ACE">
        <w:rPr>
          <w:rFonts w:ascii="Verdana" w:hAnsi="Verdana"/>
        </w:rPr>
        <w:t>Onschuld</w:t>
      </w:r>
    </w:p>
    <w:p w:rsidR="00B825A8" w:rsidRPr="00CA0ACE" w:rsidRDefault="00B825A8" w:rsidP="00B825A8">
      <w:pPr>
        <w:pStyle w:val="Geenafstand"/>
        <w:numPr>
          <w:ilvl w:val="0"/>
          <w:numId w:val="2"/>
        </w:numPr>
        <w:rPr>
          <w:rFonts w:ascii="Verdana" w:hAnsi="Verdana"/>
        </w:rPr>
      </w:pPr>
      <w:r w:rsidRPr="00CA0ACE">
        <w:rPr>
          <w:rFonts w:ascii="Verdana" w:hAnsi="Verdana"/>
        </w:rPr>
        <w:t>Een veilig thuis in de kerk</w:t>
      </w:r>
    </w:p>
    <w:p w:rsidR="00B825A8" w:rsidRPr="00CA0ACE" w:rsidRDefault="00B825A8" w:rsidP="00B825A8">
      <w:pPr>
        <w:pStyle w:val="Geenafstand"/>
        <w:numPr>
          <w:ilvl w:val="0"/>
          <w:numId w:val="2"/>
        </w:numPr>
        <w:rPr>
          <w:rFonts w:ascii="Verdana" w:hAnsi="Verdana"/>
        </w:rPr>
      </w:pPr>
      <w:r w:rsidRPr="00CA0ACE">
        <w:rPr>
          <w:rFonts w:ascii="Verdana" w:hAnsi="Verdana"/>
        </w:rPr>
        <w:t>Een woonhuis</w:t>
      </w:r>
    </w:p>
    <w:p w:rsidR="00B825A8" w:rsidRDefault="00B825A8" w:rsidP="00B825A8">
      <w:pPr>
        <w:pStyle w:val="Geenafstand"/>
        <w:numPr>
          <w:ilvl w:val="0"/>
          <w:numId w:val="2"/>
        </w:numPr>
        <w:rPr>
          <w:rFonts w:ascii="Verdana" w:hAnsi="Verdana"/>
        </w:rPr>
      </w:pPr>
      <w:r w:rsidRPr="00CA0ACE">
        <w:rPr>
          <w:rFonts w:ascii="Verdana" w:hAnsi="Verdana"/>
        </w:rPr>
        <w:t>Een woonplaats</w:t>
      </w:r>
    </w:p>
    <w:p w:rsidR="003C7914" w:rsidRPr="00CA0ACE" w:rsidRDefault="003C7914" w:rsidP="00B825A8">
      <w:pPr>
        <w:pStyle w:val="Geenafstand"/>
        <w:numPr>
          <w:ilvl w:val="0"/>
          <w:numId w:val="2"/>
        </w:numPr>
        <w:rPr>
          <w:rFonts w:ascii="Verdana" w:hAnsi="Verdana"/>
        </w:rPr>
      </w:pPr>
      <w:r>
        <w:rPr>
          <w:rFonts w:ascii="Verdana" w:hAnsi="Verdana"/>
        </w:rPr>
        <w:t>Bezittingen</w:t>
      </w:r>
    </w:p>
    <w:p w:rsidR="00B825A8" w:rsidRPr="009B0A0A" w:rsidRDefault="00B825A8" w:rsidP="009B0A0A">
      <w:pPr>
        <w:pStyle w:val="Geenafstand"/>
        <w:numPr>
          <w:ilvl w:val="0"/>
          <w:numId w:val="2"/>
        </w:numPr>
        <w:rPr>
          <w:rFonts w:ascii="Verdana" w:hAnsi="Verdana"/>
        </w:rPr>
      </w:pPr>
      <w:r w:rsidRPr="00CA0ACE">
        <w:rPr>
          <w:rFonts w:ascii="Verdana" w:hAnsi="Verdana"/>
        </w:rPr>
        <w:t>Geld, inkomen</w:t>
      </w:r>
      <w:bookmarkStart w:id="0" w:name="_GoBack"/>
      <w:bookmarkEnd w:id="0"/>
    </w:p>
    <w:p w:rsidR="00B825A8" w:rsidRPr="00CA0ACE" w:rsidRDefault="00B825A8" w:rsidP="00B825A8">
      <w:pPr>
        <w:pStyle w:val="Geenafstand"/>
        <w:ind w:left="720"/>
        <w:rPr>
          <w:rFonts w:ascii="Verdana" w:hAnsi="Verdana"/>
        </w:rPr>
      </w:pPr>
    </w:p>
    <w:p w:rsidR="00020C26" w:rsidRDefault="00020C26" w:rsidP="00D04374">
      <w:pPr>
        <w:pStyle w:val="Geenafstand"/>
        <w:rPr>
          <w:rFonts w:ascii="Verdana" w:hAnsi="Verdana"/>
          <w:b/>
        </w:rPr>
      </w:pPr>
    </w:p>
    <w:p w:rsidR="00901193" w:rsidRPr="00CA0ACE" w:rsidRDefault="00901193" w:rsidP="00D04374">
      <w:pPr>
        <w:pStyle w:val="Geenafstand"/>
        <w:rPr>
          <w:rFonts w:ascii="Verdana" w:hAnsi="Verdana"/>
          <w:b/>
        </w:rPr>
      </w:pPr>
      <w:r w:rsidRPr="00CA0ACE">
        <w:rPr>
          <w:rFonts w:ascii="Verdana" w:hAnsi="Verdana"/>
          <w:b/>
        </w:rPr>
        <w:t>Echtscheiding en rouw</w:t>
      </w:r>
    </w:p>
    <w:p w:rsidR="00901193" w:rsidRPr="00CA0ACE" w:rsidRDefault="00901193" w:rsidP="00D04374">
      <w:pPr>
        <w:pStyle w:val="Geenafstand"/>
        <w:rPr>
          <w:rFonts w:ascii="Verdana" w:hAnsi="Verdana"/>
        </w:rPr>
      </w:pPr>
    </w:p>
    <w:p w:rsidR="00D04374" w:rsidRPr="00CA0ACE" w:rsidRDefault="00D04374" w:rsidP="00D04374">
      <w:pPr>
        <w:pStyle w:val="Geenafstand"/>
        <w:rPr>
          <w:rFonts w:ascii="Verdana" w:hAnsi="Verdana"/>
        </w:rPr>
      </w:pPr>
      <w:r w:rsidRPr="00CA0ACE">
        <w:rPr>
          <w:rFonts w:ascii="Verdana" w:hAnsi="Verdana"/>
        </w:rPr>
        <w:t>Echtscheidingsverdriet lijkt  op rouwen. Rouw is  geen stoornis, maar gezonde verdrietbeleving die ontstaat als je een dierbaar persoon</w:t>
      </w:r>
      <w:r w:rsidR="0019390F" w:rsidRPr="00CA0ACE">
        <w:rPr>
          <w:rFonts w:ascii="Verdana" w:hAnsi="Verdana"/>
        </w:rPr>
        <w:t xml:space="preserve"> verliest. R</w:t>
      </w:r>
      <w:r w:rsidRPr="00CA0ACE">
        <w:rPr>
          <w:rFonts w:ascii="Verdana" w:hAnsi="Verdana"/>
        </w:rPr>
        <w:t>ouw is de prijs van liefde. De gevoelens die iemand  in een echtscheidingsproces</w:t>
      </w:r>
      <w:r w:rsidR="008B6604" w:rsidRPr="00CA0ACE">
        <w:rPr>
          <w:rFonts w:ascii="Verdana" w:hAnsi="Verdana"/>
        </w:rPr>
        <w:t xml:space="preserve"> doormaakt</w:t>
      </w:r>
      <w:r w:rsidRPr="00CA0ACE">
        <w:rPr>
          <w:rFonts w:ascii="Verdana" w:hAnsi="Verdana"/>
        </w:rPr>
        <w:t xml:space="preserve">, zijn te vergelijken met de gevoelens bij rouw. </w:t>
      </w:r>
      <w:r w:rsidR="00135E99" w:rsidRPr="00CA0ACE">
        <w:rPr>
          <w:rFonts w:ascii="Verdana" w:hAnsi="Verdana"/>
        </w:rPr>
        <w:t>Ze zijn net zo terecht en op zich net zo gezond</w:t>
      </w:r>
      <w:r w:rsidR="008F31DC" w:rsidRPr="00CA0ACE">
        <w:rPr>
          <w:rFonts w:ascii="Verdana" w:hAnsi="Verdana"/>
        </w:rPr>
        <w:t>, hoe pijnlijk en verwarrend ook</w:t>
      </w:r>
      <w:r w:rsidR="00135E99" w:rsidRPr="00CA0ACE">
        <w:rPr>
          <w:rFonts w:ascii="Verdana" w:hAnsi="Verdana"/>
        </w:rPr>
        <w:t>.</w:t>
      </w:r>
      <w:r w:rsidR="00101C77">
        <w:rPr>
          <w:rFonts w:ascii="Verdana" w:hAnsi="Verdana"/>
        </w:rPr>
        <w:t xml:space="preserve"> Gewone rouw en echtscheidingsverlies hebben beide te maken met een ingrijpende verandering in het leven waarvan de afloop ongewis is.</w:t>
      </w:r>
      <w:r w:rsidR="00AD2E05">
        <w:rPr>
          <w:rFonts w:ascii="Verdana" w:hAnsi="Verdana"/>
        </w:rPr>
        <w:t xml:space="preserve"> Rouw na overlijden en verdriet na echtscheiding lijken ook op elkaar in de duur van de verwerking: velen zeggen pas na vijf jaar dat ze zich weer gelukkig kunnen voelen (mét de herinneringen!).</w:t>
      </w:r>
    </w:p>
    <w:p w:rsidR="00B825A8" w:rsidRPr="00CA0ACE" w:rsidRDefault="00B825A8" w:rsidP="00D04374">
      <w:pPr>
        <w:pStyle w:val="Geenafstand"/>
        <w:rPr>
          <w:rFonts w:ascii="Verdana" w:hAnsi="Verdana"/>
        </w:rPr>
      </w:pPr>
    </w:p>
    <w:p w:rsidR="00B825A8" w:rsidRPr="00CA0ACE" w:rsidRDefault="00D04374" w:rsidP="00D04374">
      <w:pPr>
        <w:pStyle w:val="Geenafstand"/>
        <w:rPr>
          <w:rFonts w:ascii="Verdana" w:hAnsi="Verdana"/>
        </w:rPr>
      </w:pPr>
      <w:r w:rsidRPr="00CA0ACE">
        <w:rPr>
          <w:rFonts w:ascii="Verdana" w:hAnsi="Verdana"/>
        </w:rPr>
        <w:t xml:space="preserve">Er zijn wel verschillen. </w:t>
      </w:r>
    </w:p>
    <w:p w:rsidR="00B825A8" w:rsidRPr="00CA0ACE" w:rsidRDefault="00D04374" w:rsidP="00B825A8">
      <w:pPr>
        <w:pStyle w:val="Geenafstand"/>
        <w:numPr>
          <w:ilvl w:val="0"/>
          <w:numId w:val="2"/>
        </w:numPr>
        <w:rPr>
          <w:rFonts w:ascii="Verdana" w:hAnsi="Verdana"/>
        </w:rPr>
      </w:pPr>
      <w:r w:rsidRPr="00CA0ACE">
        <w:rPr>
          <w:rFonts w:ascii="Verdana" w:hAnsi="Verdana"/>
        </w:rPr>
        <w:t xml:space="preserve">Iemand verliezen door de dood is meestal niet  iets wat mensen je aandoen. Echtscheidingsverdriet is dat wel. Dat maakt boosheid  sterker, als de ander het huwelijk verbreekt. Dat maakt het gevoel van falen sterker als je zelf de oorzaak bent.  </w:t>
      </w:r>
    </w:p>
    <w:p w:rsidR="00D04374" w:rsidRPr="00CA0ACE" w:rsidRDefault="00D04374" w:rsidP="00B825A8">
      <w:pPr>
        <w:pStyle w:val="Geenafstand"/>
        <w:numPr>
          <w:ilvl w:val="0"/>
          <w:numId w:val="2"/>
        </w:numPr>
        <w:rPr>
          <w:rFonts w:ascii="Verdana" w:hAnsi="Verdana"/>
        </w:rPr>
      </w:pPr>
      <w:r w:rsidRPr="00CA0ACE">
        <w:rPr>
          <w:rFonts w:ascii="Verdana" w:hAnsi="Verdana"/>
        </w:rPr>
        <w:t xml:space="preserve">Het gevoel afgewezen of gedumpt te worden, speelt niet bij rouw na een overlijden. Afgewezen worden omdat je bent wie je bent, is een oerangst van ons allemaal.  Niemand wil in de steek gelaten worden. Daarin zit </w:t>
      </w:r>
      <w:r w:rsidRPr="00CA0ACE">
        <w:rPr>
          <w:rFonts w:ascii="Verdana" w:hAnsi="Verdana"/>
        </w:rPr>
        <w:lastRenderedPageBreak/>
        <w:t xml:space="preserve">angst voor eenzaamheid  opgesloten. Het is meer. Het voelt als absurd aan dat iemand jou niet meer mag, omdat jij gewoon jezelf bent. Echtscheidingsverdriet (alle liefdesverdriet) raakt iemand in de kern van zijn/haar zelfbeleving. Dat levert een eigen soort onzekerheid en depressiviteit op. </w:t>
      </w:r>
    </w:p>
    <w:p w:rsidR="00B825A8" w:rsidRPr="00CA0ACE" w:rsidRDefault="00B825A8" w:rsidP="00B825A8">
      <w:pPr>
        <w:pStyle w:val="Geenafstand"/>
        <w:numPr>
          <w:ilvl w:val="0"/>
          <w:numId w:val="2"/>
        </w:numPr>
        <w:rPr>
          <w:rFonts w:ascii="Verdana" w:hAnsi="Verdana"/>
        </w:rPr>
      </w:pPr>
      <w:r w:rsidRPr="00CA0ACE">
        <w:rPr>
          <w:rFonts w:ascii="Verdana" w:hAnsi="Verdana"/>
        </w:rPr>
        <w:t xml:space="preserve">Na een overlijden is er gemis. Na een echtscheiding is er vooral </w:t>
      </w:r>
      <w:r w:rsidR="0045434C" w:rsidRPr="00CA0ACE">
        <w:rPr>
          <w:rFonts w:ascii="Verdana" w:hAnsi="Verdana"/>
        </w:rPr>
        <w:t xml:space="preserve">(ook) </w:t>
      </w:r>
      <w:r w:rsidRPr="00CA0ACE">
        <w:rPr>
          <w:rFonts w:ascii="Verdana" w:hAnsi="Verdana"/>
        </w:rPr>
        <w:t>schade.</w:t>
      </w:r>
    </w:p>
    <w:p w:rsidR="00B825A8" w:rsidRPr="00CA0ACE" w:rsidRDefault="008B6604" w:rsidP="00B825A8">
      <w:pPr>
        <w:pStyle w:val="Geenafstand"/>
        <w:numPr>
          <w:ilvl w:val="0"/>
          <w:numId w:val="2"/>
        </w:numPr>
        <w:rPr>
          <w:rFonts w:ascii="Verdana" w:hAnsi="Verdana"/>
        </w:rPr>
      </w:pPr>
      <w:r w:rsidRPr="00CA0ACE">
        <w:rPr>
          <w:rFonts w:ascii="Verdana" w:hAnsi="Verdana"/>
        </w:rPr>
        <w:t xml:space="preserve">De pastorale realiteit, of dat </w:t>
      </w:r>
      <w:r w:rsidR="008F31DC" w:rsidRPr="00CA0ACE">
        <w:rPr>
          <w:rFonts w:ascii="Verdana" w:hAnsi="Verdana"/>
        </w:rPr>
        <w:t>nu theologisch juist is of niet: n</w:t>
      </w:r>
      <w:r w:rsidR="00B825A8" w:rsidRPr="00CA0ACE">
        <w:rPr>
          <w:rFonts w:ascii="Verdana" w:hAnsi="Verdana"/>
        </w:rPr>
        <w:t xml:space="preserve">a een overlijden voelen mensen de troostende ogen van God op hen gericht. </w:t>
      </w:r>
      <w:r w:rsidRPr="00CA0ACE">
        <w:rPr>
          <w:rFonts w:ascii="Verdana" w:hAnsi="Verdana"/>
        </w:rPr>
        <w:t xml:space="preserve">Overlijden is immers een gebeurtenis die je overkomt. </w:t>
      </w:r>
      <w:r w:rsidR="00B825A8" w:rsidRPr="00CA0ACE">
        <w:rPr>
          <w:rFonts w:ascii="Verdana" w:hAnsi="Verdana"/>
        </w:rPr>
        <w:t xml:space="preserve">Bij een echtscheiding </w:t>
      </w:r>
      <w:r w:rsidRPr="00CA0ACE">
        <w:rPr>
          <w:rFonts w:ascii="Verdana" w:hAnsi="Verdana"/>
        </w:rPr>
        <w:t xml:space="preserve">lijkt </w:t>
      </w:r>
      <w:r w:rsidR="00B825A8" w:rsidRPr="00CA0ACE">
        <w:rPr>
          <w:rFonts w:ascii="Verdana" w:hAnsi="Verdana"/>
        </w:rPr>
        <w:t>Gods kritische blik</w:t>
      </w:r>
      <w:r w:rsidRPr="00CA0ACE">
        <w:rPr>
          <w:rFonts w:ascii="Verdana" w:hAnsi="Verdana"/>
        </w:rPr>
        <w:t xml:space="preserve"> gericht op de partners die uit elkaar gaan. Echtscheiding heeft immers met falen te maken en mogelijk met schuld.</w:t>
      </w:r>
    </w:p>
    <w:p w:rsidR="008B6604" w:rsidRPr="00CA0ACE" w:rsidRDefault="008F31DC" w:rsidP="00B825A8">
      <w:pPr>
        <w:pStyle w:val="Geenafstand"/>
        <w:numPr>
          <w:ilvl w:val="0"/>
          <w:numId w:val="2"/>
        </w:numPr>
        <w:rPr>
          <w:rFonts w:ascii="Verdana" w:hAnsi="Verdana"/>
        </w:rPr>
      </w:pPr>
      <w:r w:rsidRPr="00CA0ACE">
        <w:rPr>
          <w:rFonts w:ascii="Verdana" w:hAnsi="Verdana"/>
        </w:rPr>
        <w:t>A</w:t>
      </w:r>
      <w:r w:rsidR="008B6604" w:rsidRPr="00CA0ACE">
        <w:rPr>
          <w:rFonts w:ascii="Verdana" w:hAnsi="Verdana"/>
        </w:rPr>
        <w:t>ls gevolg van het vorige punt</w:t>
      </w:r>
      <w:r w:rsidRPr="00CA0ACE">
        <w:rPr>
          <w:rFonts w:ascii="Verdana" w:hAnsi="Verdana"/>
        </w:rPr>
        <w:t>: n</w:t>
      </w:r>
      <w:r w:rsidR="008B6604" w:rsidRPr="00CA0ACE">
        <w:rPr>
          <w:rFonts w:ascii="Verdana" w:hAnsi="Verdana"/>
        </w:rPr>
        <w:t>a een overlijden functioneert de christelijke gemeente  als een troostend vangnet (helaas ook niet altijd…). Na een echtscheiding voelt iemand zich dikwijls niet gemakkelijk in de gemeente, wegens de afstand die mensen lijken te bewaren.</w:t>
      </w:r>
    </w:p>
    <w:p w:rsidR="008B6604" w:rsidRPr="00CA0ACE" w:rsidRDefault="008B6604" w:rsidP="00B825A8">
      <w:pPr>
        <w:pStyle w:val="Geenafstand"/>
        <w:numPr>
          <w:ilvl w:val="0"/>
          <w:numId w:val="2"/>
        </w:numPr>
        <w:rPr>
          <w:rFonts w:ascii="Verdana" w:hAnsi="Verdana"/>
        </w:rPr>
      </w:pPr>
      <w:r w:rsidRPr="00CA0ACE">
        <w:rPr>
          <w:rFonts w:ascii="Verdana" w:hAnsi="Verdana"/>
        </w:rPr>
        <w:t>Na een overlijden onthoudt de weduwe of weduwnaar vooral de goede dingen. Slechte herinneringen verdwijnen naar achteren. Na een echtscheiding is dat andersom. Het goede verdwijnt in de mist, het kwade blijft scherp aanwezig in de herinnering.</w:t>
      </w:r>
    </w:p>
    <w:p w:rsidR="008B6604" w:rsidRDefault="008B6604" w:rsidP="00B825A8">
      <w:pPr>
        <w:pStyle w:val="Geenafstand"/>
        <w:numPr>
          <w:ilvl w:val="0"/>
          <w:numId w:val="2"/>
        </w:numPr>
        <w:rPr>
          <w:rFonts w:ascii="Verdana" w:hAnsi="Verdana"/>
        </w:rPr>
      </w:pPr>
      <w:r w:rsidRPr="00CA0ACE">
        <w:rPr>
          <w:rFonts w:ascii="Verdana" w:hAnsi="Verdana"/>
        </w:rPr>
        <w:t>Hoe moeilijk ook, toch is er na een overlijden een nieuwe start te maken. Er is namelijk iets afgerond. Na een echtscheiding is die tweede start moeilijker te maken, omdat een vorige relatie nooit helemaal is afgerond omdat de partner er nog is.</w:t>
      </w:r>
    </w:p>
    <w:p w:rsidR="00DB3B13" w:rsidRPr="00CA0ACE" w:rsidRDefault="00DB3B13" w:rsidP="00B825A8">
      <w:pPr>
        <w:pStyle w:val="Geenafstand"/>
        <w:numPr>
          <w:ilvl w:val="0"/>
          <w:numId w:val="2"/>
        </w:numPr>
        <w:rPr>
          <w:rFonts w:ascii="Verdana" w:hAnsi="Verdana"/>
        </w:rPr>
      </w:pPr>
      <w:r>
        <w:rPr>
          <w:rFonts w:ascii="Verdana" w:hAnsi="Verdana"/>
        </w:rPr>
        <w:t>Wie weduwe is of weduwnaar ontvangt, ook in orthodoxe gemeentes</w:t>
      </w:r>
      <w:r w:rsidR="005C517B">
        <w:rPr>
          <w:rFonts w:ascii="Verdana" w:hAnsi="Verdana"/>
        </w:rPr>
        <w:t>,</w:t>
      </w:r>
      <w:r>
        <w:rPr>
          <w:rFonts w:ascii="Verdana" w:hAnsi="Verdana"/>
        </w:rPr>
        <w:t xml:space="preserve"> steun als zij/ hij wil hertrouwen. Wie gescheiden is moet nog maar afwachten hoe ze in de kerk reageren op een nieuw huwelijk.</w:t>
      </w:r>
    </w:p>
    <w:p w:rsidR="00D04374" w:rsidRPr="00CA0ACE" w:rsidRDefault="00D04374" w:rsidP="00D04374">
      <w:pPr>
        <w:pStyle w:val="Geenafstand"/>
        <w:rPr>
          <w:rFonts w:ascii="Verdana" w:hAnsi="Verdana"/>
        </w:rPr>
      </w:pPr>
    </w:p>
    <w:p w:rsidR="00B825A8" w:rsidRPr="00CA0ACE" w:rsidRDefault="00B825A8" w:rsidP="00D04374">
      <w:pPr>
        <w:pStyle w:val="Geenafstand"/>
        <w:rPr>
          <w:rFonts w:ascii="Verdana" w:hAnsi="Verdana"/>
        </w:rPr>
      </w:pPr>
    </w:p>
    <w:p w:rsidR="00901193" w:rsidRPr="00CA0ACE" w:rsidRDefault="00901193" w:rsidP="00D04374">
      <w:pPr>
        <w:pStyle w:val="Geenafstand"/>
        <w:rPr>
          <w:rFonts w:ascii="Verdana" w:hAnsi="Verdana"/>
          <w:b/>
        </w:rPr>
      </w:pPr>
      <w:r w:rsidRPr="00CA0ACE">
        <w:rPr>
          <w:rFonts w:ascii="Verdana" w:hAnsi="Verdana"/>
          <w:b/>
        </w:rPr>
        <w:t>Je gaat scheiden…</w:t>
      </w:r>
    </w:p>
    <w:p w:rsidR="00901193" w:rsidRPr="00CA0ACE" w:rsidRDefault="00901193" w:rsidP="00D04374">
      <w:pPr>
        <w:pStyle w:val="Geenafstand"/>
        <w:rPr>
          <w:rFonts w:ascii="Verdana" w:hAnsi="Verdana"/>
        </w:rPr>
      </w:pPr>
    </w:p>
    <w:p w:rsidR="00D04374" w:rsidRPr="00CA0ACE" w:rsidRDefault="0019390F" w:rsidP="00D04374">
      <w:pPr>
        <w:pStyle w:val="Geenafstand"/>
        <w:rPr>
          <w:rFonts w:ascii="Verdana" w:hAnsi="Verdana"/>
        </w:rPr>
      </w:pPr>
      <w:r w:rsidRPr="00CA0ACE">
        <w:rPr>
          <w:rFonts w:ascii="Verdana" w:hAnsi="Verdana"/>
        </w:rPr>
        <w:t xml:space="preserve">De relatiebreuk kondigt zich aan. Wat roept </w:t>
      </w:r>
      <w:r w:rsidR="00135E99" w:rsidRPr="00CA0ACE">
        <w:rPr>
          <w:rFonts w:ascii="Verdana" w:hAnsi="Verdana"/>
        </w:rPr>
        <w:t xml:space="preserve">voor gevoelens </w:t>
      </w:r>
      <w:r w:rsidRPr="00CA0ACE">
        <w:rPr>
          <w:rFonts w:ascii="Verdana" w:hAnsi="Verdana"/>
        </w:rPr>
        <w:t xml:space="preserve"> op?</w:t>
      </w:r>
      <w:r w:rsidR="00135E99" w:rsidRPr="00CA0ACE">
        <w:rPr>
          <w:rFonts w:ascii="Verdana" w:hAnsi="Verdana"/>
        </w:rPr>
        <w:t xml:space="preserve"> Denk maar aan de gevoelens bij rouw</w:t>
      </w:r>
      <w:r w:rsidR="00020C26">
        <w:rPr>
          <w:rFonts w:ascii="Verdana" w:hAnsi="Verdana"/>
        </w:rPr>
        <w:t xml:space="preserve"> na overlijden</w:t>
      </w:r>
      <w:r w:rsidR="00135E99" w:rsidRPr="00CA0ACE">
        <w:rPr>
          <w:rFonts w:ascii="Verdana" w:hAnsi="Verdana"/>
        </w:rPr>
        <w:t>.</w:t>
      </w:r>
      <w:r w:rsidR="005A7EE4" w:rsidRPr="00CA0ACE">
        <w:rPr>
          <w:rFonts w:ascii="Verdana" w:hAnsi="Verdana"/>
        </w:rPr>
        <w:t xml:space="preserve"> Hier staan ze geordend. In werkelijkheid lopen ze door elkaar. (We kennen de kritiek op het schema van </w:t>
      </w:r>
      <w:proofErr w:type="spellStart"/>
      <w:r w:rsidR="005A7EE4" w:rsidRPr="00CA0ACE">
        <w:rPr>
          <w:rFonts w:ascii="Verdana" w:hAnsi="Verdana"/>
        </w:rPr>
        <w:t>Kübler</w:t>
      </w:r>
      <w:proofErr w:type="spellEnd"/>
      <w:r w:rsidR="005A7EE4" w:rsidRPr="00CA0ACE">
        <w:rPr>
          <w:rFonts w:ascii="Verdana" w:hAnsi="Verdana"/>
        </w:rPr>
        <w:t xml:space="preserve">-Ross, </w:t>
      </w:r>
      <w:r w:rsidR="00020C26">
        <w:rPr>
          <w:rFonts w:ascii="Verdana" w:hAnsi="Verdana"/>
        </w:rPr>
        <w:t xml:space="preserve">dat nu hieronder volgt, </w:t>
      </w:r>
      <w:r w:rsidR="005A7EE4" w:rsidRPr="00CA0ACE">
        <w:rPr>
          <w:rFonts w:ascii="Verdana" w:hAnsi="Verdana"/>
        </w:rPr>
        <w:t xml:space="preserve">maar het blijft een </w:t>
      </w:r>
      <w:r w:rsidR="00020C26">
        <w:rPr>
          <w:rFonts w:ascii="Verdana" w:hAnsi="Verdana"/>
        </w:rPr>
        <w:t>ver</w:t>
      </w:r>
      <w:r w:rsidR="005A7EE4" w:rsidRPr="00CA0ACE">
        <w:rPr>
          <w:rFonts w:ascii="Verdana" w:hAnsi="Verdana"/>
        </w:rPr>
        <w:t>helder</w:t>
      </w:r>
      <w:r w:rsidR="00020C26">
        <w:rPr>
          <w:rFonts w:ascii="Verdana" w:hAnsi="Verdana"/>
        </w:rPr>
        <w:t>end</w:t>
      </w:r>
      <w:r w:rsidR="005A7EE4" w:rsidRPr="00CA0ACE">
        <w:rPr>
          <w:rFonts w:ascii="Verdana" w:hAnsi="Verdana"/>
        </w:rPr>
        <w:t xml:space="preserve"> overzicht.)</w:t>
      </w:r>
    </w:p>
    <w:p w:rsidR="0019390F" w:rsidRPr="00CA0ACE" w:rsidRDefault="0019390F" w:rsidP="00D04374">
      <w:pPr>
        <w:pStyle w:val="Geenafstand"/>
        <w:rPr>
          <w:rFonts w:ascii="Verdana" w:hAnsi="Verdana"/>
        </w:rPr>
      </w:pPr>
    </w:p>
    <w:p w:rsidR="00D04374" w:rsidRPr="00CA0ACE" w:rsidRDefault="00D04374" w:rsidP="00D04374">
      <w:pPr>
        <w:pStyle w:val="Geenafstand"/>
        <w:rPr>
          <w:rFonts w:ascii="Verdana" w:hAnsi="Verdana"/>
          <w:i/>
        </w:rPr>
      </w:pPr>
      <w:r w:rsidRPr="00CA0ACE">
        <w:rPr>
          <w:rFonts w:ascii="Verdana" w:hAnsi="Verdana"/>
          <w:i/>
        </w:rPr>
        <w:t>Schok en ongeloof.</w:t>
      </w:r>
    </w:p>
    <w:p w:rsidR="00D04374" w:rsidRPr="00CA0ACE" w:rsidRDefault="00D04374" w:rsidP="00D04374">
      <w:pPr>
        <w:pStyle w:val="Geenafstand"/>
        <w:rPr>
          <w:rFonts w:ascii="Verdana" w:hAnsi="Verdana"/>
        </w:rPr>
      </w:pPr>
    </w:p>
    <w:p w:rsidR="00D04374" w:rsidRPr="00CA0ACE" w:rsidRDefault="00D04374" w:rsidP="00D04374">
      <w:pPr>
        <w:pStyle w:val="Geenafstand"/>
        <w:rPr>
          <w:rFonts w:ascii="Verdana" w:hAnsi="Verdana"/>
        </w:rPr>
      </w:pPr>
      <w:r w:rsidRPr="00CA0ACE">
        <w:rPr>
          <w:rFonts w:ascii="Verdana" w:hAnsi="Verdana"/>
        </w:rPr>
        <w:t xml:space="preserve">Sommige relaties sterven een langzame dood. Dan zijn de gevoelens intens maar gespreid over de tijd. Sommige relaties zijn plotseling over. Dan is er de schok en het ongeloof. ‘Het kan niet waar zijn dat de ander mij dit aandoet!’ Een emotionele aardbeving treft je  leven.  In je hoofd en hart is het een puinhoop. Je bent </w:t>
      </w:r>
      <w:r w:rsidR="00BB49F2">
        <w:rPr>
          <w:rFonts w:ascii="Verdana" w:hAnsi="Verdana"/>
        </w:rPr>
        <w:t>ongeschikt om je werk te doen. J</w:t>
      </w:r>
      <w:r w:rsidRPr="00CA0ACE">
        <w:rPr>
          <w:rFonts w:ascii="Verdana" w:hAnsi="Verdana"/>
        </w:rPr>
        <w:t>e bent onbereikbaar voor goede woorden van anderen. Eten en drinken interesseren je niet.  Bidden lukt niet of je schreeuwt juist wanhopig naar God om hulp. Het kan niet waar zijn wat jou is overkomen! Dit moet goed komen. Er is een grote vergissing gaande.</w:t>
      </w:r>
      <w:r w:rsidR="000F5F2E" w:rsidRPr="00CA0ACE">
        <w:rPr>
          <w:rFonts w:ascii="Verdana" w:hAnsi="Verdana"/>
        </w:rPr>
        <w:t xml:space="preserve"> Als je kinderen hebt, houden die je nog in de werkelijkheid. Tegelijkertijd ‘dwingen’ juist die je om toneel te spelen en te doen alsof er niets aan de hand is. Als je partner nog gewoon thuis woont is de communicatie met hem / haar gespannen.</w:t>
      </w:r>
    </w:p>
    <w:p w:rsidR="00D04374" w:rsidRPr="00CA0ACE" w:rsidRDefault="00D04374" w:rsidP="00D04374">
      <w:pPr>
        <w:pStyle w:val="Geenafstand"/>
        <w:rPr>
          <w:rFonts w:ascii="Verdana" w:hAnsi="Verdana"/>
        </w:rPr>
      </w:pPr>
    </w:p>
    <w:p w:rsidR="00D04374" w:rsidRPr="00CA0ACE" w:rsidRDefault="00D04374" w:rsidP="00D04374">
      <w:pPr>
        <w:pStyle w:val="Geenafstand"/>
        <w:rPr>
          <w:rFonts w:ascii="Verdana" w:hAnsi="Verdana"/>
          <w:i/>
        </w:rPr>
      </w:pPr>
      <w:r w:rsidRPr="00CA0ACE">
        <w:rPr>
          <w:rFonts w:ascii="Verdana" w:hAnsi="Verdana"/>
          <w:i/>
        </w:rPr>
        <w:t>Boosheid</w:t>
      </w:r>
    </w:p>
    <w:p w:rsidR="00D04374" w:rsidRPr="00CA0ACE" w:rsidRDefault="00D04374" w:rsidP="00D04374">
      <w:pPr>
        <w:pStyle w:val="Geenafstand"/>
        <w:rPr>
          <w:rFonts w:ascii="Verdana" w:hAnsi="Verdana"/>
        </w:rPr>
      </w:pPr>
    </w:p>
    <w:p w:rsidR="00D04374" w:rsidRPr="00CA0ACE" w:rsidRDefault="00D04374" w:rsidP="00D04374">
      <w:pPr>
        <w:pStyle w:val="Geenafstand"/>
        <w:rPr>
          <w:rFonts w:ascii="Verdana" w:hAnsi="Verdana"/>
        </w:rPr>
      </w:pPr>
      <w:r w:rsidRPr="00CA0ACE">
        <w:rPr>
          <w:rFonts w:ascii="Verdana" w:hAnsi="Verdana"/>
        </w:rPr>
        <w:t>Als na lange of korte tijd tot je doordringt dat het echt waar is,</w:t>
      </w:r>
      <w:r w:rsidR="000F5F2E" w:rsidRPr="00CA0ACE">
        <w:rPr>
          <w:rFonts w:ascii="Verdana" w:hAnsi="Verdana"/>
        </w:rPr>
        <w:t xml:space="preserve"> en je partner weg wil</w:t>
      </w:r>
      <w:r w:rsidR="008F31DC" w:rsidRPr="00CA0ACE">
        <w:rPr>
          <w:rFonts w:ascii="Verdana" w:hAnsi="Verdana"/>
        </w:rPr>
        <w:t xml:space="preserve"> gaan</w:t>
      </w:r>
      <w:r w:rsidR="000F5F2E" w:rsidRPr="00CA0ACE">
        <w:rPr>
          <w:rFonts w:ascii="Verdana" w:hAnsi="Verdana"/>
        </w:rPr>
        <w:t>,</w:t>
      </w:r>
      <w:r w:rsidRPr="00CA0ACE">
        <w:rPr>
          <w:rFonts w:ascii="Verdana" w:hAnsi="Verdana"/>
        </w:rPr>
        <w:t xml:space="preserve"> kom</w:t>
      </w:r>
      <w:r w:rsidR="00135E99" w:rsidRPr="00CA0ACE">
        <w:rPr>
          <w:rFonts w:ascii="Verdana" w:hAnsi="Verdana"/>
        </w:rPr>
        <w:t>t er een boosheid in je omhoog zoals je die</w:t>
      </w:r>
      <w:r w:rsidRPr="00CA0ACE">
        <w:rPr>
          <w:rFonts w:ascii="Verdana" w:hAnsi="Verdana"/>
        </w:rPr>
        <w:t xml:space="preserve"> nog nooit gevoeld hebt</w:t>
      </w:r>
      <w:r w:rsidR="000F5F2E" w:rsidRPr="00CA0ACE">
        <w:rPr>
          <w:rFonts w:ascii="Verdana" w:hAnsi="Verdana"/>
        </w:rPr>
        <w:t xml:space="preserve">. </w:t>
      </w:r>
      <w:r w:rsidRPr="00CA0ACE">
        <w:rPr>
          <w:rFonts w:ascii="Verdana" w:hAnsi="Verdana"/>
        </w:rPr>
        <w:t xml:space="preserve">Je bent kwaad als je </w:t>
      </w:r>
      <w:r w:rsidR="000F5F2E" w:rsidRPr="00CA0ACE">
        <w:rPr>
          <w:rFonts w:ascii="Verdana" w:hAnsi="Verdana"/>
        </w:rPr>
        <w:t>merkt</w:t>
      </w:r>
      <w:r w:rsidRPr="00CA0ACE">
        <w:rPr>
          <w:rFonts w:ascii="Verdana" w:hAnsi="Verdana"/>
        </w:rPr>
        <w:t xml:space="preserve"> dat de ander gewoon </w:t>
      </w:r>
      <w:r w:rsidR="000F5F2E" w:rsidRPr="00CA0ACE">
        <w:rPr>
          <w:rFonts w:ascii="Verdana" w:hAnsi="Verdana"/>
        </w:rPr>
        <w:t>zijn / haar werk doet</w:t>
      </w:r>
      <w:r w:rsidRPr="00CA0ACE">
        <w:rPr>
          <w:rFonts w:ascii="Verdana" w:hAnsi="Verdana"/>
        </w:rPr>
        <w:t>, terwijl jij</w:t>
      </w:r>
      <w:r w:rsidR="000F5F2E" w:rsidRPr="00CA0ACE">
        <w:rPr>
          <w:rFonts w:ascii="Verdana" w:hAnsi="Verdana"/>
        </w:rPr>
        <w:t xml:space="preserve"> wanhopig bent</w:t>
      </w:r>
      <w:r w:rsidRPr="00CA0ACE">
        <w:rPr>
          <w:rFonts w:ascii="Verdana" w:hAnsi="Verdana"/>
        </w:rPr>
        <w:t xml:space="preserve">. Alle mooie </w:t>
      </w:r>
      <w:r w:rsidR="000F5F2E" w:rsidRPr="00CA0ACE">
        <w:rPr>
          <w:rFonts w:ascii="Verdana" w:hAnsi="Verdana"/>
        </w:rPr>
        <w:t xml:space="preserve">jaren </w:t>
      </w:r>
      <w:r w:rsidRPr="00CA0ACE">
        <w:rPr>
          <w:rFonts w:ascii="Verdana" w:hAnsi="Verdana"/>
        </w:rPr>
        <w:t xml:space="preserve"> zijn leugens geweest! </w:t>
      </w:r>
    </w:p>
    <w:p w:rsidR="000F5F2E" w:rsidRPr="00CA0ACE" w:rsidRDefault="00D04374" w:rsidP="00D04374">
      <w:pPr>
        <w:pStyle w:val="Geenafstand"/>
        <w:ind w:firstLine="708"/>
        <w:rPr>
          <w:rFonts w:ascii="Verdana" w:hAnsi="Verdana"/>
        </w:rPr>
      </w:pPr>
      <w:r w:rsidRPr="00CA0ACE">
        <w:rPr>
          <w:rFonts w:ascii="Verdana" w:hAnsi="Verdana"/>
        </w:rPr>
        <w:t>Soms ben je ook boos op jezelf dat jij zo dom geweest bent om</w:t>
      </w:r>
      <w:r w:rsidR="00135E99" w:rsidRPr="00CA0ACE">
        <w:rPr>
          <w:rFonts w:ascii="Verdana" w:hAnsi="Verdana"/>
        </w:rPr>
        <w:t xml:space="preserve"> </w:t>
      </w:r>
      <w:r w:rsidR="000F5F2E" w:rsidRPr="00CA0ACE">
        <w:rPr>
          <w:rFonts w:ascii="Verdana" w:hAnsi="Verdana"/>
        </w:rPr>
        <w:t>al zijn / haar gebreken zo lang te accepteren.</w:t>
      </w:r>
      <w:r w:rsidRPr="00CA0ACE">
        <w:rPr>
          <w:rFonts w:ascii="Verdana" w:hAnsi="Verdana"/>
        </w:rPr>
        <w:t xml:space="preserve"> Had jij maar </w:t>
      </w:r>
      <w:r w:rsidR="000F5F2E" w:rsidRPr="00CA0ACE">
        <w:rPr>
          <w:rFonts w:ascii="Verdana" w:hAnsi="Verdana"/>
        </w:rPr>
        <w:t>eerder ingegrepen</w:t>
      </w:r>
      <w:r w:rsidR="008F31DC" w:rsidRPr="00CA0ACE">
        <w:rPr>
          <w:rFonts w:ascii="Verdana" w:hAnsi="Verdana"/>
        </w:rPr>
        <w:t>,</w:t>
      </w:r>
      <w:r w:rsidRPr="00CA0ACE">
        <w:rPr>
          <w:rFonts w:ascii="Verdana" w:hAnsi="Verdana"/>
        </w:rPr>
        <w:t xml:space="preserve"> dan was alles anders gelopen. </w:t>
      </w:r>
      <w:r w:rsidR="000F5F2E" w:rsidRPr="00CA0ACE">
        <w:rPr>
          <w:rFonts w:ascii="Verdana" w:hAnsi="Verdana"/>
        </w:rPr>
        <w:t>En als je zelf wat meer aandacht aan de ander besteed had,</w:t>
      </w:r>
      <w:r w:rsidRPr="00CA0ACE">
        <w:rPr>
          <w:rFonts w:ascii="Verdana" w:hAnsi="Verdana"/>
        </w:rPr>
        <w:t xml:space="preserve"> was het misschien ook nooit fout gegaan. </w:t>
      </w:r>
    </w:p>
    <w:p w:rsidR="00D04374" w:rsidRPr="00CA0ACE" w:rsidRDefault="00D04374" w:rsidP="00D04374">
      <w:pPr>
        <w:pStyle w:val="Geenafstand"/>
        <w:ind w:firstLine="708"/>
        <w:rPr>
          <w:rFonts w:ascii="Verdana" w:hAnsi="Verdana"/>
        </w:rPr>
      </w:pPr>
      <w:r w:rsidRPr="00CA0ACE">
        <w:rPr>
          <w:rFonts w:ascii="Verdana" w:hAnsi="Verdana"/>
        </w:rPr>
        <w:t xml:space="preserve">Het kan ook dat je boos op God bent: als het erop aankomt heb je niets aan Hem, denk je. Heb je daarvoor elke dag een zegen gevraagd over jullie </w:t>
      </w:r>
      <w:r w:rsidR="000F5F2E" w:rsidRPr="00CA0ACE">
        <w:rPr>
          <w:rFonts w:ascii="Verdana" w:hAnsi="Verdana"/>
        </w:rPr>
        <w:t>huwelijk en gezin?</w:t>
      </w:r>
    </w:p>
    <w:p w:rsidR="00D04374" w:rsidRPr="00CA0ACE" w:rsidRDefault="00D04374" w:rsidP="00D04374">
      <w:pPr>
        <w:pStyle w:val="Geenafstand"/>
        <w:rPr>
          <w:rFonts w:ascii="Verdana" w:hAnsi="Verdana"/>
        </w:rPr>
      </w:pPr>
      <w:r w:rsidRPr="00CA0ACE">
        <w:rPr>
          <w:rFonts w:ascii="Verdana" w:hAnsi="Verdana"/>
        </w:rPr>
        <w:tab/>
        <w:t xml:space="preserve">Je boosheid is waarschijnlijk het hevigst als je in de steek gelaten bent door je </w:t>
      </w:r>
      <w:r w:rsidR="000F5F2E" w:rsidRPr="00CA0ACE">
        <w:rPr>
          <w:rFonts w:ascii="Verdana" w:hAnsi="Verdana"/>
        </w:rPr>
        <w:t>partner</w:t>
      </w:r>
      <w:r w:rsidRPr="00CA0ACE">
        <w:rPr>
          <w:rFonts w:ascii="Verdana" w:hAnsi="Verdana"/>
        </w:rPr>
        <w:t xml:space="preserve"> voor een ander. Je bent dan teleurgesteld in je geliefde. De echte kwade genius is natuurlijk die ander die jouw </w:t>
      </w:r>
      <w:r w:rsidR="000F5F2E" w:rsidRPr="00CA0ACE">
        <w:rPr>
          <w:rFonts w:ascii="Verdana" w:hAnsi="Verdana"/>
        </w:rPr>
        <w:t>partner</w:t>
      </w:r>
      <w:r w:rsidRPr="00CA0ACE">
        <w:rPr>
          <w:rFonts w:ascii="Verdana" w:hAnsi="Verdana"/>
        </w:rPr>
        <w:t xml:space="preserve"> van jou afgetroggeld heeft.  Boosheid kan dan wraaklust worden.</w:t>
      </w:r>
    </w:p>
    <w:p w:rsidR="00D04374" w:rsidRPr="00CA0ACE" w:rsidRDefault="00D04374" w:rsidP="00D04374">
      <w:pPr>
        <w:pStyle w:val="Geenafstand"/>
        <w:rPr>
          <w:rFonts w:ascii="Verdana" w:hAnsi="Verdana"/>
        </w:rPr>
      </w:pPr>
    </w:p>
    <w:p w:rsidR="005A7EE4" w:rsidRPr="00CA0ACE" w:rsidRDefault="00D04374" w:rsidP="00D04374">
      <w:pPr>
        <w:pStyle w:val="Geenafstand"/>
        <w:rPr>
          <w:rFonts w:ascii="Verdana" w:hAnsi="Verdana"/>
        </w:rPr>
      </w:pPr>
      <w:r w:rsidRPr="00CA0ACE">
        <w:rPr>
          <w:rFonts w:ascii="Verdana" w:hAnsi="Verdana"/>
        </w:rPr>
        <w:t xml:space="preserve">Schok/ongeloof en boosheid pakken iets anders uit als je zelf de </w:t>
      </w:r>
      <w:r w:rsidR="000F5F2E" w:rsidRPr="00CA0ACE">
        <w:rPr>
          <w:rFonts w:ascii="Verdana" w:hAnsi="Verdana"/>
        </w:rPr>
        <w:t>trouwbelofte</w:t>
      </w:r>
      <w:r w:rsidRPr="00CA0ACE">
        <w:rPr>
          <w:rFonts w:ascii="Verdana" w:hAnsi="Verdana"/>
        </w:rPr>
        <w:t xml:space="preserve"> </w:t>
      </w:r>
      <w:r w:rsidR="00135E99" w:rsidRPr="00CA0ACE">
        <w:rPr>
          <w:rFonts w:ascii="Verdana" w:hAnsi="Verdana"/>
        </w:rPr>
        <w:t>wilt verbreken</w:t>
      </w:r>
      <w:r w:rsidRPr="00CA0ACE">
        <w:rPr>
          <w:rFonts w:ascii="Verdana" w:hAnsi="Verdana"/>
        </w:rPr>
        <w:t xml:space="preserve">. </w:t>
      </w:r>
      <w:r w:rsidR="000F5F2E" w:rsidRPr="00CA0ACE">
        <w:rPr>
          <w:rFonts w:ascii="Verdana" w:hAnsi="Verdana"/>
        </w:rPr>
        <w:t>Het kan zijn dat je zelf de fout ingegaan bent, maar ook dat je bijvoorbeeld het alcoholmisbrui</w:t>
      </w:r>
      <w:r w:rsidR="00135E99" w:rsidRPr="00CA0ACE">
        <w:rPr>
          <w:rFonts w:ascii="Verdana" w:hAnsi="Verdana"/>
        </w:rPr>
        <w:t>k</w:t>
      </w:r>
      <w:r w:rsidR="005A7EE4" w:rsidRPr="00CA0ACE">
        <w:rPr>
          <w:rFonts w:ascii="Verdana" w:hAnsi="Verdana"/>
        </w:rPr>
        <w:t>, de homoseksualitei</w:t>
      </w:r>
      <w:r w:rsidR="008F31DC" w:rsidRPr="00CA0ACE">
        <w:rPr>
          <w:rFonts w:ascii="Verdana" w:hAnsi="Verdana"/>
        </w:rPr>
        <w:t xml:space="preserve">t, </w:t>
      </w:r>
      <w:r w:rsidR="00135E99" w:rsidRPr="00CA0ACE">
        <w:rPr>
          <w:rFonts w:ascii="Verdana" w:hAnsi="Verdana"/>
        </w:rPr>
        <w:t xml:space="preserve"> </w:t>
      </w:r>
      <w:r w:rsidR="005A7EE4" w:rsidRPr="00CA0ACE">
        <w:rPr>
          <w:rFonts w:ascii="Verdana" w:hAnsi="Verdana"/>
        </w:rPr>
        <w:t xml:space="preserve">of een andere bron van spanning </w:t>
      </w:r>
      <w:r w:rsidR="00135E99" w:rsidRPr="00CA0ACE">
        <w:rPr>
          <w:rFonts w:ascii="Verdana" w:hAnsi="Verdana"/>
        </w:rPr>
        <w:t>van je partner niet langer k</w:t>
      </w:r>
      <w:r w:rsidR="005A7EE4" w:rsidRPr="00CA0ACE">
        <w:rPr>
          <w:rFonts w:ascii="Verdana" w:hAnsi="Verdana"/>
        </w:rPr>
        <w:t>unt</w:t>
      </w:r>
      <w:r w:rsidR="000F5F2E" w:rsidRPr="00CA0ACE">
        <w:rPr>
          <w:rFonts w:ascii="Verdana" w:hAnsi="Verdana"/>
        </w:rPr>
        <w:t xml:space="preserve"> verdragen. </w:t>
      </w:r>
      <w:r w:rsidRPr="00CA0ACE">
        <w:rPr>
          <w:rFonts w:ascii="Verdana" w:hAnsi="Verdana"/>
        </w:rPr>
        <w:t>De schok is</w:t>
      </w:r>
      <w:r w:rsidR="000F5F2E" w:rsidRPr="00CA0ACE">
        <w:rPr>
          <w:rFonts w:ascii="Verdana" w:hAnsi="Verdana"/>
        </w:rPr>
        <w:t xml:space="preserve"> dan</w:t>
      </w:r>
      <w:r w:rsidRPr="00CA0ACE">
        <w:rPr>
          <w:rFonts w:ascii="Verdana" w:hAnsi="Verdana"/>
        </w:rPr>
        <w:t xml:space="preserve"> afwezig</w:t>
      </w:r>
      <w:r w:rsidR="00135E99" w:rsidRPr="00CA0ACE">
        <w:rPr>
          <w:rFonts w:ascii="Verdana" w:hAnsi="Verdana"/>
        </w:rPr>
        <w:t>. H</w:t>
      </w:r>
      <w:r w:rsidRPr="00CA0ACE">
        <w:rPr>
          <w:rFonts w:ascii="Verdana" w:hAnsi="Verdana"/>
        </w:rPr>
        <w:t xml:space="preserve">et besef dat het niet goed zat in je relatie </w:t>
      </w:r>
      <w:r w:rsidR="00135E99" w:rsidRPr="00CA0ACE">
        <w:rPr>
          <w:rFonts w:ascii="Verdana" w:hAnsi="Verdana"/>
        </w:rPr>
        <w:t xml:space="preserve">is </w:t>
      </w:r>
      <w:r w:rsidRPr="00CA0ACE">
        <w:rPr>
          <w:rFonts w:ascii="Verdana" w:hAnsi="Verdana"/>
        </w:rPr>
        <w:t>stapsgewijs tot je doorgedrongen.  De boosheid is misschien ook</w:t>
      </w:r>
      <w:r w:rsidR="00135E99" w:rsidRPr="00CA0ACE">
        <w:rPr>
          <w:rFonts w:ascii="Verdana" w:hAnsi="Verdana"/>
        </w:rPr>
        <w:t xml:space="preserve"> niet meer aan</w:t>
      </w:r>
      <w:r w:rsidRPr="00CA0ACE">
        <w:rPr>
          <w:rFonts w:ascii="Verdana" w:hAnsi="Verdana"/>
        </w:rPr>
        <w:t xml:space="preserve">wezig. Dan ben je alleen teleurgesteld in de ander of in Gods leiding. </w:t>
      </w:r>
    </w:p>
    <w:p w:rsidR="00D04374" w:rsidRPr="00CA0ACE" w:rsidRDefault="00D04374" w:rsidP="005A7EE4">
      <w:pPr>
        <w:pStyle w:val="Geenafstand"/>
        <w:ind w:firstLine="708"/>
        <w:rPr>
          <w:rFonts w:ascii="Verdana" w:hAnsi="Verdana"/>
        </w:rPr>
      </w:pPr>
      <w:r w:rsidRPr="00CA0ACE">
        <w:rPr>
          <w:rFonts w:ascii="Verdana" w:hAnsi="Verdana"/>
        </w:rPr>
        <w:t>Het is</w:t>
      </w:r>
      <w:r w:rsidR="005A7EE4" w:rsidRPr="00CA0ACE">
        <w:rPr>
          <w:rFonts w:ascii="Verdana" w:hAnsi="Verdana"/>
        </w:rPr>
        <w:t>, daar tegenover,</w:t>
      </w:r>
      <w:r w:rsidRPr="00CA0ACE">
        <w:rPr>
          <w:rFonts w:ascii="Verdana" w:hAnsi="Verdana"/>
        </w:rPr>
        <w:t xml:space="preserve"> ook mogelijk dat je boosheid juist heel heftig is, omdat je </w:t>
      </w:r>
      <w:r w:rsidR="000F5F2E" w:rsidRPr="00CA0ACE">
        <w:rPr>
          <w:rFonts w:ascii="Verdana" w:hAnsi="Verdana"/>
        </w:rPr>
        <w:t>partner</w:t>
      </w:r>
      <w:r w:rsidRPr="00CA0ACE">
        <w:rPr>
          <w:rFonts w:ascii="Verdana" w:hAnsi="Verdana"/>
        </w:rPr>
        <w:t xml:space="preserve"> jou</w:t>
      </w:r>
      <w:r w:rsidR="000F5F2E" w:rsidRPr="00CA0ACE">
        <w:rPr>
          <w:rFonts w:ascii="Verdana" w:hAnsi="Verdana"/>
        </w:rPr>
        <w:t xml:space="preserve"> of je kind</w:t>
      </w:r>
      <w:r w:rsidRPr="00CA0ACE">
        <w:rPr>
          <w:rFonts w:ascii="Verdana" w:hAnsi="Verdana"/>
        </w:rPr>
        <w:t xml:space="preserve"> iets afschuwelijks heeft aangedaan.  </w:t>
      </w:r>
      <w:r w:rsidR="005A7EE4" w:rsidRPr="00CA0ACE">
        <w:rPr>
          <w:rFonts w:ascii="Verdana" w:hAnsi="Verdana"/>
        </w:rPr>
        <w:t xml:space="preserve">Denk aan seksueel misbruik van een van je kinderen. Denk aan overspel. </w:t>
      </w:r>
      <w:r w:rsidRPr="00CA0ACE">
        <w:rPr>
          <w:rFonts w:ascii="Verdana" w:hAnsi="Verdana"/>
        </w:rPr>
        <w:t xml:space="preserve">Je hebt hem/haar </w:t>
      </w:r>
      <w:r w:rsidR="000F5F2E" w:rsidRPr="00CA0ACE">
        <w:rPr>
          <w:rFonts w:ascii="Verdana" w:hAnsi="Verdana"/>
        </w:rPr>
        <w:t xml:space="preserve">zelf </w:t>
      </w:r>
      <w:r w:rsidRPr="00CA0ACE">
        <w:rPr>
          <w:rFonts w:ascii="Verdana" w:hAnsi="Verdana"/>
        </w:rPr>
        <w:t xml:space="preserve">direct de deur gewezen. </w:t>
      </w:r>
      <w:r w:rsidR="000F5F2E" w:rsidRPr="00CA0ACE">
        <w:rPr>
          <w:rFonts w:ascii="Verdana" w:hAnsi="Verdana"/>
        </w:rPr>
        <w:t xml:space="preserve">Je geloofde zijn / haar woorden van spijt niet. </w:t>
      </w:r>
      <w:r w:rsidRPr="00CA0ACE">
        <w:rPr>
          <w:rFonts w:ascii="Verdana" w:hAnsi="Verdana"/>
        </w:rPr>
        <w:t>Als dat</w:t>
      </w:r>
      <w:r w:rsidR="000F5F2E" w:rsidRPr="00CA0ACE">
        <w:rPr>
          <w:rFonts w:ascii="Verdana" w:hAnsi="Verdana"/>
        </w:rPr>
        <w:t xml:space="preserve"> gedrag</w:t>
      </w:r>
      <w:r w:rsidRPr="00CA0ACE">
        <w:rPr>
          <w:rFonts w:ascii="Verdana" w:hAnsi="Verdana"/>
        </w:rPr>
        <w:t xml:space="preserve"> voor jou geheel onverwacht plaatsvond</w:t>
      </w:r>
      <w:r w:rsidR="000F5F2E" w:rsidRPr="00CA0ACE">
        <w:rPr>
          <w:rFonts w:ascii="Verdana" w:hAnsi="Verdana"/>
        </w:rPr>
        <w:t xml:space="preserve"> (</w:t>
      </w:r>
      <w:r w:rsidR="005C517B">
        <w:rPr>
          <w:rFonts w:ascii="Verdana" w:hAnsi="Verdana"/>
        </w:rPr>
        <w:t xml:space="preserve">of onverwacht </w:t>
      </w:r>
      <w:r w:rsidR="000F5F2E" w:rsidRPr="00CA0ACE">
        <w:rPr>
          <w:rFonts w:ascii="Verdana" w:hAnsi="Verdana"/>
        </w:rPr>
        <w:t>bekend werd)</w:t>
      </w:r>
      <w:r w:rsidRPr="00CA0ACE">
        <w:rPr>
          <w:rFonts w:ascii="Verdana" w:hAnsi="Verdana"/>
        </w:rPr>
        <w:t>, ben je trouwens ook geschokt en vol ongeloof!</w:t>
      </w:r>
    </w:p>
    <w:p w:rsidR="00D04374" w:rsidRPr="00CA0ACE" w:rsidRDefault="00D04374" w:rsidP="00D04374">
      <w:pPr>
        <w:pStyle w:val="Geenafstand"/>
        <w:rPr>
          <w:rFonts w:ascii="Verdana" w:hAnsi="Verdana"/>
        </w:rPr>
      </w:pPr>
    </w:p>
    <w:p w:rsidR="00D04374" w:rsidRPr="00CA0ACE" w:rsidRDefault="00D04374" w:rsidP="00D04374">
      <w:pPr>
        <w:pStyle w:val="Geenafstand"/>
        <w:rPr>
          <w:rFonts w:ascii="Verdana" w:hAnsi="Verdana"/>
          <w:i/>
        </w:rPr>
      </w:pPr>
      <w:r w:rsidRPr="00CA0ACE">
        <w:rPr>
          <w:rFonts w:ascii="Verdana" w:hAnsi="Verdana"/>
          <w:i/>
        </w:rPr>
        <w:t>Stille hoop</w:t>
      </w:r>
    </w:p>
    <w:p w:rsidR="00D04374" w:rsidRPr="00CA0ACE" w:rsidRDefault="00D04374" w:rsidP="00D04374">
      <w:pPr>
        <w:pStyle w:val="Geenafstand"/>
        <w:rPr>
          <w:rFonts w:ascii="Verdana" w:hAnsi="Verdana"/>
        </w:rPr>
      </w:pPr>
    </w:p>
    <w:p w:rsidR="00D04374" w:rsidRPr="00CA0ACE" w:rsidRDefault="00D04374" w:rsidP="00135E99">
      <w:pPr>
        <w:pStyle w:val="Geenafstand"/>
        <w:rPr>
          <w:rFonts w:ascii="Verdana" w:hAnsi="Verdana"/>
        </w:rPr>
      </w:pPr>
      <w:r w:rsidRPr="00CA0ACE">
        <w:rPr>
          <w:rFonts w:ascii="Verdana" w:hAnsi="Verdana"/>
        </w:rPr>
        <w:t xml:space="preserve">Je boosheid is ingepakte pijn. Daarachter leeft diep in je hart </w:t>
      </w:r>
      <w:r w:rsidR="0019390F" w:rsidRPr="00CA0ACE">
        <w:rPr>
          <w:rFonts w:ascii="Verdana" w:hAnsi="Verdana"/>
        </w:rPr>
        <w:t xml:space="preserve">soms </w:t>
      </w:r>
      <w:r w:rsidRPr="00CA0ACE">
        <w:rPr>
          <w:rFonts w:ascii="Verdana" w:hAnsi="Verdana"/>
        </w:rPr>
        <w:t>nog steeds het verlangen dat het</w:t>
      </w:r>
      <w:r w:rsidR="0019390F" w:rsidRPr="00CA0ACE">
        <w:rPr>
          <w:rFonts w:ascii="Verdana" w:hAnsi="Verdana"/>
        </w:rPr>
        <w:t xml:space="preserve"> allemaal nog</w:t>
      </w:r>
      <w:r w:rsidRPr="00CA0ACE">
        <w:rPr>
          <w:rFonts w:ascii="Verdana" w:hAnsi="Verdana"/>
        </w:rPr>
        <w:t xml:space="preserve"> goed komt. </w:t>
      </w:r>
      <w:r w:rsidR="0019390F" w:rsidRPr="00CA0ACE">
        <w:rPr>
          <w:rFonts w:ascii="Verdana" w:hAnsi="Verdana"/>
        </w:rPr>
        <w:t xml:space="preserve">Je hoopt op echte verandering van je partner. </w:t>
      </w:r>
      <w:r w:rsidR="00135E99" w:rsidRPr="00CA0ACE">
        <w:rPr>
          <w:rFonts w:ascii="Verdana" w:hAnsi="Verdana"/>
        </w:rPr>
        <w:t>Of j</w:t>
      </w:r>
      <w:r w:rsidR="0019390F" w:rsidRPr="00CA0ACE">
        <w:rPr>
          <w:rFonts w:ascii="Verdana" w:hAnsi="Verdana"/>
        </w:rPr>
        <w:t xml:space="preserve">e wilt zelf in therapie </w:t>
      </w:r>
      <w:r w:rsidR="005A7EE4" w:rsidRPr="00CA0ACE">
        <w:rPr>
          <w:rFonts w:ascii="Verdana" w:hAnsi="Verdana"/>
        </w:rPr>
        <w:t>. O</w:t>
      </w:r>
      <w:r w:rsidR="0019390F" w:rsidRPr="00CA0ACE">
        <w:rPr>
          <w:rFonts w:ascii="Verdana" w:hAnsi="Verdana"/>
        </w:rPr>
        <w:t>f</w:t>
      </w:r>
      <w:r w:rsidR="005A7EE4" w:rsidRPr="00CA0ACE">
        <w:rPr>
          <w:rFonts w:ascii="Verdana" w:hAnsi="Verdana"/>
        </w:rPr>
        <w:t xml:space="preserve"> je bent bereid </w:t>
      </w:r>
      <w:r w:rsidR="0019390F" w:rsidRPr="00CA0ACE">
        <w:rPr>
          <w:rFonts w:ascii="Verdana" w:hAnsi="Verdana"/>
        </w:rPr>
        <w:t xml:space="preserve"> je huis </w:t>
      </w:r>
      <w:r w:rsidR="005A7EE4" w:rsidRPr="00CA0ACE">
        <w:rPr>
          <w:rFonts w:ascii="Verdana" w:hAnsi="Verdana"/>
        </w:rPr>
        <w:t xml:space="preserve">te </w:t>
      </w:r>
      <w:r w:rsidR="0019390F" w:rsidRPr="00CA0ACE">
        <w:rPr>
          <w:rFonts w:ascii="Verdana" w:hAnsi="Verdana"/>
        </w:rPr>
        <w:t xml:space="preserve">verbouwen </w:t>
      </w:r>
      <w:r w:rsidR="005A7EE4" w:rsidRPr="00CA0ACE">
        <w:rPr>
          <w:rFonts w:ascii="Verdana" w:hAnsi="Verdana"/>
        </w:rPr>
        <w:t xml:space="preserve"> </w:t>
      </w:r>
      <w:r w:rsidR="0019390F" w:rsidRPr="00CA0ACE">
        <w:rPr>
          <w:rFonts w:ascii="Verdana" w:hAnsi="Verdana"/>
        </w:rPr>
        <w:t>om je partner terug te krijgen</w:t>
      </w:r>
      <w:r w:rsidR="005A7EE4" w:rsidRPr="00CA0ACE">
        <w:rPr>
          <w:rFonts w:ascii="Verdana" w:hAnsi="Verdana"/>
        </w:rPr>
        <w:t xml:space="preserve"> (als die dat altijd verlangde en jij het tegenhield)</w:t>
      </w:r>
      <w:r w:rsidR="0019390F" w:rsidRPr="00CA0ACE">
        <w:rPr>
          <w:rFonts w:ascii="Verdana" w:hAnsi="Verdana"/>
        </w:rPr>
        <w:t>.</w:t>
      </w:r>
      <w:r w:rsidRPr="00CA0ACE">
        <w:rPr>
          <w:rFonts w:ascii="Verdana" w:hAnsi="Verdana"/>
        </w:rPr>
        <w:t xml:space="preserve"> </w:t>
      </w:r>
      <w:r w:rsidR="00135E99" w:rsidRPr="00CA0ACE">
        <w:rPr>
          <w:rFonts w:ascii="Verdana" w:hAnsi="Verdana"/>
        </w:rPr>
        <w:t>D</w:t>
      </w:r>
      <w:r w:rsidRPr="00CA0ACE">
        <w:rPr>
          <w:rFonts w:ascii="Verdana" w:hAnsi="Verdana"/>
        </w:rPr>
        <w:t xml:space="preserve">eze manier van denken geeft je tijdelijk in elke geval enige rust van binnen. </w:t>
      </w:r>
    </w:p>
    <w:p w:rsidR="00D04374" w:rsidRPr="00CA0ACE" w:rsidRDefault="00D04374" w:rsidP="00D04374">
      <w:pPr>
        <w:pStyle w:val="Geenafstand"/>
        <w:rPr>
          <w:rFonts w:ascii="Verdana" w:hAnsi="Verdana"/>
        </w:rPr>
      </w:pPr>
    </w:p>
    <w:p w:rsidR="00D04374" w:rsidRPr="00CA0ACE" w:rsidRDefault="00D04374" w:rsidP="00D04374">
      <w:pPr>
        <w:pStyle w:val="Geenafstand"/>
        <w:rPr>
          <w:rFonts w:ascii="Verdana" w:hAnsi="Verdana"/>
          <w:i/>
        </w:rPr>
      </w:pPr>
      <w:r w:rsidRPr="00CA0ACE">
        <w:rPr>
          <w:rFonts w:ascii="Verdana" w:hAnsi="Verdana"/>
          <w:i/>
        </w:rPr>
        <w:t>Depressiviteit</w:t>
      </w:r>
    </w:p>
    <w:p w:rsidR="00D04374" w:rsidRPr="00CA0ACE" w:rsidRDefault="00D04374" w:rsidP="00D04374">
      <w:pPr>
        <w:pStyle w:val="Geenafstand"/>
        <w:rPr>
          <w:rFonts w:ascii="Verdana" w:hAnsi="Verdana"/>
        </w:rPr>
      </w:pPr>
    </w:p>
    <w:p w:rsidR="00D04374" w:rsidRPr="00CA0ACE" w:rsidRDefault="00D04374" w:rsidP="00D04374">
      <w:pPr>
        <w:pStyle w:val="Geenafstand"/>
        <w:rPr>
          <w:rFonts w:ascii="Verdana" w:hAnsi="Verdana"/>
        </w:rPr>
      </w:pPr>
      <w:r w:rsidRPr="00CA0ACE">
        <w:rPr>
          <w:rFonts w:ascii="Verdana" w:hAnsi="Verdana"/>
        </w:rPr>
        <w:t xml:space="preserve">Stille hoop is vrijwel altijd ijdele hoop. Als  de realiteit doordringt, zak je weg. Het komt nooit meer goed tussen jou en je </w:t>
      </w:r>
      <w:r w:rsidR="0019390F" w:rsidRPr="00CA0ACE">
        <w:rPr>
          <w:rFonts w:ascii="Verdana" w:hAnsi="Verdana"/>
        </w:rPr>
        <w:t>man / vrouw</w:t>
      </w:r>
      <w:r w:rsidRPr="00CA0ACE">
        <w:rPr>
          <w:rFonts w:ascii="Verdana" w:hAnsi="Verdana"/>
        </w:rPr>
        <w:t xml:space="preserve">. Je krijgt ook geen greep op het ‘Waarom?’ Dat is frustrerend. Je wordt moedeloos. Het dringt tot je door dat je </w:t>
      </w:r>
      <w:r w:rsidR="0019390F" w:rsidRPr="00CA0ACE">
        <w:rPr>
          <w:rFonts w:ascii="Verdana" w:hAnsi="Verdana"/>
        </w:rPr>
        <w:t xml:space="preserve">er </w:t>
      </w:r>
      <w:r w:rsidRPr="00CA0ACE">
        <w:rPr>
          <w:rFonts w:ascii="Verdana" w:hAnsi="Verdana"/>
        </w:rPr>
        <w:t xml:space="preserve">echt alleen </w:t>
      </w:r>
      <w:r w:rsidR="0019390F" w:rsidRPr="00CA0ACE">
        <w:rPr>
          <w:rFonts w:ascii="Verdana" w:hAnsi="Verdana"/>
        </w:rPr>
        <w:t xml:space="preserve"> voorstaat. Je wordt er ellendig van als je aan het verdriet van je kinderen denkt. </w:t>
      </w:r>
      <w:r w:rsidRPr="00CA0ACE">
        <w:rPr>
          <w:rFonts w:ascii="Verdana" w:hAnsi="Verdana"/>
        </w:rPr>
        <w:t xml:space="preserve"> Je bent bang voor de toekomst. Wat voor doel heeft je leven nog zonder </w:t>
      </w:r>
      <w:r w:rsidR="0019390F" w:rsidRPr="00CA0ACE">
        <w:rPr>
          <w:rFonts w:ascii="Verdana" w:hAnsi="Verdana"/>
        </w:rPr>
        <w:t>je man / vrouw?</w:t>
      </w:r>
      <w:r w:rsidRPr="00CA0ACE">
        <w:rPr>
          <w:rFonts w:ascii="Verdana" w:hAnsi="Verdana"/>
        </w:rPr>
        <w:t xml:space="preserve"> Je slaapt slecht, bent moe, hebt regelmatig hoofd- of buikpijn  en je valt af door de stress. Psychisch ben je labiel. Je zelfbeeld is negatief. Je denkt dat je je </w:t>
      </w:r>
      <w:r w:rsidR="0019390F" w:rsidRPr="00CA0ACE">
        <w:rPr>
          <w:rFonts w:ascii="Verdana" w:hAnsi="Verdana"/>
        </w:rPr>
        <w:t>problemen</w:t>
      </w:r>
      <w:r w:rsidRPr="00CA0ACE">
        <w:rPr>
          <w:rFonts w:ascii="Verdana" w:hAnsi="Verdana"/>
        </w:rPr>
        <w:t xml:space="preserve"> aan jezelf te danken hebt. </w:t>
      </w:r>
    </w:p>
    <w:p w:rsidR="0019390F" w:rsidRPr="00CA0ACE" w:rsidRDefault="0019390F" w:rsidP="00D04374">
      <w:pPr>
        <w:pStyle w:val="Geenafstand"/>
        <w:rPr>
          <w:rFonts w:ascii="Verdana" w:hAnsi="Verdana"/>
        </w:rPr>
      </w:pPr>
    </w:p>
    <w:p w:rsidR="00D04374" w:rsidRPr="00CA0ACE" w:rsidRDefault="0019390F" w:rsidP="00D04374">
      <w:pPr>
        <w:pStyle w:val="Geenafstand"/>
        <w:rPr>
          <w:rFonts w:ascii="Verdana" w:hAnsi="Verdana"/>
          <w:i/>
        </w:rPr>
      </w:pPr>
      <w:r w:rsidRPr="00CA0ACE">
        <w:rPr>
          <w:rFonts w:ascii="Verdana" w:hAnsi="Verdana"/>
          <w:i/>
        </w:rPr>
        <w:t>R</w:t>
      </w:r>
      <w:r w:rsidR="00D04374" w:rsidRPr="00CA0ACE">
        <w:rPr>
          <w:rFonts w:ascii="Verdana" w:hAnsi="Verdana"/>
          <w:i/>
        </w:rPr>
        <w:t>ealisme</w:t>
      </w:r>
    </w:p>
    <w:p w:rsidR="00D04374" w:rsidRPr="00CA0ACE" w:rsidRDefault="00D04374" w:rsidP="00D04374">
      <w:pPr>
        <w:pStyle w:val="Geenafstand"/>
        <w:rPr>
          <w:rFonts w:ascii="Verdana" w:hAnsi="Verdana"/>
        </w:rPr>
      </w:pPr>
    </w:p>
    <w:p w:rsidR="002279E6" w:rsidRPr="00CA0ACE" w:rsidRDefault="0019390F" w:rsidP="0019390F">
      <w:pPr>
        <w:pStyle w:val="Geenafstand"/>
        <w:rPr>
          <w:rFonts w:ascii="Verdana" w:hAnsi="Verdana"/>
        </w:rPr>
      </w:pPr>
      <w:r w:rsidRPr="00CA0ACE">
        <w:rPr>
          <w:rFonts w:ascii="Verdana" w:hAnsi="Verdana"/>
        </w:rPr>
        <w:t>Dan komt de dag waarop je in de spiegel kijkt en tegen jezelf zegt: ‘Kom op!’ Je verzet je niet langer tegen de scheiding. Je zoekt een advocaat of mediator. Je vertelt het de familie en de vrienden (voor</w:t>
      </w:r>
      <w:r w:rsidR="0045434C" w:rsidRPr="00CA0ACE">
        <w:rPr>
          <w:rFonts w:ascii="Verdana" w:hAnsi="Verdana"/>
        </w:rPr>
        <w:t xml:space="preserve"> </w:t>
      </w:r>
      <w:r w:rsidRPr="00CA0ACE">
        <w:rPr>
          <w:rFonts w:ascii="Verdana" w:hAnsi="Verdana"/>
        </w:rPr>
        <w:t>zover die het nog niet weten). Je belt je predikant op. Je neemt je voor om te knokken voor je kinderen om de schade zoveel mogelijk te beperken. Je hakt de knoop door waar je wilt (blijven) wonen.</w:t>
      </w:r>
    </w:p>
    <w:p w:rsidR="005A7EE4" w:rsidRPr="00CA0ACE" w:rsidRDefault="005A7EE4" w:rsidP="0019390F">
      <w:pPr>
        <w:pStyle w:val="Geenafstand"/>
        <w:rPr>
          <w:rFonts w:ascii="Verdana" w:hAnsi="Verdana"/>
        </w:rPr>
      </w:pPr>
    </w:p>
    <w:p w:rsidR="00020C26" w:rsidRDefault="00020C26" w:rsidP="0019390F">
      <w:pPr>
        <w:pStyle w:val="Geenafstand"/>
        <w:rPr>
          <w:rFonts w:ascii="Verdana" w:hAnsi="Verdana"/>
          <w:b/>
        </w:rPr>
      </w:pPr>
    </w:p>
    <w:p w:rsidR="00675A5D" w:rsidRPr="00471299" w:rsidRDefault="00471299" w:rsidP="0019390F">
      <w:pPr>
        <w:pStyle w:val="Geenafstand"/>
        <w:rPr>
          <w:rFonts w:ascii="Verdana" w:hAnsi="Verdana"/>
          <w:b/>
        </w:rPr>
      </w:pPr>
      <w:r w:rsidRPr="00471299">
        <w:rPr>
          <w:rFonts w:ascii="Verdana" w:hAnsi="Verdana"/>
          <w:b/>
        </w:rPr>
        <w:t>Na de scheiding</w:t>
      </w:r>
    </w:p>
    <w:p w:rsidR="00675A5D" w:rsidRDefault="00675A5D" w:rsidP="0019390F">
      <w:pPr>
        <w:pStyle w:val="Geenafstand"/>
        <w:rPr>
          <w:rFonts w:ascii="Verdana" w:hAnsi="Verdana"/>
        </w:rPr>
      </w:pPr>
    </w:p>
    <w:p w:rsidR="005A7EE4" w:rsidRPr="00CA0ACE" w:rsidRDefault="005A7EE4" w:rsidP="0019390F">
      <w:pPr>
        <w:pStyle w:val="Geenafstand"/>
        <w:rPr>
          <w:rFonts w:ascii="Verdana" w:hAnsi="Verdana"/>
        </w:rPr>
      </w:pPr>
      <w:r w:rsidRPr="00CA0ACE">
        <w:rPr>
          <w:rFonts w:ascii="Verdana" w:hAnsi="Verdana"/>
        </w:rPr>
        <w:t xml:space="preserve">Als de echtscheiding eenmaal een feit is, </w:t>
      </w:r>
      <w:r w:rsidR="00471299">
        <w:rPr>
          <w:rFonts w:ascii="Verdana" w:hAnsi="Verdana"/>
        </w:rPr>
        <w:t>kunnen</w:t>
      </w:r>
      <w:r w:rsidRPr="00CA0ACE">
        <w:rPr>
          <w:rFonts w:ascii="Verdana" w:hAnsi="Verdana"/>
        </w:rPr>
        <w:t xml:space="preserve"> </w:t>
      </w:r>
      <w:r w:rsidR="00F121DE">
        <w:rPr>
          <w:rFonts w:ascii="Verdana" w:hAnsi="Verdana"/>
        </w:rPr>
        <w:t xml:space="preserve">al </w:t>
      </w:r>
      <w:r w:rsidRPr="00CA0ACE">
        <w:rPr>
          <w:rFonts w:ascii="Verdana" w:hAnsi="Verdana"/>
        </w:rPr>
        <w:t xml:space="preserve">deze gevoelens </w:t>
      </w:r>
      <w:r w:rsidR="007374AF">
        <w:rPr>
          <w:rFonts w:ascii="Verdana" w:hAnsi="Verdana"/>
        </w:rPr>
        <w:t xml:space="preserve">en gedachten </w:t>
      </w:r>
      <w:r w:rsidRPr="00CA0ACE">
        <w:rPr>
          <w:rFonts w:ascii="Verdana" w:hAnsi="Verdana"/>
        </w:rPr>
        <w:t xml:space="preserve">zich </w:t>
      </w:r>
      <w:r w:rsidR="00675A5D">
        <w:rPr>
          <w:rFonts w:ascii="Verdana" w:hAnsi="Verdana"/>
        </w:rPr>
        <w:t>langdurig</w:t>
      </w:r>
      <w:r w:rsidRPr="00CA0ACE">
        <w:rPr>
          <w:rFonts w:ascii="Verdana" w:hAnsi="Verdana"/>
        </w:rPr>
        <w:t xml:space="preserve"> herhalen, met de nodige varianten</w:t>
      </w:r>
      <w:r w:rsidR="00F121DE">
        <w:rPr>
          <w:rFonts w:ascii="Verdana" w:hAnsi="Verdana"/>
        </w:rPr>
        <w:t xml:space="preserve"> en aanvullingen</w:t>
      </w:r>
      <w:r w:rsidRPr="00CA0ACE">
        <w:rPr>
          <w:rFonts w:ascii="Verdana" w:hAnsi="Verdana"/>
        </w:rPr>
        <w:t xml:space="preserve">. </w:t>
      </w:r>
      <w:r w:rsidR="00675A5D">
        <w:rPr>
          <w:rFonts w:ascii="Verdana" w:hAnsi="Verdana"/>
        </w:rPr>
        <w:t>Bijvoorbeeld</w:t>
      </w:r>
    </w:p>
    <w:p w:rsidR="00101C77" w:rsidRDefault="00101C77" w:rsidP="00101C77">
      <w:pPr>
        <w:pStyle w:val="Geenafstand"/>
        <w:rPr>
          <w:rFonts w:ascii="Verdana" w:hAnsi="Verdana"/>
        </w:rPr>
      </w:pPr>
    </w:p>
    <w:p w:rsidR="00816DD3" w:rsidRPr="00816DD3" w:rsidRDefault="007374AF" w:rsidP="00101C77">
      <w:pPr>
        <w:pStyle w:val="Geenafstand"/>
        <w:rPr>
          <w:rFonts w:ascii="Verdana" w:hAnsi="Verdana"/>
          <w:i/>
        </w:rPr>
      </w:pPr>
      <w:r>
        <w:rPr>
          <w:rFonts w:ascii="Verdana" w:hAnsi="Verdana"/>
          <w:i/>
        </w:rPr>
        <w:t>Gevoelens en gedachten</w:t>
      </w:r>
    </w:p>
    <w:p w:rsidR="00816DD3" w:rsidRDefault="00816DD3" w:rsidP="00101C77">
      <w:pPr>
        <w:pStyle w:val="Geenafstand"/>
        <w:rPr>
          <w:rFonts w:ascii="Verdana" w:hAnsi="Verdana"/>
        </w:rPr>
      </w:pPr>
    </w:p>
    <w:p w:rsidR="00101C77" w:rsidRPr="00101C77" w:rsidRDefault="00AD2E05" w:rsidP="00101C77">
      <w:pPr>
        <w:pStyle w:val="Geenafstand"/>
        <w:rPr>
          <w:rFonts w:ascii="Verdana" w:hAnsi="Verdana"/>
        </w:rPr>
      </w:pPr>
      <w:r>
        <w:rPr>
          <w:rFonts w:ascii="Verdana" w:hAnsi="Verdana"/>
        </w:rPr>
        <w:t xml:space="preserve">- </w:t>
      </w:r>
      <w:r w:rsidR="00101C77" w:rsidRPr="00101C77">
        <w:rPr>
          <w:rFonts w:ascii="Verdana" w:hAnsi="Verdana"/>
        </w:rPr>
        <w:t xml:space="preserve">troosteloosheid (leegheid; huilen; lichamelijke zwakte; </w:t>
      </w:r>
      <w:r w:rsidR="00675A5D">
        <w:rPr>
          <w:rFonts w:ascii="Verdana" w:hAnsi="Verdana"/>
        </w:rPr>
        <w:t>pijn voelen voor de kinderen</w:t>
      </w:r>
      <w:r w:rsidR="00101C77" w:rsidRPr="00101C77">
        <w:rPr>
          <w:rFonts w:ascii="Verdana" w:hAnsi="Verdana"/>
        </w:rPr>
        <w:t>)</w:t>
      </w:r>
    </w:p>
    <w:p w:rsidR="00101C77" w:rsidRPr="00101C77" w:rsidRDefault="00101C77" w:rsidP="00101C77">
      <w:pPr>
        <w:pStyle w:val="Geenafstand"/>
        <w:rPr>
          <w:rFonts w:ascii="Verdana" w:hAnsi="Verdana"/>
        </w:rPr>
      </w:pPr>
      <w:r w:rsidRPr="00101C77">
        <w:rPr>
          <w:rFonts w:ascii="Verdana" w:hAnsi="Verdana"/>
        </w:rPr>
        <w:t>- wanhoop (uitzichtloosheid; zelfverwaarlozing</w:t>
      </w:r>
      <w:r w:rsidR="00675A5D">
        <w:rPr>
          <w:rFonts w:ascii="Verdana" w:hAnsi="Verdana"/>
        </w:rPr>
        <w:t>; onmacht</w:t>
      </w:r>
      <w:r w:rsidRPr="00101C77">
        <w:rPr>
          <w:rFonts w:ascii="Verdana" w:hAnsi="Verdana"/>
        </w:rPr>
        <w:t>)</w:t>
      </w:r>
    </w:p>
    <w:p w:rsidR="00101C77" w:rsidRPr="00101C77" w:rsidRDefault="00101C77" w:rsidP="00101C77">
      <w:pPr>
        <w:pStyle w:val="Geenafstand"/>
        <w:rPr>
          <w:rFonts w:ascii="Verdana" w:hAnsi="Verdana"/>
        </w:rPr>
      </w:pPr>
      <w:r w:rsidRPr="00101C77">
        <w:rPr>
          <w:rFonts w:ascii="Verdana" w:hAnsi="Verdana"/>
        </w:rPr>
        <w:t>- schuldgevoelens (over gedrag/gevoel in heden of wroeging over verleden</w:t>
      </w:r>
      <w:r w:rsidR="00675A5D">
        <w:rPr>
          <w:rFonts w:ascii="Verdana" w:hAnsi="Verdana"/>
        </w:rPr>
        <w:t>, ‘had ik maar’</w:t>
      </w:r>
      <w:r w:rsidRPr="00101C77">
        <w:rPr>
          <w:rFonts w:ascii="Verdana" w:hAnsi="Verdana"/>
        </w:rPr>
        <w:t>)</w:t>
      </w:r>
    </w:p>
    <w:p w:rsidR="00101C77" w:rsidRPr="00101C77" w:rsidRDefault="00101C77" w:rsidP="00101C77">
      <w:pPr>
        <w:pStyle w:val="Geenafstand"/>
        <w:rPr>
          <w:rFonts w:ascii="Verdana" w:hAnsi="Verdana"/>
        </w:rPr>
      </w:pPr>
      <w:r w:rsidRPr="00101C77">
        <w:rPr>
          <w:rFonts w:ascii="Verdana" w:hAnsi="Verdana"/>
        </w:rPr>
        <w:t xml:space="preserve">- </w:t>
      </w:r>
      <w:r w:rsidR="00675A5D">
        <w:rPr>
          <w:rFonts w:ascii="Verdana" w:hAnsi="Verdana"/>
        </w:rPr>
        <w:t>jaloezie (op anderen met een gelukkig huwelijk of op mensen met een probleemloze scheiding</w:t>
      </w:r>
      <w:r w:rsidRPr="00101C77">
        <w:rPr>
          <w:rFonts w:ascii="Verdana" w:hAnsi="Verdana"/>
        </w:rPr>
        <w:t>)</w:t>
      </w:r>
    </w:p>
    <w:p w:rsidR="00BB49F2" w:rsidRDefault="00101C77" w:rsidP="00101C77">
      <w:pPr>
        <w:pStyle w:val="Geenafstand"/>
        <w:rPr>
          <w:rFonts w:ascii="Verdana" w:hAnsi="Verdana"/>
        </w:rPr>
      </w:pPr>
      <w:r w:rsidRPr="00101C77">
        <w:rPr>
          <w:rFonts w:ascii="Verdana" w:hAnsi="Verdana"/>
        </w:rPr>
        <w:t>- negatief zelfbeeld (ik verdien het, ik ben toch maar</w:t>
      </w:r>
      <w:r w:rsidR="00471299">
        <w:rPr>
          <w:rFonts w:ascii="Verdana" w:hAnsi="Verdana"/>
        </w:rPr>
        <w:t>, ik kan niks</w:t>
      </w:r>
      <w:r w:rsidRPr="00101C77">
        <w:rPr>
          <w:rFonts w:ascii="Verdana" w:hAnsi="Verdana"/>
        </w:rPr>
        <w:t>...)</w:t>
      </w:r>
    </w:p>
    <w:p w:rsidR="00816DD3" w:rsidRDefault="00816DD3" w:rsidP="00101C77">
      <w:pPr>
        <w:pStyle w:val="Geenafstand"/>
        <w:rPr>
          <w:rFonts w:ascii="Verdana" w:hAnsi="Verdana"/>
        </w:rPr>
      </w:pPr>
      <w:r>
        <w:rPr>
          <w:rFonts w:ascii="Verdana" w:hAnsi="Verdana"/>
        </w:rPr>
        <w:t>- prikkelbaarheid</w:t>
      </w:r>
    </w:p>
    <w:p w:rsidR="00A033F1" w:rsidRPr="00101C77" w:rsidRDefault="00A033F1" w:rsidP="00101C77">
      <w:pPr>
        <w:pStyle w:val="Geenafstand"/>
        <w:rPr>
          <w:rFonts w:ascii="Verdana" w:hAnsi="Verdana"/>
        </w:rPr>
      </w:pPr>
      <w:r>
        <w:rPr>
          <w:rFonts w:ascii="Verdana" w:hAnsi="Verdana"/>
        </w:rPr>
        <w:t>- stille hoop (nog steeds!) dat de oude partner zich bekeert van verkeerde wegen en terugkomt</w:t>
      </w:r>
    </w:p>
    <w:p w:rsidR="00101C77" w:rsidRDefault="00675A5D" w:rsidP="00101C77">
      <w:pPr>
        <w:pStyle w:val="Geenafstand"/>
        <w:rPr>
          <w:rFonts w:ascii="Verdana" w:hAnsi="Verdana"/>
        </w:rPr>
      </w:pPr>
      <w:r>
        <w:rPr>
          <w:rFonts w:ascii="Verdana" w:hAnsi="Verdana"/>
        </w:rPr>
        <w:t xml:space="preserve">- </w:t>
      </w:r>
      <w:r w:rsidR="00101C77" w:rsidRPr="00101C77">
        <w:rPr>
          <w:rFonts w:ascii="Verdana" w:hAnsi="Verdana"/>
        </w:rPr>
        <w:t>angst (voor de toekomst</w:t>
      </w:r>
      <w:r>
        <w:rPr>
          <w:rFonts w:ascii="Verdana" w:hAnsi="Verdana"/>
        </w:rPr>
        <w:t xml:space="preserve"> zonder partner</w:t>
      </w:r>
      <w:r w:rsidR="00101C77" w:rsidRPr="00101C77">
        <w:rPr>
          <w:rFonts w:ascii="Verdana" w:hAnsi="Verdana"/>
        </w:rPr>
        <w:t xml:space="preserve">, voor mensen, </w:t>
      </w:r>
      <w:r w:rsidR="00471299">
        <w:rPr>
          <w:rFonts w:ascii="Verdana" w:hAnsi="Verdana"/>
        </w:rPr>
        <w:t>angst om gek te worden</w:t>
      </w:r>
      <w:r w:rsidR="00101C77" w:rsidRPr="00101C77">
        <w:rPr>
          <w:rFonts w:ascii="Verdana" w:hAnsi="Verdana"/>
        </w:rPr>
        <w:t>)</w:t>
      </w:r>
    </w:p>
    <w:p w:rsidR="00F11CE5" w:rsidRDefault="00F11CE5" w:rsidP="00101C77">
      <w:pPr>
        <w:pStyle w:val="Geenafstand"/>
        <w:rPr>
          <w:rFonts w:ascii="Verdana" w:hAnsi="Verdana"/>
        </w:rPr>
      </w:pPr>
      <w:r>
        <w:rPr>
          <w:rFonts w:ascii="Verdana" w:hAnsi="Verdana"/>
        </w:rPr>
        <w:t>- grote bezorgdheid om de kinderen</w:t>
      </w:r>
    </w:p>
    <w:p w:rsidR="00F11CE5" w:rsidRDefault="00F11CE5" w:rsidP="00101C77">
      <w:pPr>
        <w:pStyle w:val="Geenafstand"/>
        <w:rPr>
          <w:rFonts w:ascii="Verdana" w:hAnsi="Verdana"/>
        </w:rPr>
      </w:pPr>
      <w:r>
        <w:rPr>
          <w:rFonts w:ascii="Verdana" w:hAnsi="Verdana"/>
        </w:rPr>
        <w:t>- blijvende of nieuwe boosheid op de ex-partner die kwade geruchten verspreidt of de kinderen opstookt</w:t>
      </w:r>
    </w:p>
    <w:p w:rsidR="006863DC" w:rsidRPr="00101C77" w:rsidRDefault="006863DC" w:rsidP="00101C77">
      <w:pPr>
        <w:pStyle w:val="Geenafstand"/>
        <w:rPr>
          <w:rFonts w:ascii="Verdana" w:hAnsi="Verdana"/>
        </w:rPr>
      </w:pPr>
      <w:r>
        <w:rPr>
          <w:rFonts w:ascii="Verdana" w:hAnsi="Verdana"/>
        </w:rPr>
        <w:t xml:space="preserve">- geloof en overgave (‘God leidt alle dingen; Hij weet </w:t>
      </w:r>
      <w:r w:rsidR="00BB2D0A">
        <w:rPr>
          <w:rFonts w:ascii="Verdana" w:hAnsi="Verdana"/>
        </w:rPr>
        <w:t xml:space="preserve">vast wel </w:t>
      </w:r>
      <w:r>
        <w:rPr>
          <w:rFonts w:ascii="Verdana" w:hAnsi="Verdana"/>
        </w:rPr>
        <w:t>waar dit goed voor is’)</w:t>
      </w:r>
      <w:r w:rsidR="00BB2D0A">
        <w:rPr>
          <w:rFonts w:ascii="Verdana" w:hAnsi="Verdana"/>
        </w:rPr>
        <w:t xml:space="preserve"> </w:t>
      </w:r>
    </w:p>
    <w:p w:rsidR="00101C77" w:rsidRPr="00101C77" w:rsidRDefault="00675A5D" w:rsidP="00101C77">
      <w:pPr>
        <w:pStyle w:val="Geenafstand"/>
        <w:rPr>
          <w:rFonts w:ascii="Verdana" w:hAnsi="Verdana"/>
        </w:rPr>
      </w:pPr>
      <w:r>
        <w:rPr>
          <w:rFonts w:ascii="Verdana" w:hAnsi="Verdana"/>
        </w:rPr>
        <w:t xml:space="preserve">- </w:t>
      </w:r>
      <w:r w:rsidR="00101C77" w:rsidRPr="00101C77">
        <w:rPr>
          <w:rFonts w:ascii="Verdana" w:hAnsi="Verdana"/>
        </w:rPr>
        <w:t>schaamte (voor de eigen gevoelens</w:t>
      </w:r>
      <w:r w:rsidR="00BB49F2">
        <w:rPr>
          <w:rFonts w:ascii="Verdana" w:hAnsi="Verdana"/>
        </w:rPr>
        <w:t>; schaamte voor eigen zwakte – ook richting de kinderen</w:t>
      </w:r>
      <w:r w:rsidR="00F121DE">
        <w:rPr>
          <w:rFonts w:ascii="Verdana" w:hAnsi="Verdana"/>
        </w:rPr>
        <w:t>; schaamte is het gevoel van te kort te schieten</w:t>
      </w:r>
      <w:r w:rsidR="00101C77" w:rsidRPr="00101C77">
        <w:rPr>
          <w:rFonts w:ascii="Verdana" w:hAnsi="Verdana"/>
        </w:rPr>
        <w:t>)</w:t>
      </w:r>
    </w:p>
    <w:p w:rsidR="00101C77" w:rsidRDefault="00675A5D" w:rsidP="00101C77">
      <w:pPr>
        <w:pStyle w:val="Geenafstand"/>
        <w:rPr>
          <w:rFonts w:ascii="Verdana" w:hAnsi="Verdana"/>
        </w:rPr>
      </w:pPr>
      <w:r>
        <w:rPr>
          <w:rFonts w:ascii="Verdana" w:hAnsi="Verdana"/>
        </w:rPr>
        <w:t xml:space="preserve">- </w:t>
      </w:r>
      <w:r w:rsidR="00101C77" w:rsidRPr="00101C77">
        <w:rPr>
          <w:rFonts w:ascii="Verdana" w:hAnsi="Verdana"/>
        </w:rPr>
        <w:t>opstandigheid (zich door mensen / God in de steek gelaten voelen</w:t>
      </w:r>
      <w:r w:rsidR="00BB2D0A">
        <w:rPr>
          <w:rFonts w:ascii="Verdana" w:hAnsi="Verdana"/>
        </w:rPr>
        <w:t>; ‘Waarom toch?’</w:t>
      </w:r>
      <w:r w:rsidR="00101C77" w:rsidRPr="00101C77">
        <w:rPr>
          <w:rFonts w:ascii="Verdana" w:hAnsi="Verdana"/>
        </w:rPr>
        <w:t>)</w:t>
      </w:r>
    </w:p>
    <w:p w:rsidR="00101C77" w:rsidRPr="00101C77" w:rsidRDefault="00675A5D" w:rsidP="00101C77">
      <w:pPr>
        <w:pStyle w:val="Geenafstand"/>
        <w:rPr>
          <w:rFonts w:ascii="Verdana" w:hAnsi="Verdana"/>
        </w:rPr>
      </w:pPr>
      <w:r>
        <w:rPr>
          <w:rFonts w:ascii="Verdana" w:hAnsi="Verdana"/>
        </w:rPr>
        <w:t xml:space="preserve">- </w:t>
      </w:r>
      <w:r w:rsidR="00101C77" w:rsidRPr="00101C77">
        <w:rPr>
          <w:rFonts w:ascii="Verdana" w:hAnsi="Verdana"/>
        </w:rPr>
        <w:t xml:space="preserve">zich groot houden (onderdrukken </w:t>
      </w:r>
      <w:r w:rsidR="00020C26">
        <w:rPr>
          <w:rFonts w:ascii="Verdana" w:hAnsi="Verdana"/>
        </w:rPr>
        <w:t xml:space="preserve">van de </w:t>
      </w:r>
      <w:r w:rsidR="00101C77" w:rsidRPr="00101C77">
        <w:rPr>
          <w:rFonts w:ascii="Verdana" w:hAnsi="Verdana"/>
        </w:rPr>
        <w:t>pijn; op pillen leven; te vroom doen)</w:t>
      </w:r>
    </w:p>
    <w:p w:rsidR="00675A5D" w:rsidRDefault="00675A5D" w:rsidP="0019390F">
      <w:pPr>
        <w:pStyle w:val="Geenafstand"/>
        <w:rPr>
          <w:rFonts w:ascii="Verdana" w:hAnsi="Verdana"/>
        </w:rPr>
      </w:pPr>
      <w:r>
        <w:rPr>
          <w:rFonts w:ascii="Verdana" w:hAnsi="Verdana"/>
        </w:rPr>
        <w:t xml:space="preserve">- </w:t>
      </w:r>
      <w:r w:rsidR="00101C77" w:rsidRPr="00101C77">
        <w:rPr>
          <w:rFonts w:ascii="Verdana" w:hAnsi="Verdana"/>
        </w:rPr>
        <w:t>kwetsbaarheid t.o.v. medemensen (overgevoelig reageren op houding anderen)</w:t>
      </w:r>
    </w:p>
    <w:p w:rsidR="00675A5D" w:rsidRDefault="00675A5D" w:rsidP="0019390F">
      <w:pPr>
        <w:pStyle w:val="Geenafstand"/>
        <w:rPr>
          <w:rFonts w:ascii="Verdana" w:hAnsi="Verdana"/>
        </w:rPr>
      </w:pPr>
      <w:r>
        <w:rPr>
          <w:rFonts w:ascii="Verdana" w:hAnsi="Verdana"/>
        </w:rPr>
        <w:t>- doffe berusting (‘het moet maar’</w:t>
      </w:r>
      <w:r w:rsidR="00BB49F2">
        <w:rPr>
          <w:rFonts w:ascii="Verdana" w:hAnsi="Verdana"/>
        </w:rPr>
        <w:t>; vermoeid door het leven sjokken; apathie</w:t>
      </w:r>
      <w:r w:rsidR="00816DD3">
        <w:rPr>
          <w:rFonts w:ascii="Verdana" w:hAnsi="Verdana"/>
        </w:rPr>
        <w:t>; nergens zin in hebben en toch maar wat doen)</w:t>
      </w:r>
    </w:p>
    <w:p w:rsidR="00675A5D" w:rsidRDefault="00675A5D" w:rsidP="0019390F">
      <w:pPr>
        <w:pStyle w:val="Geenafstand"/>
        <w:rPr>
          <w:rFonts w:ascii="Verdana" w:hAnsi="Verdana"/>
        </w:rPr>
      </w:pPr>
    </w:p>
    <w:p w:rsidR="00F11CE5" w:rsidRDefault="00F121DE" w:rsidP="0019390F">
      <w:pPr>
        <w:pStyle w:val="Geenafstand"/>
        <w:rPr>
          <w:rFonts w:ascii="Verdana" w:hAnsi="Verdana"/>
        </w:rPr>
      </w:pPr>
      <w:r>
        <w:rPr>
          <w:rFonts w:ascii="Verdana" w:hAnsi="Verdana"/>
        </w:rPr>
        <w:t xml:space="preserve">Vergeet niet dat na de echtscheiding ook opluchting dominant aanwezig kan zijn. Dan is er ook nog wel het gevoel van falen en teleurstelling over het mislukte huwelijk. Dan is er misschien ook nog angst voor de toekomst. </w:t>
      </w:r>
      <w:r w:rsidR="00F11CE5">
        <w:rPr>
          <w:rFonts w:ascii="Verdana" w:hAnsi="Verdana"/>
        </w:rPr>
        <w:t xml:space="preserve">Ook de bezorgdheid voor de kinderen blijft. (‘Om verdere escalatie te voorkomen heb ik mijn kinderen bij mijn partner gelaten. Die zitten nu wel bij een moeilijke ouder…’) </w:t>
      </w:r>
      <w:r>
        <w:rPr>
          <w:rFonts w:ascii="Verdana" w:hAnsi="Verdana"/>
        </w:rPr>
        <w:t xml:space="preserve">Het hoofdgevoel is toch: bevrijding van een nare relatie. Sommigen schamen zich daar wel een beetje voor. </w:t>
      </w:r>
    </w:p>
    <w:p w:rsidR="00F121DE" w:rsidRDefault="00F121DE" w:rsidP="00F11CE5">
      <w:pPr>
        <w:pStyle w:val="Geenafstand"/>
        <w:ind w:firstLine="708"/>
        <w:rPr>
          <w:rFonts w:ascii="Verdana" w:hAnsi="Verdana"/>
        </w:rPr>
      </w:pPr>
      <w:r>
        <w:rPr>
          <w:rFonts w:ascii="Verdana" w:hAnsi="Verdana"/>
        </w:rPr>
        <w:t xml:space="preserve">Overigens hebben ouders de neiging om de opluchting hun kinderen aan te praten. ‘Fijn he, dat er nu geen ruzie meer in huis is…’ ‘Fijn he, dat papa jullie niet meer kan slaan…’ Dat is begrijpelijk. Het verkleint het schuldgevoel richting </w:t>
      </w:r>
      <w:r>
        <w:rPr>
          <w:rFonts w:ascii="Verdana" w:hAnsi="Verdana"/>
        </w:rPr>
        <w:lastRenderedPageBreak/>
        <w:t>de kinderen. Het is alleen niet verstandig. Aangeprate opluchting belemmert de verdrietbeleving van de kinderen.</w:t>
      </w:r>
    </w:p>
    <w:p w:rsidR="00F121DE" w:rsidRDefault="00F121DE" w:rsidP="0019390F">
      <w:pPr>
        <w:pStyle w:val="Geenafstand"/>
        <w:rPr>
          <w:rFonts w:ascii="Verdana" w:hAnsi="Verdana"/>
        </w:rPr>
      </w:pPr>
    </w:p>
    <w:p w:rsidR="00816DD3" w:rsidRPr="00816DD3" w:rsidRDefault="00816DD3" w:rsidP="0019390F">
      <w:pPr>
        <w:pStyle w:val="Geenafstand"/>
        <w:rPr>
          <w:rFonts w:ascii="Verdana" w:hAnsi="Verdana"/>
          <w:i/>
        </w:rPr>
      </w:pPr>
      <w:r w:rsidRPr="00816DD3">
        <w:rPr>
          <w:rFonts w:ascii="Verdana" w:hAnsi="Verdana"/>
          <w:i/>
        </w:rPr>
        <w:t>Lichamelijke klachten</w:t>
      </w:r>
    </w:p>
    <w:p w:rsidR="00816DD3" w:rsidRDefault="00816DD3" w:rsidP="0019390F">
      <w:pPr>
        <w:pStyle w:val="Geenafstand"/>
        <w:rPr>
          <w:rFonts w:ascii="Verdana" w:hAnsi="Verdana"/>
        </w:rPr>
      </w:pPr>
    </w:p>
    <w:p w:rsidR="00F121DE" w:rsidRDefault="00F121DE" w:rsidP="0019390F">
      <w:pPr>
        <w:pStyle w:val="Geenafstand"/>
        <w:rPr>
          <w:rFonts w:ascii="Verdana" w:hAnsi="Verdana"/>
        </w:rPr>
      </w:pPr>
      <w:r>
        <w:rPr>
          <w:rFonts w:ascii="Verdana" w:hAnsi="Verdana"/>
        </w:rPr>
        <w:t>Het lichaam reageert ook met stressklachten: concentratieproblemen, gebrek aan energie, een gespannen gevoel, slecht slapen</w:t>
      </w:r>
      <w:r w:rsidR="00816DD3">
        <w:rPr>
          <w:rFonts w:ascii="Verdana" w:hAnsi="Verdana"/>
        </w:rPr>
        <w:t>.</w:t>
      </w:r>
    </w:p>
    <w:p w:rsidR="00816DD3" w:rsidRDefault="00816DD3" w:rsidP="0019390F">
      <w:pPr>
        <w:pStyle w:val="Geenafstand"/>
        <w:rPr>
          <w:rFonts w:ascii="Verdana" w:hAnsi="Verdana"/>
        </w:rPr>
      </w:pPr>
    </w:p>
    <w:p w:rsidR="00816DD3" w:rsidRPr="007374AF" w:rsidRDefault="00816DD3" w:rsidP="0019390F">
      <w:pPr>
        <w:pStyle w:val="Geenafstand"/>
        <w:rPr>
          <w:rFonts w:ascii="Verdana" w:hAnsi="Verdana"/>
          <w:i/>
        </w:rPr>
      </w:pPr>
      <w:r w:rsidRPr="007374AF">
        <w:rPr>
          <w:rFonts w:ascii="Verdana" w:hAnsi="Verdana"/>
          <w:i/>
        </w:rPr>
        <w:t>Gedrag</w:t>
      </w:r>
    </w:p>
    <w:p w:rsidR="00816DD3" w:rsidRDefault="00816DD3" w:rsidP="0019390F">
      <w:pPr>
        <w:pStyle w:val="Geenafstand"/>
        <w:rPr>
          <w:rFonts w:ascii="Verdana" w:hAnsi="Verdana"/>
        </w:rPr>
      </w:pPr>
    </w:p>
    <w:p w:rsidR="00816DD3" w:rsidRDefault="00816DD3" w:rsidP="0019390F">
      <w:pPr>
        <w:pStyle w:val="Geenafstand"/>
        <w:rPr>
          <w:rFonts w:ascii="Verdana" w:hAnsi="Verdana"/>
        </w:rPr>
      </w:pPr>
      <w:r>
        <w:rPr>
          <w:rFonts w:ascii="Verdana" w:hAnsi="Verdana"/>
        </w:rPr>
        <w:t>Ook in het gedrag is de reactie op de scheiding te merken</w:t>
      </w:r>
      <w:r w:rsidR="007374AF">
        <w:rPr>
          <w:rFonts w:ascii="Verdana" w:hAnsi="Verdana"/>
        </w:rPr>
        <w:t>. Iemand kan vanaf het begin wijs en evenwichtig gedrag</w:t>
      </w:r>
      <w:r w:rsidR="00AD2E05">
        <w:rPr>
          <w:rFonts w:ascii="Verdana" w:hAnsi="Verdana"/>
        </w:rPr>
        <w:t xml:space="preserve"> laten zien. Maar dat kan ook anders .</w:t>
      </w:r>
    </w:p>
    <w:p w:rsidR="00C44CA5" w:rsidRDefault="00C44CA5" w:rsidP="0019390F">
      <w:pPr>
        <w:pStyle w:val="Geenafstand"/>
        <w:rPr>
          <w:rFonts w:ascii="Verdana" w:hAnsi="Verdana"/>
        </w:rPr>
      </w:pPr>
    </w:p>
    <w:p w:rsidR="007374AF" w:rsidRDefault="007374AF" w:rsidP="007374AF">
      <w:pPr>
        <w:pStyle w:val="Geenafstand"/>
        <w:numPr>
          <w:ilvl w:val="0"/>
          <w:numId w:val="2"/>
        </w:numPr>
        <w:rPr>
          <w:rFonts w:ascii="Verdana" w:hAnsi="Verdana"/>
        </w:rPr>
      </w:pPr>
      <w:r>
        <w:rPr>
          <w:rFonts w:ascii="Verdana" w:hAnsi="Verdana"/>
        </w:rPr>
        <w:t>Vertoont iemand vermijdingsgedrag (kerk, vrienden</w:t>
      </w:r>
      <w:r w:rsidR="00E03F87">
        <w:rPr>
          <w:rFonts w:ascii="Verdana" w:hAnsi="Verdana"/>
        </w:rPr>
        <w:t xml:space="preserve"> vermijden; zich thuis op</w:t>
      </w:r>
      <w:r w:rsidR="000C06B1">
        <w:rPr>
          <w:rFonts w:ascii="Verdana" w:hAnsi="Verdana"/>
        </w:rPr>
        <w:t>sluiten</w:t>
      </w:r>
      <w:r w:rsidR="00E03F87">
        <w:rPr>
          <w:rFonts w:ascii="Verdana" w:hAnsi="Verdana"/>
        </w:rPr>
        <w:t>; geen hulp accepteren</w:t>
      </w:r>
      <w:r>
        <w:rPr>
          <w:rFonts w:ascii="Verdana" w:hAnsi="Verdana"/>
        </w:rPr>
        <w:t>)?</w:t>
      </w:r>
    </w:p>
    <w:p w:rsidR="00E03F87" w:rsidRDefault="00E03F87" w:rsidP="007374AF">
      <w:pPr>
        <w:pStyle w:val="Geenafstand"/>
        <w:numPr>
          <w:ilvl w:val="0"/>
          <w:numId w:val="2"/>
        </w:numPr>
        <w:rPr>
          <w:rFonts w:ascii="Verdana" w:hAnsi="Verdana"/>
        </w:rPr>
      </w:pPr>
      <w:r>
        <w:rPr>
          <w:rFonts w:ascii="Verdana" w:hAnsi="Verdana"/>
        </w:rPr>
        <w:t>Of zoekt iemand juist alleen maar contact met anderen of steunt hij / zij voortdurend op één ander?</w:t>
      </w:r>
    </w:p>
    <w:p w:rsidR="007374AF" w:rsidRDefault="007374AF" w:rsidP="007374AF">
      <w:pPr>
        <w:pStyle w:val="Geenafstand"/>
        <w:numPr>
          <w:ilvl w:val="0"/>
          <w:numId w:val="2"/>
        </w:numPr>
        <w:rPr>
          <w:rFonts w:ascii="Verdana" w:hAnsi="Verdana"/>
        </w:rPr>
      </w:pPr>
      <w:r>
        <w:rPr>
          <w:rFonts w:ascii="Verdana" w:hAnsi="Verdana"/>
        </w:rPr>
        <w:t>Vlucht iemand in bepaalde activiteiten (vrijwilligerswerk, betaalde baan)?</w:t>
      </w:r>
    </w:p>
    <w:p w:rsidR="007374AF" w:rsidRDefault="007374AF" w:rsidP="007374AF">
      <w:pPr>
        <w:pStyle w:val="Geenafstand"/>
        <w:numPr>
          <w:ilvl w:val="0"/>
          <w:numId w:val="2"/>
        </w:numPr>
        <w:rPr>
          <w:rFonts w:ascii="Verdana" w:hAnsi="Verdana"/>
        </w:rPr>
      </w:pPr>
      <w:r>
        <w:rPr>
          <w:rFonts w:ascii="Verdana" w:hAnsi="Verdana"/>
        </w:rPr>
        <w:t xml:space="preserve">Gaat iemand ‘maffe’ dingen doen (ineens </w:t>
      </w:r>
      <w:r w:rsidR="00AD2E05">
        <w:rPr>
          <w:rFonts w:ascii="Verdana" w:hAnsi="Verdana"/>
        </w:rPr>
        <w:t xml:space="preserve">over </w:t>
      </w:r>
      <w:r>
        <w:rPr>
          <w:rFonts w:ascii="Verdana" w:hAnsi="Verdana"/>
        </w:rPr>
        <w:t xml:space="preserve">de wereld reizen, zelf nog een aantal </w:t>
      </w:r>
      <w:r w:rsidR="006863DC">
        <w:rPr>
          <w:rFonts w:ascii="Verdana" w:hAnsi="Verdana"/>
        </w:rPr>
        <w:t xml:space="preserve">grote </w:t>
      </w:r>
      <w:r>
        <w:rPr>
          <w:rFonts w:ascii="Verdana" w:hAnsi="Verdana"/>
        </w:rPr>
        <w:t>veranderingen initiëren)?</w:t>
      </w:r>
    </w:p>
    <w:p w:rsidR="007374AF" w:rsidRDefault="007374AF" w:rsidP="007374AF">
      <w:pPr>
        <w:pStyle w:val="Geenafstand"/>
        <w:numPr>
          <w:ilvl w:val="0"/>
          <w:numId w:val="2"/>
        </w:numPr>
        <w:rPr>
          <w:rFonts w:ascii="Verdana" w:hAnsi="Verdana"/>
        </w:rPr>
      </w:pPr>
      <w:r>
        <w:rPr>
          <w:rFonts w:ascii="Verdana" w:hAnsi="Verdana"/>
        </w:rPr>
        <w:t>Vlucht iemand in een nieuwe relatie of zelfs nieuwe relaties?</w:t>
      </w:r>
      <w:r w:rsidR="00AD2E05">
        <w:rPr>
          <w:rFonts w:ascii="Verdana" w:hAnsi="Verdana"/>
        </w:rPr>
        <w:t xml:space="preserve"> (Zelfs ten koste van de kinderen?)</w:t>
      </w:r>
    </w:p>
    <w:p w:rsidR="00BB2D0A" w:rsidRDefault="00BB2D0A" w:rsidP="007374AF">
      <w:pPr>
        <w:pStyle w:val="Geenafstand"/>
        <w:numPr>
          <w:ilvl w:val="0"/>
          <w:numId w:val="2"/>
        </w:numPr>
        <w:rPr>
          <w:rFonts w:ascii="Verdana" w:hAnsi="Verdana"/>
        </w:rPr>
      </w:pPr>
      <w:r>
        <w:rPr>
          <w:rFonts w:ascii="Verdana" w:hAnsi="Verdana"/>
        </w:rPr>
        <w:t xml:space="preserve">Verslonst iemand </w:t>
      </w:r>
      <w:r w:rsidR="006139F1">
        <w:rPr>
          <w:rFonts w:ascii="Verdana" w:hAnsi="Verdana"/>
        </w:rPr>
        <w:t xml:space="preserve">zichzelf of </w:t>
      </w:r>
      <w:r>
        <w:rPr>
          <w:rFonts w:ascii="Verdana" w:hAnsi="Verdana"/>
        </w:rPr>
        <w:t>het huishouden?</w:t>
      </w:r>
    </w:p>
    <w:p w:rsidR="00A033F1" w:rsidRDefault="00A033F1" w:rsidP="007374AF">
      <w:pPr>
        <w:pStyle w:val="Geenafstand"/>
        <w:numPr>
          <w:ilvl w:val="0"/>
          <w:numId w:val="2"/>
        </w:numPr>
        <w:rPr>
          <w:rFonts w:ascii="Verdana" w:hAnsi="Verdana"/>
        </w:rPr>
      </w:pPr>
      <w:r>
        <w:rPr>
          <w:rFonts w:ascii="Verdana" w:hAnsi="Verdana"/>
        </w:rPr>
        <w:t>Blijft iemand vechten tegen de oude partner (om bezittingen, om de kinderen – al dan niet via advocaten)?</w:t>
      </w:r>
    </w:p>
    <w:p w:rsidR="007374AF" w:rsidRDefault="00A033F1" w:rsidP="007374AF">
      <w:pPr>
        <w:pStyle w:val="Geenafstand"/>
        <w:numPr>
          <w:ilvl w:val="0"/>
          <w:numId w:val="2"/>
        </w:numPr>
        <w:rPr>
          <w:rFonts w:ascii="Verdana" w:hAnsi="Verdana"/>
        </w:rPr>
      </w:pPr>
      <w:r>
        <w:rPr>
          <w:rFonts w:ascii="Verdana" w:hAnsi="Verdana"/>
        </w:rPr>
        <w:t>Raakt iemand verslaafd</w:t>
      </w:r>
      <w:r w:rsidR="007374AF">
        <w:rPr>
          <w:rFonts w:ascii="Verdana" w:hAnsi="Verdana"/>
        </w:rPr>
        <w:t xml:space="preserve"> (alcohol, games, gokken, seks)?</w:t>
      </w:r>
    </w:p>
    <w:p w:rsidR="00A033F1" w:rsidRDefault="00E03F87" w:rsidP="00A033F1">
      <w:pPr>
        <w:pStyle w:val="Lijstalinea"/>
        <w:numPr>
          <w:ilvl w:val="0"/>
          <w:numId w:val="2"/>
        </w:numPr>
        <w:rPr>
          <w:rFonts w:ascii="Verdana" w:eastAsiaTheme="minorHAnsi" w:hAnsi="Verdana" w:cstheme="minorBidi"/>
          <w:snapToGrid/>
          <w:sz w:val="22"/>
          <w:szCs w:val="22"/>
          <w:lang w:eastAsia="en-US"/>
        </w:rPr>
      </w:pPr>
      <w:r>
        <w:rPr>
          <w:rFonts w:ascii="Verdana" w:eastAsiaTheme="minorHAnsi" w:hAnsi="Verdana" w:cstheme="minorBidi"/>
          <w:snapToGrid/>
          <w:sz w:val="22"/>
          <w:szCs w:val="22"/>
          <w:lang w:eastAsia="en-US"/>
        </w:rPr>
        <w:t>Blijft iemand tegenover andere</w:t>
      </w:r>
      <w:r w:rsidR="00A033F1">
        <w:rPr>
          <w:rFonts w:ascii="Verdana" w:eastAsiaTheme="minorHAnsi" w:hAnsi="Verdana" w:cstheme="minorBidi"/>
          <w:snapToGrid/>
          <w:sz w:val="22"/>
          <w:szCs w:val="22"/>
          <w:lang w:eastAsia="en-US"/>
        </w:rPr>
        <w:t xml:space="preserve"> mense</w:t>
      </w:r>
      <w:r>
        <w:rPr>
          <w:rFonts w:ascii="Verdana" w:eastAsiaTheme="minorHAnsi" w:hAnsi="Verdana" w:cstheme="minorBidi"/>
          <w:snapToGrid/>
          <w:sz w:val="22"/>
          <w:szCs w:val="22"/>
          <w:lang w:eastAsia="en-US"/>
        </w:rPr>
        <w:t xml:space="preserve">n maar </w:t>
      </w:r>
      <w:r w:rsidRPr="00E03F87">
        <w:rPr>
          <w:rFonts w:ascii="Verdana" w:eastAsiaTheme="minorHAnsi" w:hAnsi="Verdana" w:cstheme="minorBidi"/>
          <w:snapToGrid/>
          <w:sz w:val="22"/>
          <w:szCs w:val="22"/>
          <w:lang w:eastAsia="en-US"/>
        </w:rPr>
        <w:t xml:space="preserve">klagen (bij </w:t>
      </w:r>
      <w:r>
        <w:rPr>
          <w:rFonts w:ascii="Verdana" w:eastAsiaTheme="minorHAnsi" w:hAnsi="Verdana" w:cstheme="minorBidi"/>
          <w:snapToGrid/>
          <w:sz w:val="22"/>
          <w:szCs w:val="22"/>
          <w:lang w:eastAsia="en-US"/>
        </w:rPr>
        <w:t>doorleefd</w:t>
      </w:r>
      <w:r w:rsidRPr="00E03F87">
        <w:rPr>
          <w:rFonts w:ascii="Verdana" w:eastAsiaTheme="minorHAnsi" w:hAnsi="Verdana" w:cstheme="minorBidi"/>
          <w:snapToGrid/>
          <w:sz w:val="22"/>
          <w:szCs w:val="22"/>
          <w:lang w:eastAsia="en-US"/>
        </w:rPr>
        <w:t xml:space="preserve"> verdriet staat het verlies centraal; bij beklag staat het eigen ik centraal)</w:t>
      </w:r>
      <w:r>
        <w:rPr>
          <w:rFonts w:ascii="Verdana" w:eastAsiaTheme="minorHAnsi" w:hAnsi="Verdana" w:cstheme="minorBidi"/>
          <w:snapToGrid/>
          <w:sz w:val="22"/>
          <w:szCs w:val="22"/>
          <w:lang w:eastAsia="en-US"/>
        </w:rPr>
        <w:t>?</w:t>
      </w:r>
    </w:p>
    <w:p w:rsidR="00A033F1" w:rsidRDefault="00A033F1" w:rsidP="00A033F1">
      <w:pPr>
        <w:pStyle w:val="Lijstalinea"/>
        <w:numPr>
          <w:ilvl w:val="0"/>
          <w:numId w:val="2"/>
        </w:numPr>
        <w:rPr>
          <w:rFonts w:ascii="Verdana" w:eastAsiaTheme="minorHAnsi" w:hAnsi="Verdana" w:cstheme="minorBidi"/>
          <w:snapToGrid/>
          <w:sz w:val="22"/>
          <w:szCs w:val="22"/>
          <w:lang w:eastAsia="en-US"/>
        </w:rPr>
      </w:pPr>
      <w:r>
        <w:rPr>
          <w:rFonts w:ascii="Verdana" w:eastAsiaTheme="minorHAnsi" w:hAnsi="Verdana" w:cstheme="minorBidi"/>
          <w:snapToGrid/>
          <w:sz w:val="22"/>
          <w:szCs w:val="22"/>
          <w:lang w:eastAsia="en-US"/>
        </w:rPr>
        <w:t>Accepteert iemand de terugkeer van een ex-partner die met een zielig verhaal af en toe toch weer opduikt?</w:t>
      </w:r>
    </w:p>
    <w:p w:rsidR="00A033F1" w:rsidRDefault="00A033F1" w:rsidP="00A033F1">
      <w:pPr>
        <w:pStyle w:val="Lijstalinea"/>
        <w:numPr>
          <w:ilvl w:val="0"/>
          <w:numId w:val="2"/>
        </w:numPr>
        <w:rPr>
          <w:rFonts w:ascii="Verdana" w:eastAsiaTheme="minorHAnsi" w:hAnsi="Verdana" w:cstheme="minorBidi"/>
          <w:snapToGrid/>
          <w:sz w:val="22"/>
          <w:szCs w:val="22"/>
          <w:lang w:eastAsia="en-US"/>
        </w:rPr>
      </w:pPr>
      <w:r>
        <w:rPr>
          <w:rFonts w:ascii="Verdana" w:eastAsiaTheme="minorHAnsi" w:hAnsi="Verdana" w:cstheme="minorBidi"/>
          <w:snapToGrid/>
          <w:sz w:val="22"/>
          <w:szCs w:val="22"/>
          <w:lang w:eastAsia="en-US"/>
        </w:rPr>
        <w:t>Vermijdt iemand elk normaal contact met de oude partner?</w:t>
      </w:r>
    </w:p>
    <w:p w:rsidR="00A033F1" w:rsidRPr="00A033F1" w:rsidRDefault="00A033F1" w:rsidP="00A033F1">
      <w:pPr>
        <w:pStyle w:val="Lijstalinea"/>
        <w:numPr>
          <w:ilvl w:val="0"/>
          <w:numId w:val="2"/>
        </w:numPr>
        <w:rPr>
          <w:rFonts w:ascii="Verdana" w:eastAsiaTheme="minorHAnsi" w:hAnsi="Verdana" w:cstheme="minorBidi"/>
          <w:snapToGrid/>
          <w:sz w:val="22"/>
          <w:szCs w:val="22"/>
          <w:lang w:eastAsia="en-US"/>
        </w:rPr>
      </w:pPr>
      <w:r>
        <w:rPr>
          <w:rFonts w:ascii="Verdana" w:eastAsiaTheme="minorHAnsi" w:hAnsi="Verdana" w:cstheme="minorBidi"/>
          <w:snapToGrid/>
          <w:sz w:val="22"/>
          <w:szCs w:val="22"/>
          <w:lang w:eastAsia="en-US"/>
        </w:rPr>
        <w:t>Vermijdt iemand elk normaal contact met de nieuwe man/vrouw van de oude partner?</w:t>
      </w:r>
    </w:p>
    <w:p w:rsidR="00F121DE" w:rsidRDefault="00F121DE" w:rsidP="0019390F">
      <w:pPr>
        <w:pStyle w:val="Geenafstand"/>
        <w:rPr>
          <w:rFonts w:ascii="Verdana" w:hAnsi="Verdana"/>
        </w:rPr>
      </w:pPr>
    </w:p>
    <w:p w:rsidR="006863DC" w:rsidRPr="006863DC" w:rsidRDefault="006863DC" w:rsidP="0019390F">
      <w:pPr>
        <w:pStyle w:val="Geenafstand"/>
        <w:rPr>
          <w:rFonts w:ascii="Verdana" w:hAnsi="Verdana"/>
          <w:i/>
        </w:rPr>
      </w:pPr>
      <w:r w:rsidRPr="006863DC">
        <w:rPr>
          <w:rFonts w:ascii="Verdana" w:hAnsi="Verdana"/>
          <w:i/>
        </w:rPr>
        <w:t>Is er altijd sprake van rouw?</w:t>
      </w:r>
    </w:p>
    <w:p w:rsidR="006863DC" w:rsidRDefault="006863DC" w:rsidP="0019390F">
      <w:pPr>
        <w:pStyle w:val="Geenafstand"/>
        <w:rPr>
          <w:rFonts w:ascii="Verdana" w:hAnsi="Verdana"/>
        </w:rPr>
      </w:pPr>
    </w:p>
    <w:p w:rsidR="00BE34EB" w:rsidRPr="006863DC" w:rsidRDefault="006863DC" w:rsidP="0019390F">
      <w:pPr>
        <w:pStyle w:val="Geenafstand"/>
        <w:rPr>
          <w:rFonts w:ascii="Verdana" w:hAnsi="Verdana"/>
        </w:rPr>
      </w:pPr>
      <w:r w:rsidRPr="006863DC">
        <w:rPr>
          <w:rFonts w:ascii="Verdana" w:hAnsi="Verdana"/>
        </w:rPr>
        <w:t xml:space="preserve">Het blijft verschil maken of iemand </w:t>
      </w:r>
      <w:r>
        <w:rPr>
          <w:rFonts w:ascii="Verdana" w:hAnsi="Verdana"/>
        </w:rPr>
        <w:t>in de steek gelaten is of zelf het initiatief tot de scheiding genomen heeft. Onderschat niet dat ook in dat laatste geval er een rouwproces is</w:t>
      </w:r>
      <w:r w:rsidR="00F11CE5">
        <w:rPr>
          <w:rFonts w:ascii="Verdana" w:hAnsi="Verdana"/>
        </w:rPr>
        <w:t>,</w:t>
      </w:r>
      <w:r>
        <w:rPr>
          <w:rFonts w:ascii="Verdana" w:hAnsi="Verdana"/>
        </w:rPr>
        <w:t xml:space="preserve"> tenzij iemand als een narcist gewoon van partner gewisseld heeft om daarmee zichzelf te bedienen van nieuw geluk.</w:t>
      </w:r>
      <w:r w:rsidR="0019568A">
        <w:rPr>
          <w:rFonts w:ascii="Verdana" w:hAnsi="Verdana"/>
        </w:rPr>
        <w:t xml:space="preserve"> </w:t>
      </w:r>
    </w:p>
    <w:p w:rsidR="006863DC" w:rsidRDefault="006863DC" w:rsidP="0019390F">
      <w:pPr>
        <w:pStyle w:val="Geenafstand"/>
        <w:rPr>
          <w:rFonts w:ascii="Verdana" w:hAnsi="Verdana"/>
          <w:b/>
        </w:rPr>
      </w:pPr>
    </w:p>
    <w:p w:rsidR="006863DC" w:rsidRDefault="006863DC" w:rsidP="0019390F">
      <w:pPr>
        <w:pStyle w:val="Geenafstand"/>
        <w:rPr>
          <w:rFonts w:ascii="Verdana" w:hAnsi="Verdana"/>
          <w:b/>
        </w:rPr>
      </w:pPr>
    </w:p>
    <w:p w:rsidR="00973B17" w:rsidRPr="00CA0ACE" w:rsidRDefault="00973B17" w:rsidP="0019390F">
      <w:pPr>
        <w:pStyle w:val="Geenafstand"/>
        <w:rPr>
          <w:rFonts w:ascii="Verdana" w:hAnsi="Verdana"/>
          <w:b/>
        </w:rPr>
      </w:pPr>
      <w:r w:rsidRPr="00CA0ACE">
        <w:rPr>
          <w:rFonts w:ascii="Verdana" w:hAnsi="Verdana"/>
          <w:b/>
        </w:rPr>
        <w:t>Rouwtaken</w:t>
      </w:r>
    </w:p>
    <w:p w:rsidR="00973B17" w:rsidRPr="00CA0ACE" w:rsidRDefault="00973B17" w:rsidP="0019390F">
      <w:pPr>
        <w:pStyle w:val="Geenafstand"/>
        <w:rPr>
          <w:rFonts w:ascii="Verdana" w:hAnsi="Verdana"/>
        </w:rPr>
      </w:pPr>
    </w:p>
    <w:p w:rsidR="00973B17" w:rsidRDefault="00973B17" w:rsidP="0019390F">
      <w:pPr>
        <w:pStyle w:val="Geenafstand"/>
        <w:rPr>
          <w:rFonts w:ascii="Verdana" w:hAnsi="Verdana"/>
        </w:rPr>
      </w:pPr>
      <w:r w:rsidRPr="00CA0ACE">
        <w:rPr>
          <w:rFonts w:ascii="Verdana" w:hAnsi="Verdana"/>
        </w:rPr>
        <w:t xml:space="preserve">Een verlies verstoort de aanwezige balans en creëert chaos. Daarna moet er weer een nieuw evenwicht komen. </w:t>
      </w:r>
      <w:r w:rsidR="00051427" w:rsidRPr="00CA0ACE">
        <w:rPr>
          <w:rFonts w:ascii="Verdana" w:hAnsi="Verdana"/>
        </w:rPr>
        <w:t>In de nieuwe realiteit van het verlies</w:t>
      </w:r>
      <w:r w:rsidRPr="00CA0ACE">
        <w:rPr>
          <w:rFonts w:ascii="Verdana" w:hAnsi="Verdana"/>
        </w:rPr>
        <w:t xml:space="preserve"> ziet Herman de </w:t>
      </w:r>
      <w:proofErr w:type="spellStart"/>
      <w:r w:rsidRPr="00CA0ACE">
        <w:rPr>
          <w:rFonts w:ascii="Verdana" w:hAnsi="Verdana"/>
        </w:rPr>
        <w:t>Mönnik</w:t>
      </w:r>
      <w:proofErr w:type="spellEnd"/>
      <w:r w:rsidRPr="00CA0ACE">
        <w:rPr>
          <w:rFonts w:ascii="Verdana" w:hAnsi="Verdana"/>
        </w:rPr>
        <w:t xml:space="preserve"> dan drie rouwtaken bij een verlies om tot een nieuwe balans te komen (Verlieskunde, blz.44):</w:t>
      </w:r>
    </w:p>
    <w:p w:rsidR="00DE1665" w:rsidRPr="00CA0ACE" w:rsidRDefault="00DE1665" w:rsidP="0019390F">
      <w:pPr>
        <w:pStyle w:val="Geenafstand"/>
        <w:rPr>
          <w:rFonts w:ascii="Verdana" w:hAnsi="Verdana"/>
        </w:rPr>
      </w:pPr>
    </w:p>
    <w:p w:rsidR="00973B17" w:rsidRPr="00CA0ACE" w:rsidRDefault="00973B17" w:rsidP="00973B17">
      <w:pPr>
        <w:pStyle w:val="Geenafstand"/>
        <w:numPr>
          <w:ilvl w:val="0"/>
          <w:numId w:val="2"/>
        </w:numPr>
        <w:rPr>
          <w:rFonts w:ascii="Verdana" w:hAnsi="Verdana"/>
        </w:rPr>
      </w:pPr>
      <w:r w:rsidRPr="00CA0ACE">
        <w:rPr>
          <w:rFonts w:ascii="Verdana" w:hAnsi="Verdana"/>
        </w:rPr>
        <w:t xml:space="preserve">De </w:t>
      </w:r>
      <w:r w:rsidRPr="00CA0ACE">
        <w:rPr>
          <w:rFonts w:ascii="Verdana" w:hAnsi="Verdana"/>
          <w:i/>
        </w:rPr>
        <w:t xml:space="preserve">aanvaardingstaak </w:t>
      </w:r>
      <w:r w:rsidRPr="00CA0ACE">
        <w:rPr>
          <w:rFonts w:ascii="Verdana" w:hAnsi="Verdana"/>
        </w:rPr>
        <w:t>(bewust erkennen en accepteren van het verlies en de nieuwe situatie)</w:t>
      </w:r>
    </w:p>
    <w:p w:rsidR="00973B17" w:rsidRPr="00CA0ACE" w:rsidRDefault="00973B17" w:rsidP="00973B17">
      <w:pPr>
        <w:pStyle w:val="Geenafstand"/>
        <w:numPr>
          <w:ilvl w:val="0"/>
          <w:numId w:val="2"/>
        </w:numPr>
        <w:rPr>
          <w:rFonts w:ascii="Verdana" w:hAnsi="Verdana"/>
        </w:rPr>
      </w:pPr>
      <w:r w:rsidRPr="00CA0ACE">
        <w:rPr>
          <w:rFonts w:ascii="Verdana" w:hAnsi="Verdana"/>
        </w:rPr>
        <w:lastRenderedPageBreak/>
        <w:t xml:space="preserve">De </w:t>
      </w:r>
      <w:r w:rsidRPr="00CA0ACE">
        <w:rPr>
          <w:rFonts w:ascii="Verdana" w:hAnsi="Verdana"/>
          <w:i/>
        </w:rPr>
        <w:t>afscheidstaak</w:t>
      </w:r>
      <w:r w:rsidRPr="00CA0ACE">
        <w:rPr>
          <w:rFonts w:ascii="Verdana" w:hAnsi="Verdana"/>
        </w:rPr>
        <w:t xml:space="preserve"> (bewust afscheid nemen van het verlorene met alle emoties die daarbij horen</w:t>
      </w:r>
      <w:r w:rsidR="00675A5D">
        <w:rPr>
          <w:rFonts w:ascii="Verdana" w:hAnsi="Verdana"/>
        </w:rPr>
        <w:t>; de pijn doorleven</w:t>
      </w:r>
      <w:r w:rsidRPr="00CA0ACE">
        <w:rPr>
          <w:rFonts w:ascii="Verdana" w:hAnsi="Verdana"/>
        </w:rPr>
        <w:t>)</w:t>
      </w:r>
    </w:p>
    <w:p w:rsidR="00973B17" w:rsidRPr="00CA0ACE" w:rsidRDefault="00973B17" w:rsidP="00973B17">
      <w:pPr>
        <w:pStyle w:val="Geenafstand"/>
        <w:numPr>
          <w:ilvl w:val="0"/>
          <w:numId w:val="2"/>
        </w:numPr>
        <w:rPr>
          <w:rFonts w:ascii="Verdana" w:hAnsi="Verdana"/>
        </w:rPr>
      </w:pPr>
      <w:r w:rsidRPr="00CA0ACE">
        <w:rPr>
          <w:rFonts w:ascii="Verdana" w:hAnsi="Verdana"/>
        </w:rPr>
        <w:t xml:space="preserve">De </w:t>
      </w:r>
      <w:r w:rsidRPr="00CA0ACE">
        <w:rPr>
          <w:rFonts w:ascii="Verdana" w:hAnsi="Verdana"/>
          <w:i/>
        </w:rPr>
        <w:t>opbouwtaak</w:t>
      </w:r>
      <w:r w:rsidRPr="00CA0ACE">
        <w:rPr>
          <w:rFonts w:ascii="Verdana" w:hAnsi="Verdana"/>
        </w:rPr>
        <w:t xml:space="preserve"> (bewust de bladzijde omslaan en een nieuw levenshoofdstuk beginnen</w:t>
      </w:r>
      <w:r w:rsidR="00BB49F2">
        <w:rPr>
          <w:rFonts w:ascii="Verdana" w:hAnsi="Verdana"/>
        </w:rPr>
        <w:t>; heden en verleden met elkaar verbinden</w:t>
      </w:r>
      <w:r w:rsidRPr="00CA0ACE">
        <w:rPr>
          <w:rFonts w:ascii="Verdana" w:hAnsi="Verdana"/>
        </w:rPr>
        <w:t>)</w:t>
      </w:r>
    </w:p>
    <w:p w:rsidR="002C4B49" w:rsidRPr="00CA0ACE" w:rsidRDefault="002C4B49" w:rsidP="002C4B49">
      <w:pPr>
        <w:pStyle w:val="Geenafstand"/>
        <w:rPr>
          <w:rFonts w:ascii="Verdana" w:hAnsi="Verdana"/>
        </w:rPr>
      </w:pPr>
    </w:p>
    <w:p w:rsidR="002C4B49" w:rsidRDefault="002C4B49" w:rsidP="002C4B49">
      <w:pPr>
        <w:pStyle w:val="Geenafstand"/>
        <w:rPr>
          <w:rFonts w:ascii="Verdana" w:hAnsi="Verdana"/>
        </w:rPr>
      </w:pPr>
      <w:r w:rsidRPr="00CA0ACE">
        <w:rPr>
          <w:rFonts w:ascii="Verdana" w:hAnsi="Verdana"/>
        </w:rPr>
        <w:t xml:space="preserve">Drie factoren bepalen hoe moeizaam (of niet) iemand het verlies van de echtscheiding verwerkt </w:t>
      </w:r>
      <w:r w:rsidR="004B02CC" w:rsidRPr="00CA0ACE">
        <w:rPr>
          <w:rFonts w:ascii="Verdana" w:hAnsi="Verdana"/>
        </w:rPr>
        <w:t xml:space="preserve">en of de rouwtaken tot een goed einde gebracht worden </w:t>
      </w:r>
      <w:r w:rsidRPr="00CA0ACE">
        <w:rPr>
          <w:rFonts w:ascii="Verdana" w:hAnsi="Verdana"/>
        </w:rPr>
        <w:t>(Verlieskunde blz. 46):</w:t>
      </w:r>
    </w:p>
    <w:p w:rsidR="00DE1665" w:rsidRPr="00CA0ACE" w:rsidRDefault="00DE1665" w:rsidP="002C4B49">
      <w:pPr>
        <w:pStyle w:val="Geenafstand"/>
        <w:rPr>
          <w:rFonts w:ascii="Verdana" w:hAnsi="Verdana"/>
        </w:rPr>
      </w:pPr>
    </w:p>
    <w:p w:rsidR="002C4B49" w:rsidRPr="00CA0ACE" w:rsidRDefault="002C4B49" w:rsidP="002C4B49">
      <w:pPr>
        <w:pStyle w:val="Geenafstand"/>
        <w:numPr>
          <w:ilvl w:val="0"/>
          <w:numId w:val="2"/>
        </w:numPr>
        <w:rPr>
          <w:rFonts w:ascii="Verdana" w:hAnsi="Verdana"/>
        </w:rPr>
      </w:pPr>
      <w:r w:rsidRPr="00CA0ACE">
        <w:rPr>
          <w:rFonts w:ascii="Verdana" w:hAnsi="Verdana"/>
          <w:i/>
        </w:rPr>
        <w:t>Verliesimpact</w:t>
      </w:r>
      <w:r w:rsidRPr="00CA0ACE">
        <w:rPr>
          <w:rFonts w:ascii="Verdana" w:hAnsi="Verdana"/>
        </w:rPr>
        <w:t xml:space="preserve"> </w:t>
      </w:r>
      <w:r w:rsidR="004B02CC" w:rsidRPr="00CA0ACE">
        <w:rPr>
          <w:rFonts w:ascii="Verdana" w:hAnsi="Verdana"/>
        </w:rPr>
        <w:t xml:space="preserve"> (h</w:t>
      </w:r>
      <w:r w:rsidRPr="00CA0ACE">
        <w:rPr>
          <w:rFonts w:ascii="Verdana" w:hAnsi="Verdana"/>
        </w:rPr>
        <w:t xml:space="preserve">oe groot is de </w:t>
      </w:r>
      <w:r w:rsidR="004B02CC" w:rsidRPr="00CA0ACE">
        <w:rPr>
          <w:rFonts w:ascii="Verdana" w:hAnsi="Verdana"/>
        </w:rPr>
        <w:t>chaos en de schade door</w:t>
      </w:r>
      <w:r w:rsidRPr="00CA0ACE">
        <w:rPr>
          <w:rFonts w:ascii="Verdana" w:hAnsi="Verdana"/>
        </w:rPr>
        <w:t xml:space="preserve"> het verlies?</w:t>
      </w:r>
      <w:r w:rsidR="004B02CC" w:rsidRPr="00CA0ACE">
        <w:rPr>
          <w:rFonts w:ascii="Verdana" w:hAnsi="Verdana"/>
        </w:rPr>
        <w:t>)</w:t>
      </w:r>
    </w:p>
    <w:p w:rsidR="002C4B49" w:rsidRPr="00CA0ACE" w:rsidRDefault="002C4B49" w:rsidP="002C4B49">
      <w:pPr>
        <w:pStyle w:val="Geenafstand"/>
        <w:numPr>
          <w:ilvl w:val="0"/>
          <w:numId w:val="2"/>
        </w:numPr>
        <w:rPr>
          <w:rFonts w:ascii="Verdana" w:hAnsi="Verdana"/>
        </w:rPr>
      </w:pPr>
      <w:r w:rsidRPr="00CA0ACE">
        <w:rPr>
          <w:rFonts w:ascii="Verdana" w:hAnsi="Verdana"/>
          <w:i/>
        </w:rPr>
        <w:t>Verliescoping</w:t>
      </w:r>
      <w:r w:rsidRPr="00CA0ACE">
        <w:rPr>
          <w:rFonts w:ascii="Verdana" w:hAnsi="Verdana"/>
        </w:rPr>
        <w:t xml:space="preserve"> </w:t>
      </w:r>
      <w:r w:rsidR="004B02CC" w:rsidRPr="00CA0ACE">
        <w:rPr>
          <w:rFonts w:ascii="Verdana" w:hAnsi="Verdana"/>
        </w:rPr>
        <w:t>(h</w:t>
      </w:r>
      <w:r w:rsidRPr="00CA0ACE">
        <w:rPr>
          <w:rFonts w:ascii="Verdana" w:hAnsi="Verdana"/>
        </w:rPr>
        <w:t xml:space="preserve">oe gaat iemand om met de </w:t>
      </w:r>
      <w:r w:rsidR="004B02CC" w:rsidRPr="00CA0ACE">
        <w:rPr>
          <w:rFonts w:ascii="Verdana" w:hAnsi="Verdana"/>
        </w:rPr>
        <w:t>stress die het verlies oplevert</w:t>
      </w:r>
      <w:r w:rsidRPr="00CA0ACE">
        <w:rPr>
          <w:rFonts w:ascii="Verdana" w:hAnsi="Verdana"/>
        </w:rPr>
        <w:t>? Dat kan verstandig zijn, maar ook probleemversterkend.</w:t>
      </w:r>
      <w:r w:rsidR="004B02CC" w:rsidRPr="00CA0ACE">
        <w:rPr>
          <w:rFonts w:ascii="Verdana" w:hAnsi="Verdana"/>
        </w:rPr>
        <w:t>)</w:t>
      </w:r>
    </w:p>
    <w:p w:rsidR="002C4B49" w:rsidRPr="00CA0ACE" w:rsidRDefault="002C4B49" w:rsidP="002C4B49">
      <w:pPr>
        <w:pStyle w:val="Geenafstand"/>
        <w:numPr>
          <w:ilvl w:val="0"/>
          <w:numId w:val="2"/>
        </w:numPr>
        <w:rPr>
          <w:rFonts w:ascii="Verdana" w:hAnsi="Verdana"/>
        </w:rPr>
      </w:pPr>
      <w:r w:rsidRPr="00CA0ACE">
        <w:rPr>
          <w:rFonts w:ascii="Verdana" w:hAnsi="Verdana"/>
          <w:i/>
        </w:rPr>
        <w:t>Verliessupport</w:t>
      </w:r>
      <w:r w:rsidRPr="00CA0ACE">
        <w:rPr>
          <w:rFonts w:ascii="Verdana" w:hAnsi="Verdana"/>
        </w:rPr>
        <w:t xml:space="preserve"> </w:t>
      </w:r>
      <w:r w:rsidR="004B02CC" w:rsidRPr="00CA0ACE">
        <w:rPr>
          <w:rFonts w:ascii="Verdana" w:hAnsi="Verdana"/>
        </w:rPr>
        <w:t>(w</w:t>
      </w:r>
      <w:r w:rsidRPr="00CA0ACE">
        <w:rPr>
          <w:rFonts w:ascii="Verdana" w:hAnsi="Verdana"/>
        </w:rPr>
        <w:t>elke steun ontv</w:t>
      </w:r>
      <w:r w:rsidR="004B02CC" w:rsidRPr="00CA0ACE">
        <w:rPr>
          <w:rFonts w:ascii="Verdana" w:hAnsi="Verdana"/>
        </w:rPr>
        <w:t xml:space="preserve">angt iemand vanuit de omgeving - </w:t>
      </w:r>
      <w:r w:rsidRPr="00CA0ACE">
        <w:rPr>
          <w:rFonts w:ascii="Verdana" w:hAnsi="Verdana"/>
        </w:rPr>
        <w:t>gezin, familie kerkelijke gemeente, collega’</w:t>
      </w:r>
      <w:r w:rsidR="004B02CC" w:rsidRPr="00CA0ACE">
        <w:rPr>
          <w:rFonts w:ascii="Verdana" w:hAnsi="Verdana"/>
        </w:rPr>
        <w:t>s</w:t>
      </w:r>
      <w:r w:rsidRPr="00CA0ACE">
        <w:rPr>
          <w:rFonts w:ascii="Verdana" w:hAnsi="Verdana"/>
        </w:rPr>
        <w:t>?</w:t>
      </w:r>
      <w:r w:rsidR="004B02CC" w:rsidRPr="00CA0ACE">
        <w:rPr>
          <w:rFonts w:ascii="Verdana" w:hAnsi="Verdana"/>
        </w:rPr>
        <w:t>)</w:t>
      </w:r>
    </w:p>
    <w:p w:rsidR="002C4B49" w:rsidRPr="00CA0ACE" w:rsidRDefault="002C4B49" w:rsidP="002C4B49">
      <w:pPr>
        <w:pStyle w:val="Geenafstand"/>
        <w:rPr>
          <w:rFonts w:ascii="Verdana" w:hAnsi="Verdana"/>
        </w:rPr>
      </w:pPr>
    </w:p>
    <w:p w:rsidR="002C4B49" w:rsidRPr="00CA0ACE" w:rsidRDefault="002C4B49" w:rsidP="002C4B49">
      <w:pPr>
        <w:pStyle w:val="Geenafstand"/>
        <w:rPr>
          <w:rFonts w:ascii="Verdana" w:hAnsi="Verdana"/>
        </w:rPr>
      </w:pPr>
      <w:r w:rsidRPr="00CA0ACE">
        <w:rPr>
          <w:rFonts w:ascii="Verdana" w:hAnsi="Verdana"/>
        </w:rPr>
        <w:t>Iemand kan een groot verlies lijden – een onverwachte scheiding na 20 jaar huwelijk - e</w:t>
      </w:r>
      <w:r w:rsidR="004B02CC" w:rsidRPr="00CA0ACE">
        <w:rPr>
          <w:rFonts w:ascii="Verdana" w:hAnsi="Verdana"/>
        </w:rPr>
        <w:t>n daar toch positief mee omgaan</w:t>
      </w:r>
      <w:r w:rsidRPr="00CA0ACE">
        <w:rPr>
          <w:rFonts w:ascii="Verdana" w:hAnsi="Verdana"/>
        </w:rPr>
        <w:t>. Iemand kan een klein verlies lijden – liefdesverdriet na drie maanden verkering - en daar onevenwichtig mee omgaan</w:t>
      </w:r>
      <w:r w:rsidR="004B02CC" w:rsidRPr="00CA0ACE">
        <w:rPr>
          <w:rFonts w:ascii="Verdana" w:hAnsi="Verdana"/>
        </w:rPr>
        <w:t xml:space="preserve"> en suïcidaal worden. De steun van de omgeving kan bij beide situaties een rol spelen. Uiteraard </w:t>
      </w:r>
      <w:r w:rsidR="00903C70">
        <w:rPr>
          <w:rFonts w:ascii="Verdana" w:hAnsi="Verdana"/>
        </w:rPr>
        <w:t>doet het</w:t>
      </w:r>
      <w:r w:rsidR="004B02CC" w:rsidRPr="00CA0ACE">
        <w:rPr>
          <w:rFonts w:ascii="Verdana" w:hAnsi="Verdana"/>
        </w:rPr>
        <w:t xml:space="preserve"> karakter</w:t>
      </w:r>
      <w:r w:rsidR="00903C70">
        <w:rPr>
          <w:rFonts w:ascii="Verdana" w:hAnsi="Verdana"/>
        </w:rPr>
        <w:t xml:space="preserve"> van iemand er ook toe</w:t>
      </w:r>
      <w:r w:rsidR="004B02CC" w:rsidRPr="00CA0ACE">
        <w:rPr>
          <w:rFonts w:ascii="Verdana" w:hAnsi="Verdana"/>
        </w:rPr>
        <w:t xml:space="preserve"> (dat heeft invloed op de manier van coping</w:t>
      </w:r>
      <w:r w:rsidR="00AD2E05">
        <w:rPr>
          <w:rFonts w:ascii="Verdana" w:hAnsi="Verdana"/>
        </w:rPr>
        <w:t xml:space="preserve"> = omgaan met de stress</w:t>
      </w:r>
      <w:r w:rsidR="004B02CC" w:rsidRPr="00CA0ACE">
        <w:rPr>
          <w:rFonts w:ascii="Verdana" w:hAnsi="Verdana"/>
        </w:rPr>
        <w:t>).</w:t>
      </w:r>
    </w:p>
    <w:p w:rsidR="004B02CC" w:rsidRPr="00CA0ACE" w:rsidRDefault="004B02CC" w:rsidP="002C4B49">
      <w:pPr>
        <w:pStyle w:val="Geenafstand"/>
        <w:rPr>
          <w:rFonts w:ascii="Verdana" w:hAnsi="Verdana"/>
        </w:rPr>
      </w:pPr>
    </w:p>
    <w:p w:rsidR="004B02CC" w:rsidRPr="00CA0ACE" w:rsidRDefault="004B02CC" w:rsidP="002C4B49">
      <w:pPr>
        <w:pStyle w:val="Geenafstand"/>
        <w:rPr>
          <w:rFonts w:ascii="Verdana" w:hAnsi="Verdana"/>
        </w:rPr>
      </w:pPr>
      <w:r w:rsidRPr="00CA0ACE">
        <w:rPr>
          <w:rFonts w:ascii="Verdana" w:hAnsi="Verdana"/>
        </w:rPr>
        <w:t xml:space="preserve">Wie mensen pastoraal begeleidt, is één van de ‘supporters’ en kan in de gesprekken </w:t>
      </w:r>
    </w:p>
    <w:p w:rsidR="004B02CC" w:rsidRPr="00CA0ACE" w:rsidRDefault="004B02CC" w:rsidP="004B02CC">
      <w:pPr>
        <w:pStyle w:val="Geenafstand"/>
        <w:numPr>
          <w:ilvl w:val="0"/>
          <w:numId w:val="2"/>
        </w:numPr>
        <w:rPr>
          <w:rFonts w:ascii="Verdana" w:hAnsi="Verdana"/>
        </w:rPr>
      </w:pPr>
      <w:r w:rsidRPr="00CA0ACE">
        <w:rPr>
          <w:rFonts w:ascii="Verdana" w:hAnsi="Verdana"/>
        </w:rPr>
        <w:t>De impact serieus nemen</w:t>
      </w:r>
    </w:p>
    <w:p w:rsidR="00CA0ACE" w:rsidRPr="00342F76" w:rsidRDefault="007132CF" w:rsidP="004B02CC">
      <w:pPr>
        <w:pStyle w:val="Geenafstand"/>
        <w:numPr>
          <w:ilvl w:val="0"/>
          <w:numId w:val="2"/>
        </w:numPr>
        <w:rPr>
          <w:rFonts w:ascii="Verdana" w:hAnsi="Verdana"/>
        </w:rPr>
      </w:pPr>
      <w:r w:rsidRPr="00342F76">
        <w:rPr>
          <w:rFonts w:ascii="Verdana" w:hAnsi="Verdana"/>
        </w:rPr>
        <w:t xml:space="preserve">De positieve coping versterken. </w:t>
      </w:r>
      <w:r w:rsidR="00CA0ACE" w:rsidRPr="00342F76">
        <w:rPr>
          <w:rFonts w:ascii="Verdana" w:hAnsi="Verdana"/>
        </w:rPr>
        <w:t>Onderzoeken of de ondersteuning (bijvoorbeeld uit de gemeente) verbeterd kan worden</w:t>
      </w:r>
    </w:p>
    <w:p w:rsidR="004B02CC" w:rsidRPr="00CA0ACE" w:rsidRDefault="00AD2E05" w:rsidP="004B02CC">
      <w:pPr>
        <w:pStyle w:val="Geenafstand"/>
        <w:numPr>
          <w:ilvl w:val="0"/>
          <w:numId w:val="2"/>
        </w:numPr>
        <w:rPr>
          <w:rFonts w:ascii="Verdana" w:hAnsi="Verdana"/>
        </w:rPr>
      </w:pPr>
      <w:r>
        <w:rPr>
          <w:rFonts w:ascii="Verdana" w:hAnsi="Verdana"/>
        </w:rPr>
        <w:t>I</w:t>
      </w:r>
      <w:r w:rsidR="004B02CC" w:rsidRPr="00CA0ACE">
        <w:rPr>
          <w:rFonts w:ascii="Verdana" w:hAnsi="Verdana"/>
        </w:rPr>
        <w:t xml:space="preserve">emand </w:t>
      </w:r>
      <w:r>
        <w:rPr>
          <w:rFonts w:ascii="Verdana" w:hAnsi="Verdana"/>
        </w:rPr>
        <w:t xml:space="preserve">helpen </w:t>
      </w:r>
      <w:r w:rsidR="004B02CC" w:rsidRPr="00CA0ACE">
        <w:rPr>
          <w:rFonts w:ascii="Verdana" w:hAnsi="Verdana"/>
        </w:rPr>
        <w:t>aan zijn / haar rouwtaken toe</w:t>
      </w:r>
      <w:r>
        <w:rPr>
          <w:rFonts w:ascii="Verdana" w:hAnsi="Verdana"/>
        </w:rPr>
        <w:t xml:space="preserve"> te </w:t>
      </w:r>
      <w:r w:rsidR="004B02CC" w:rsidRPr="00CA0ACE">
        <w:rPr>
          <w:rFonts w:ascii="Verdana" w:hAnsi="Verdana"/>
        </w:rPr>
        <w:t>kom</w:t>
      </w:r>
      <w:r>
        <w:rPr>
          <w:rFonts w:ascii="Verdana" w:hAnsi="Verdana"/>
        </w:rPr>
        <w:t>en</w:t>
      </w:r>
      <w:r w:rsidR="00CA0ACE" w:rsidRPr="00CA0ACE">
        <w:rPr>
          <w:rFonts w:ascii="Verdana" w:hAnsi="Verdana"/>
        </w:rPr>
        <w:t xml:space="preserve"> en </w:t>
      </w:r>
      <w:r w:rsidR="00E03F87">
        <w:rPr>
          <w:rFonts w:ascii="Verdana" w:hAnsi="Verdana"/>
        </w:rPr>
        <w:t xml:space="preserve">zo </w:t>
      </w:r>
      <w:r w:rsidR="00CA0ACE" w:rsidRPr="00CA0ACE">
        <w:rPr>
          <w:rFonts w:ascii="Verdana" w:hAnsi="Verdana"/>
        </w:rPr>
        <w:t xml:space="preserve">het leven langzaam weer op de rit </w:t>
      </w:r>
      <w:r>
        <w:rPr>
          <w:rFonts w:ascii="Verdana" w:hAnsi="Verdana"/>
        </w:rPr>
        <w:t xml:space="preserve">te </w:t>
      </w:r>
      <w:r w:rsidR="00CA0ACE" w:rsidRPr="00CA0ACE">
        <w:rPr>
          <w:rFonts w:ascii="Verdana" w:hAnsi="Verdana"/>
        </w:rPr>
        <w:t>krijg</w:t>
      </w:r>
      <w:r>
        <w:rPr>
          <w:rFonts w:ascii="Verdana" w:hAnsi="Verdana"/>
        </w:rPr>
        <w:t>en</w:t>
      </w:r>
      <w:r w:rsidR="00CA0ACE" w:rsidRPr="00CA0ACE">
        <w:rPr>
          <w:rFonts w:ascii="Verdana" w:hAnsi="Verdana"/>
        </w:rPr>
        <w:t>.</w:t>
      </w:r>
    </w:p>
    <w:p w:rsidR="00342F76" w:rsidRDefault="00342F76" w:rsidP="00342F76">
      <w:pPr>
        <w:pStyle w:val="Geenafstand"/>
        <w:rPr>
          <w:rFonts w:ascii="Verdana" w:hAnsi="Verdana"/>
        </w:rPr>
      </w:pPr>
    </w:p>
    <w:p w:rsidR="00342F76" w:rsidRPr="00CA0ACE" w:rsidRDefault="00342F76" w:rsidP="00342F76">
      <w:pPr>
        <w:pStyle w:val="Geenafstand"/>
        <w:rPr>
          <w:rFonts w:ascii="Verdana" w:hAnsi="Verdana"/>
        </w:rPr>
      </w:pPr>
      <w:r>
        <w:rPr>
          <w:rFonts w:ascii="Verdana" w:hAnsi="Verdana"/>
        </w:rPr>
        <w:t>Let op: de specifieke pastorale invalshoek God-bijbel-geloof kan veel betekenen voor iemand die gescheiden is, maar ook de impact kleineren en mensen van hun rouwproces afleiden. (‘Mevrouw, uw man is weg, maar God is er altijd. Vergeet dat niet hoor! God leidt zijn volk altijd door de woestijn naar het beloofde land. Hoofd omhoog en het hart naar boven!’) Pastoraat kan ook (onbedoeld wellicht) het schuldgevoel van mensen vergroten</w:t>
      </w:r>
      <w:r w:rsidR="0036277B">
        <w:rPr>
          <w:rFonts w:ascii="Verdana" w:hAnsi="Verdana"/>
        </w:rPr>
        <w:t>.</w:t>
      </w:r>
    </w:p>
    <w:p w:rsidR="00CA0ACE" w:rsidRDefault="00CA0ACE" w:rsidP="00CA0ACE">
      <w:pPr>
        <w:pStyle w:val="Geenafstand"/>
        <w:rPr>
          <w:rFonts w:ascii="Verdana" w:hAnsi="Verdana"/>
        </w:rPr>
      </w:pPr>
    </w:p>
    <w:p w:rsidR="00342F76" w:rsidRDefault="00342F76" w:rsidP="00CA0ACE">
      <w:pPr>
        <w:pStyle w:val="Geenafstand"/>
        <w:rPr>
          <w:rFonts w:ascii="Verdana" w:hAnsi="Verdana"/>
        </w:rPr>
      </w:pPr>
    </w:p>
    <w:p w:rsidR="00342F76" w:rsidRPr="00342F76" w:rsidRDefault="00342F76" w:rsidP="00CA0ACE">
      <w:pPr>
        <w:pStyle w:val="Geenafstand"/>
        <w:rPr>
          <w:rFonts w:ascii="Verdana" w:hAnsi="Verdana"/>
          <w:b/>
        </w:rPr>
      </w:pPr>
      <w:r w:rsidRPr="00342F76">
        <w:rPr>
          <w:rFonts w:ascii="Verdana" w:hAnsi="Verdana"/>
          <w:b/>
        </w:rPr>
        <w:t>Professionele hulp</w:t>
      </w:r>
    </w:p>
    <w:p w:rsidR="00342F76" w:rsidRPr="00CA0ACE" w:rsidRDefault="00342F76" w:rsidP="00CA0ACE">
      <w:pPr>
        <w:pStyle w:val="Geenafstand"/>
        <w:rPr>
          <w:rFonts w:ascii="Verdana" w:hAnsi="Verdana"/>
        </w:rPr>
      </w:pPr>
    </w:p>
    <w:p w:rsidR="00CA0ACE" w:rsidRDefault="00342F76" w:rsidP="00CA0ACE">
      <w:pPr>
        <w:pStyle w:val="Geenafstand"/>
        <w:rPr>
          <w:rFonts w:ascii="Verdana" w:hAnsi="Verdana"/>
        </w:rPr>
      </w:pPr>
      <w:r>
        <w:rPr>
          <w:rFonts w:ascii="Verdana" w:hAnsi="Verdana"/>
        </w:rPr>
        <w:t xml:space="preserve">Veel pas gescheiden mensen gaan gesprekken aan met een deskundige. Soms is dat alleen de pastor. Die moet wel zijn / haar grenzen kennen. </w:t>
      </w:r>
      <w:r w:rsidR="00CA0ACE" w:rsidRPr="00CA0ACE">
        <w:rPr>
          <w:rFonts w:ascii="Verdana" w:hAnsi="Verdana"/>
        </w:rPr>
        <w:t>Als iemand langdurig blijft hangen in negatieve coping, bijvoorbeeld in een gevoel van niet constructieve boosheid of verlammende depressiviteit en als zijn / haar normale functioneren wegvalt, is er hulp nodig van een professional. Die doet niets anders dan het rouwproces gaande houden. Mogelijk komen in de therapie ook nog oude of nieuwe verborgen emoties boven. Onuitgesproken emoties kunnen een rouwproces belemmeren.</w:t>
      </w:r>
    </w:p>
    <w:p w:rsidR="00101C77" w:rsidRPr="00D64C46" w:rsidRDefault="00101C77" w:rsidP="00101C77">
      <w:pPr>
        <w:tabs>
          <w:tab w:val="left" w:pos="-1440"/>
          <w:tab w:val="left" w:pos="-720"/>
        </w:tabs>
        <w:rPr>
          <w:rFonts w:ascii="Trebuchet MS" w:hAnsi="Trebuchet MS"/>
          <w:sz w:val="20"/>
        </w:rPr>
      </w:pPr>
    </w:p>
    <w:p w:rsidR="00101C77" w:rsidRPr="00CA0ACE" w:rsidRDefault="00101C77" w:rsidP="00CA0ACE">
      <w:pPr>
        <w:pStyle w:val="Geenafstand"/>
        <w:rPr>
          <w:rFonts w:ascii="Verdana" w:hAnsi="Verdana"/>
        </w:rPr>
      </w:pPr>
    </w:p>
    <w:sectPr w:rsidR="00101C77" w:rsidRPr="00CA0ACE">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1E2B" w:rsidRDefault="000E1E2B" w:rsidP="00D04374">
      <w:r>
        <w:separator/>
      </w:r>
    </w:p>
  </w:endnote>
  <w:endnote w:type="continuationSeparator" w:id="0">
    <w:p w:rsidR="000E1E2B" w:rsidRDefault="000E1E2B" w:rsidP="00D043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287" w:usb1="00000000" w:usb2="00000000" w:usb3="00000000" w:csb0="0000009F" w:csb1="00000000"/>
  </w:font>
  <w:font w:name="CG Times 12pt">
    <w:altName w:val="Impact"/>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33682883"/>
      <w:docPartObj>
        <w:docPartGallery w:val="Page Numbers (Bottom of Page)"/>
        <w:docPartUnique/>
      </w:docPartObj>
    </w:sdtPr>
    <w:sdtEndPr/>
    <w:sdtContent>
      <w:p w:rsidR="00CA0ACE" w:rsidRDefault="00CA0ACE">
        <w:pPr>
          <w:pStyle w:val="Voettekst"/>
        </w:pPr>
        <w:r>
          <w:rPr>
            <w:noProof/>
          </w:rPr>
          <mc:AlternateContent>
            <mc:Choice Requires="wps">
              <w:drawing>
                <wp:anchor distT="0" distB="0" distL="114300" distR="114300" simplePos="0" relativeHeight="251659264" behindDoc="0" locked="0" layoutInCell="1" allowOverlap="1" wp14:editId="03F126F3">
                  <wp:simplePos x="0" y="0"/>
                  <wp:positionH relativeFrom="leftMargin">
                    <wp:align>center</wp:align>
                  </wp:positionH>
                  <wp:positionV relativeFrom="bottomMargin">
                    <wp:align>center</wp:align>
                  </wp:positionV>
                  <wp:extent cx="565785" cy="191770"/>
                  <wp:effectExtent l="0" t="0" r="0" b="0"/>
                  <wp:wrapNone/>
                  <wp:docPr id="649"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CA0ACE" w:rsidRDefault="00CA0ACE">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9B0A0A" w:rsidRPr="009B0A0A">
                                <w:rPr>
                                  <w:noProof/>
                                  <w:color w:val="C0504D" w:themeColor="accent2"/>
                                </w:rPr>
                                <w:t>2</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" filled="f" fillcolor="#c0504d" stroked="f" strokecolor="#5c83b4" strokeweight="2.25pt">
                  <v:textbox inset=",0,,0">
                    <w:txbxContent>
                      <w:p w:rsidR="00CA0ACE" w:rsidRDefault="00CA0ACE">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9B0A0A" w:rsidRPr="009B0A0A">
                          <w:rPr>
                            <w:noProof/>
                            <w:color w:val="C0504D" w:themeColor="accent2"/>
                          </w:rPr>
                          <w:t>2</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1E2B" w:rsidRDefault="000E1E2B" w:rsidP="00D04374">
      <w:r>
        <w:separator/>
      </w:r>
    </w:p>
  </w:footnote>
  <w:footnote w:type="continuationSeparator" w:id="0">
    <w:p w:rsidR="000E1E2B" w:rsidRDefault="000E1E2B" w:rsidP="00D0437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E76788"/>
    <w:multiLevelType w:val="hybridMultilevel"/>
    <w:tmpl w:val="B88EB0EA"/>
    <w:lvl w:ilvl="0" w:tplc="F5320CEA">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nsid w:val="16501F24"/>
    <w:multiLevelType w:val="hybridMultilevel"/>
    <w:tmpl w:val="D49626FA"/>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nsid w:val="20870486"/>
    <w:multiLevelType w:val="hybridMultilevel"/>
    <w:tmpl w:val="6858821E"/>
    <w:lvl w:ilvl="0" w:tplc="04130001">
      <w:start w:val="1"/>
      <w:numFmt w:val="bullet"/>
      <w:lvlText w:val=""/>
      <w:lvlJc w:val="left"/>
      <w:pPr>
        <w:ind w:left="720" w:hanging="360"/>
      </w:pPr>
      <w:rPr>
        <w:rFonts w:ascii="Symbol" w:hAnsi="Symbol"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nsid w:val="5C6C54F8"/>
    <w:multiLevelType w:val="hybridMultilevel"/>
    <w:tmpl w:val="D0000EBE"/>
    <w:lvl w:ilvl="0" w:tplc="F6D88762">
      <w:start w:val="1"/>
      <w:numFmt w:val="decimal"/>
      <w:lvlText w:val="%1."/>
      <w:lvlJc w:val="left"/>
      <w:pPr>
        <w:ind w:left="720" w:hanging="360"/>
      </w:pPr>
      <w:rPr>
        <w:rFonts w:ascii="Trebuchet MS" w:eastAsia="Times New Roman" w:hAnsi="Trebuchet MS" w:cs="Times New Roman"/>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4374"/>
    <w:rsid w:val="00020C26"/>
    <w:rsid w:val="00051427"/>
    <w:rsid w:val="000C06B1"/>
    <w:rsid w:val="000E1E2B"/>
    <w:rsid w:val="000F5F2E"/>
    <w:rsid w:val="00101C77"/>
    <w:rsid w:val="00135E99"/>
    <w:rsid w:val="00153A9D"/>
    <w:rsid w:val="0019390F"/>
    <w:rsid w:val="0019568A"/>
    <w:rsid w:val="002279E6"/>
    <w:rsid w:val="002C4B49"/>
    <w:rsid w:val="00342F76"/>
    <w:rsid w:val="0036277B"/>
    <w:rsid w:val="003C7914"/>
    <w:rsid w:val="004116EC"/>
    <w:rsid w:val="0045434C"/>
    <w:rsid w:val="00471299"/>
    <w:rsid w:val="00473F05"/>
    <w:rsid w:val="004B02CC"/>
    <w:rsid w:val="005927CF"/>
    <w:rsid w:val="005A7EE4"/>
    <w:rsid w:val="005C517B"/>
    <w:rsid w:val="00611BB4"/>
    <w:rsid w:val="006139F1"/>
    <w:rsid w:val="006571FC"/>
    <w:rsid w:val="00675A5D"/>
    <w:rsid w:val="006863DC"/>
    <w:rsid w:val="006E3EC4"/>
    <w:rsid w:val="007132CF"/>
    <w:rsid w:val="007374AF"/>
    <w:rsid w:val="00816DD3"/>
    <w:rsid w:val="008B6604"/>
    <w:rsid w:val="008F31DC"/>
    <w:rsid w:val="00901193"/>
    <w:rsid w:val="00903C70"/>
    <w:rsid w:val="00931C58"/>
    <w:rsid w:val="00941A34"/>
    <w:rsid w:val="00973B17"/>
    <w:rsid w:val="009B0A0A"/>
    <w:rsid w:val="009B3712"/>
    <w:rsid w:val="00A033F1"/>
    <w:rsid w:val="00AD2E05"/>
    <w:rsid w:val="00B5080F"/>
    <w:rsid w:val="00B825A8"/>
    <w:rsid w:val="00BB2D0A"/>
    <w:rsid w:val="00BB4934"/>
    <w:rsid w:val="00BB49F2"/>
    <w:rsid w:val="00BE34EB"/>
    <w:rsid w:val="00C44CA5"/>
    <w:rsid w:val="00C91A8C"/>
    <w:rsid w:val="00CA0ACE"/>
    <w:rsid w:val="00D04374"/>
    <w:rsid w:val="00D56387"/>
    <w:rsid w:val="00DB3B13"/>
    <w:rsid w:val="00DE1665"/>
    <w:rsid w:val="00E03F87"/>
    <w:rsid w:val="00F11CE5"/>
    <w:rsid w:val="00F121D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101C77"/>
    <w:pPr>
      <w:widowControl w:val="0"/>
      <w:spacing w:after="0" w:line="240" w:lineRule="auto"/>
    </w:pPr>
    <w:rPr>
      <w:rFonts w:ascii="CG Times 12pt" w:eastAsia="Times New Roman" w:hAnsi="CG Times 12pt" w:cs="Times New Roman"/>
      <w:snapToGrid w:val="0"/>
      <w:sz w:val="24"/>
      <w:szCs w:val="20"/>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D04374"/>
    <w:pPr>
      <w:spacing w:after="0" w:line="240" w:lineRule="auto"/>
    </w:pPr>
  </w:style>
  <w:style w:type="paragraph" w:styleId="Eindnoottekst">
    <w:name w:val="endnote text"/>
    <w:basedOn w:val="Standaard"/>
    <w:link w:val="EindnoottekstChar"/>
    <w:uiPriority w:val="99"/>
    <w:semiHidden/>
    <w:unhideWhenUsed/>
    <w:rsid w:val="00D04374"/>
    <w:rPr>
      <w:sz w:val="20"/>
    </w:rPr>
  </w:style>
  <w:style w:type="character" w:customStyle="1" w:styleId="EindnoottekstChar">
    <w:name w:val="Eindnoottekst Char"/>
    <w:basedOn w:val="Standaardalinea-lettertype"/>
    <w:link w:val="Eindnoottekst"/>
    <w:uiPriority w:val="99"/>
    <w:semiHidden/>
    <w:rsid w:val="00D04374"/>
    <w:rPr>
      <w:sz w:val="20"/>
      <w:szCs w:val="20"/>
    </w:rPr>
  </w:style>
  <w:style w:type="character" w:styleId="Eindnootmarkering">
    <w:name w:val="endnote reference"/>
    <w:basedOn w:val="Standaardalinea-lettertype"/>
    <w:uiPriority w:val="99"/>
    <w:semiHidden/>
    <w:unhideWhenUsed/>
    <w:rsid w:val="00D04374"/>
    <w:rPr>
      <w:vertAlign w:val="superscript"/>
    </w:rPr>
  </w:style>
  <w:style w:type="paragraph" w:styleId="Koptekst">
    <w:name w:val="header"/>
    <w:basedOn w:val="Standaard"/>
    <w:link w:val="KoptekstChar"/>
    <w:uiPriority w:val="99"/>
    <w:unhideWhenUsed/>
    <w:rsid w:val="00CA0ACE"/>
    <w:pPr>
      <w:tabs>
        <w:tab w:val="center" w:pos="4536"/>
        <w:tab w:val="right" w:pos="9072"/>
      </w:tabs>
    </w:pPr>
  </w:style>
  <w:style w:type="character" w:customStyle="1" w:styleId="KoptekstChar">
    <w:name w:val="Koptekst Char"/>
    <w:basedOn w:val="Standaardalinea-lettertype"/>
    <w:link w:val="Koptekst"/>
    <w:uiPriority w:val="99"/>
    <w:rsid w:val="00CA0ACE"/>
  </w:style>
  <w:style w:type="paragraph" w:styleId="Voettekst">
    <w:name w:val="footer"/>
    <w:basedOn w:val="Standaard"/>
    <w:link w:val="VoettekstChar"/>
    <w:uiPriority w:val="99"/>
    <w:unhideWhenUsed/>
    <w:rsid w:val="00CA0ACE"/>
    <w:pPr>
      <w:tabs>
        <w:tab w:val="center" w:pos="4536"/>
        <w:tab w:val="right" w:pos="9072"/>
      </w:tabs>
    </w:pPr>
  </w:style>
  <w:style w:type="character" w:customStyle="1" w:styleId="VoettekstChar">
    <w:name w:val="Voettekst Char"/>
    <w:basedOn w:val="Standaardalinea-lettertype"/>
    <w:link w:val="Voettekst"/>
    <w:uiPriority w:val="99"/>
    <w:rsid w:val="00CA0ACE"/>
  </w:style>
  <w:style w:type="paragraph" w:styleId="Lijstalinea">
    <w:name w:val="List Paragraph"/>
    <w:basedOn w:val="Standaard"/>
    <w:uiPriority w:val="34"/>
    <w:qFormat/>
    <w:rsid w:val="00E03F8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101C77"/>
    <w:pPr>
      <w:widowControl w:val="0"/>
      <w:spacing w:after="0" w:line="240" w:lineRule="auto"/>
    </w:pPr>
    <w:rPr>
      <w:rFonts w:ascii="CG Times 12pt" w:eastAsia="Times New Roman" w:hAnsi="CG Times 12pt" w:cs="Times New Roman"/>
      <w:snapToGrid w:val="0"/>
      <w:sz w:val="24"/>
      <w:szCs w:val="20"/>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D04374"/>
    <w:pPr>
      <w:spacing w:after="0" w:line="240" w:lineRule="auto"/>
    </w:pPr>
  </w:style>
  <w:style w:type="paragraph" w:styleId="Eindnoottekst">
    <w:name w:val="endnote text"/>
    <w:basedOn w:val="Standaard"/>
    <w:link w:val="EindnoottekstChar"/>
    <w:uiPriority w:val="99"/>
    <w:semiHidden/>
    <w:unhideWhenUsed/>
    <w:rsid w:val="00D04374"/>
    <w:rPr>
      <w:sz w:val="20"/>
    </w:rPr>
  </w:style>
  <w:style w:type="character" w:customStyle="1" w:styleId="EindnoottekstChar">
    <w:name w:val="Eindnoottekst Char"/>
    <w:basedOn w:val="Standaardalinea-lettertype"/>
    <w:link w:val="Eindnoottekst"/>
    <w:uiPriority w:val="99"/>
    <w:semiHidden/>
    <w:rsid w:val="00D04374"/>
    <w:rPr>
      <w:sz w:val="20"/>
      <w:szCs w:val="20"/>
    </w:rPr>
  </w:style>
  <w:style w:type="character" w:styleId="Eindnootmarkering">
    <w:name w:val="endnote reference"/>
    <w:basedOn w:val="Standaardalinea-lettertype"/>
    <w:uiPriority w:val="99"/>
    <w:semiHidden/>
    <w:unhideWhenUsed/>
    <w:rsid w:val="00D04374"/>
    <w:rPr>
      <w:vertAlign w:val="superscript"/>
    </w:rPr>
  </w:style>
  <w:style w:type="paragraph" w:styleId="Koptekst">
    <w:name w:val="header"/>
    <w:basedOn w:val="Standaard"/>
    <w:link w:val="KoptekstChar"/>
    <w:uiPriority w:val="99"/>
    <w:unhideWhenUsed/>
    <w:rsid w:val="00CA0ACE"/>
    <w:pPr>
      <w:tabs>
        <w:tab w:val="center" w:pos="4536"/>
        <w:tab w:val="right" w:pos="9072"/>
      </w:tabs>
    </w:pPr>
  </w:style>
  <w:style w:type="character" w:customStyle="1" w:styleId="KoptekstChar">
    <w:name w:val="Koptekst Char"/>
    <w:basedOn w:val="Standaardalinea-lettertype"/>
    <w:link w:val="Koptekst"/>
    <w:uiPriority w:val="99"/>
    <w:rsid w:val="00CA0ACE"/>
  </w:style>
  <w:style w:type="paragraph" w:styleId="Voettekst">
    <w:name w:val="footer"/>
    <w:basedOn w:val="Standaard"/>
    <w:link w:val="VoettekstChar"/>
    <w:uiPriority w:val="99"/>
    <w:unhideWhenUsed/>
    <w:rsid w:val="00CA0ACE"/>
    <w:pPr>
      <w:tabs>
        <w:tab w:val="center" w:pos="4536"/>
        <w:tab w:val="right" w:pos="9072"/>
      </w:tabs>
    </w:pPr>
  </w:style>
  <w:style w:type="character" w:customStyle="1" w:styleId="VoettekstChar">
    <w:name w:val="Voettekst Char"/>
    <w:basedOn w:val="Standaardalinea-lettertype"/>
    <w:link w:val="Voettekst"/>
    <w:uiPriority w:val="99"/>
    <w:rsid w:val="00CA0ACE"/>
  </w:style>
  <w:style w:type="paragraph" w:styleId="Lijstalinea">
    <w:name w:val="List Paragraph"/>
    <w:basedOn w:val="Standaard"/>
    <w:uiPriority w:val="34"/>
    <w:qFormat/>
    <w:rsid w:val="00E03F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D053F9F1</Template>
  <TotalTime>354</TotalTime>
  <Pages>7</Pages>
  <Words>2850</Words>
  <Characters>15679</Characters>
  <Application>Microsoft Office Word</Application>
  <DocSecurity>0</DocSecurity>
  <Lines>130</Lines>
  <Paragraphs>36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18493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VOT</cp:lastModifiedBy>
  <cp:revision>28</cp:revision>
  <dcterms:created xsi:type="dcterms:W3CDTF">2015-05-05T17:28:00Z</dcterms:created>
  <dcterms:modified xsi:type="dcterms:W3CDTF">2015-05-11T11:59:00Z</dcterms:modified>
</cp:coreProperties>
</file>