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4C5" w:rsidRDefault="002A24C5"/>
    <w:p w:rsidR="001A3DB5" w:rsidRDefault="001A3DB5"/>
    <w:p w:rsidR="0014364B" w:rsidRDefault="0014364B"/>
    <w:p w:rsidR="0014364B" w:rsidRPr="00011857" w:rsidRDefault="00034226">
      <w:pPr>
        <w:rPr>
          <w:rFonts w:ascii="Verdana" w:hAnsi="Verdana"/>
          <w:b/>
          <w:sz w:val="32"/>
          <w:szCs w:val="32"/>
        </w:rPr>
      </w:pPr>
      <w:bookmarkStart w:id="0" w:name="_GoBack"/>
      <w:r w:rsidRPr="00011857">
        <w:rPr>
          <w:rFonts w:ascii="Verdana" w:hAnsi="Verdana"/>
          <w:b/>
          <w:sz w:val="32"/>
          <w:szCs w:val="32"/>
        </w:rPr>
        <w:t>Eisen in relatie tot zelfvertrouwen</w:t>
      </w:r>
    </w:p>
    <w:bookmarkEnd w:id="0"/>
    <w:p w:rsidR="00034226" w:rsidRPr="00011857" w:rsidRDefault="00034226">
      <w:pPr>
        <w:rPr>
          <w:rFonts w:ascii="Verdana" w:hAnsi="Verdana"/>
          <w:sz w:val="24"/>
        </w:rPr>
      </w:pPr>
    </w:p>
    <w:p w:rsidR="00034226" w:rsidRPr="00011857" w:rsidRDefault="00034226">
      <w:pPr>
        <w:rPr>
          <w:rFonts w:ascii="Verdana" w:hAnsi="Verdana"/>
          <w:sz w:val="24"/>
        </w:rPr>
      </w:pPr>
    </w:p>
    <w:p w:rsidR="00034226" w:rsidRPr="00011857" w:rsidRDefault="007C667D">
      <w:pPr>
        <w:rPr>
          <w:rFonts w:ascii="Verdana" w:hAnsi="Verdana"/>
          <w:sz w:val="24"/>
        </w:rPr>
      </w:pPr>
      <w:r w:rsidRPr="00011857">
        <w:rPr>
          <w:rFonts w:ascii="Verdana" w:hAnsi="Verdana"/>
          <w:sz w:val="24"/>
        </w:rPr>
        <w:tab/>
      </w:r>
      <w:r w:rsidRPr="00011857">
        <w:rPr>
          <w:rFonts w:ascii="Verdana" w:hAnsi="Verdana"/>
          <w:sz w:val="24"/>
        </w:rPr>
        <w:tab/>
      </w:r>
      <w:r w:rsidRPr="00011857">
        <w:rPr>
          <w:rFonts w:ascii="Verdana" w:hAnsi="Verdana"/>
          <w:sz w:val="24"/>
        </w:rPr>
        <w:tab/>
      </w:r>
      <w:r w:rsidRPr="00011857">
        <w:rPr>
          <w:rFonts w:ascii="Verdana" w:hAnsi="Verdana"/>
          <w:sz w:val="24"/>
        </w:rPr>
        <w:tab/>
      </w:r>
      <w:r w:rsidRPr="00011857">
        <w:rPr>
          <w:rFonts w:ascii="Verdana" w:hAnsi="Verdana"/>
          <w:sz w:val="24"/>
        </w:rPr>
        <w:tab/>
      </w:r>
    </w:p>
    <w:p w:rsidR="00034226" w:rsidRPr="00011857" w:rsidRDefault="00034226">
      <w:pPr>
        <w:rPr>
          <w:rFonts w:ascii="Verdana" w:hAnsi="Verdana"/>
          <w:sz w:val="24"/>
        </w:rPr>
      </w:pPr>
    </w:p>
    <w:p w:rsidR="007C667D" w:rsidRPr="00011857" w:rsidRDefault="00206881" w:rsidP="007C667D">
      <w:pPr>
        <w:keepNext/>
        <w:rPr>
          <w:rFonts w:ascii="Verdana" w:hAnsi="Verdana"/>
          <w:sz w:val="24"/>
        </w:rPr>
      </w:pPr>
      <w:r w:rsidRPr="00011857">
        <w:rPr>
          <w:rFonts w:ascii="Verdana" w:hAnsi="Verdana"/>
          <w:noProof/>
          <w:sz w:val="24"/>
        </w:rPr>
        <w:drawing>
          <wp:inline distT="0" distB="0" distL="0" distR="0" wp14:anchorId="4556443B" wp14:editId="19846773">
            <wp:extent cx="3391177" cy="199072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pwap.bmp"/>
                    <pic:cNvPicPr/>
                  </pic:nvPicPr>
                  <pic:blipFill>
                    <a:blip r:embed="rId8">
                      <a:extLst>
                        <a:ext uri="{28A0092B-C50C-407E-A947-70E740481C1C}">
                          <a14:useLocalDpi xmlns:a14="http://schemas.microsoft.com/office/drawing/2010/main" val="0"/>
                        </a:ext>
                      </a:extLst>
                    </a:blip>
                    <a:stretch>
                      <a:fillRect/>
                    </a:stretch>
                  </pic:blipFill>
                  <pic:spPr>
                    <a:xfrm>
                      <a:off x="0" y="0"/>
                      <a:ext cx="3390753" cy="1990476"/>
                    </a:xfrm>
                    <a:prstGeom prst="rect">
                      <a:avLst/>
                    </a:prstGeom>
                  </pic:spPr>
                </pic:pic>
              </a:graphicData>
            </a:graphic>
          </wp:inline>
        </w:drawing>
      </w:r>
    </w:p>
    <w:p w:rsidR="00034226" w:rsidRPr="00011857" w:rsidRDefault="007C667D" w:rsidP="007C667D">
      <w:pPr>
        <w:pStyle w:val="Bijschrift"/>
        <w:rPr>
          <w:rFonts w:ascii="Verdana" w:hAnsi="Verdana"/>
          <w:sz w:val="24"/>
          <w:szCs w:val="24"/>
        </w:rPr>
      </w:pPr>
      <w:r w:rsidRPr="00011857">
        <w:rPr>
          <w:rFonts w:ascii="Verdana" w:hAnsi="Verdana"/>
          <w:sz w:val="24"/>
          <w:szCs w:val="24"/>
        </w:rPr>
        <w:t xml:space="preserve">Figuur </w:t>
      </w:r>
      <w:r w:rsidR="00213854" w:rsidRPr="00011857">
        <w:rPr>
          <w:rFonts w:ascii="Verdana" w:hAnsi="Verdana"/>
          <w:sz w:val="24"/>
          <w:szCs w:val="24"/>
        </w:rPr>
        <w:fldChar w:fldCharType="begin"/>
      </w:r>
      <w:r w:rsidR="00213854" w:rsidRPr="00011857">
        <w:rPr>
          <w:rFonts w:ascii="Verdana" w:hAnsi="Verdana"/>
          <w:sz w:val="24"/>
          <w:szCs w:val="24"/>
        </w:rPr>
        <w:instrText xml:space="preserve"> SEQ Figuur \* ARABIC </w:instrText>
      </w:r>
      <w:r w:rsidR="00213854" w:rsidRPr="00011857">
        <w:rPr>
          <w:rFonts w:ascii="Verdana" w:hAnsi="Verdana"/>
          <w:sz w:val="24"/>
          <w:szCs w:val="24"/>
        </w:rPr>
        <w:fldChar w:fldCharType="separate"/>
      </w:r>
      <w:r w:rsidR="0023117D" w:rsidRPr="00011857">
        <w:rPr>
          <w:rFonts w:ascii="Verdana" w:hAnsi="Verdana"/>
          <w:noProof/>
          <w:sz w:val="24"/>
          <w:szCs w:val="24"/>
        </w:rPr>
        <w:t>1</w:t>
      </w:r>
      <w:r w:rsidR="00213854" w:rsidRPr="00011857">
        <w:rPr>
          <w:rFonts w:ascii="Verdana" w:hAnsi="Verdana"/>
          <w:noProof/>
          <w:sz w:val="24"/>
          <w:szCs w:val="24"/>
        </w:rPr>
        <w:fldChar w:fldCharType="end"/>
      </w:r>
      <w:r w:rsidRPr="00011857">
        <w:rPr>
          <w:rFonts w:ascii="Verdana" w:hAnsi="Verdana"/>
          <w:sz w:val="24"/>
          <w:szCs w:val="24"/>
        </w:rPr>
        <w:t xml:space="preserve"> eisen laag - zelfvertrouwen hoog of andersom</w:t>
      </w:r>
    </w:p>
    <w:p w:rsidR="00034226" w:rsidRPr="00011857" w:rsidRDefault="00034226">
      <w:pPr>
        <w:rPr>
          <w:rFonts w:ascii="Verdana" w:hAnsi="Verdana"/>
          <w:sz w:val="24"/>
        </w:rPr>
      </w:pPr>
    </w:p>
    <w:p w:rsidR="00034226" w:rsidRPr="00011857" w:rsidRDefault="00034226">
      <w:pPr>
        <w:rPr>
          <w:rFonts w:ascii="Verdana" w:hAnsi="Verdana"/>
          <w:sz w:val="24"/>
        </w:rPr>
      </w:pPr>
    </w:p>
    <w:p w:rsidR="00034226" w:rsidRPr="00011857" w:rsidRDefault="00034226">
      <w:pPr>
        <w:rPr>
          <w:rFonts w:ascii="Verdana" w:hAnsi="Verdana"/>
          <w:sz w:val="24"/>
        </w:rPr>
      </w:pPr>
    </w:p>
    <w:p w:rsidR="00034226" w:rsidRPr="00011857" w:rsidRDefault="00206881">
      <w:pPr>
        <w:rPr>
          <w:rFonts w:ascii="Verdana" w:hAnsi="Verdana"/>
          <w:sz w:val="24"/>
        </w:rPr>
      </w:pPr>
      <w:r w:rsidRPr="00011857">
        <w:rPr>
          <w:rFonts w:ascii="Verdana" w:hAnsi="Verdana"/>
          <w:sz w:val="24"/>
        </w:rPr>
        <w:t>Eisen die aan jou gesteld worden of die jij aan jezelf stelt, staan altijd in een directe relatie met je zelfvertrouwen. Is de eis laag, dan is je zelfvertrouwen hoog. Is de eis hoog, dan is je zelfvertrouwen laag. Dit effect kun je verbeelden met een wipwap.</w:t>
      </w:r>
    </w:p>
    <w:p w:rsidR="00206881" w:rsidRPr="00011857" w:rsidRDefault="00206881">
      <w:pPr>
        <w:rPr>
          <w:rFonts w:ascii="Verdana" w:hAnsi="Verdana"/>
          <w:sz w:val="24"/>
        </w:rPr>
      </w:pPr>
    </w:p>
    <w:p w:rsidR="00206881" w:rsidRPr="00011857" w:rsidRDefault="00206881">
      <w:pPr>
        <w:rPr>
          <w:rFonts w:ascii="Verdana" w:hAnsi="Verdana"/>
          <w:sz w:val="24"/>
        </w:rPr>
      </w:pPr>
      <w:r w:rsidRPr="00011857">
        <w:rPr>
          <w:rFonts w:ascii="Verdana" w:hAnsi="Verdana"/>
          <w:sz w:val="24"/>
        </w:rPr>
        <w:t>Denk aan de middelbare school: als je een tien wilt halen, is de eis hoog en ben je gespannen. Als je tevreden bent met een zes, dan ga je bijna nonchalant naar de toets. ‘Dat red ik wel!’</w:t>
      </w:r>
    </w:p>
    <w:p w:rsidR="003E6AAF" w:rsidRPr="00011857" w:rsidRDefault="003E6AAF">
      <w:pPr>
        <w:rPr>
          <w:rFonts w:ascii="Verdana" w:hAnsi="Verdana"/>
          <w:sz w:val="24"/>
        </w:rPr>
      </w:pPr>
    </w:p>
    <w:p w:rsidR="00206881" w:rsidRPr="00011857" w:rsidRDefault="00206881">
      <w:pPr>
        <w:rPr>
          <w:rFonts w:ascii="Verdana" w:hAnsi="Verdana"/>
          <w:sz w:val="24"/>
        </w:rPr>
      </w:pPr>
      <w:r w:rsidRPr="00011857">
        <w:rPr>
          <w:rFonts w:ascii="Verdana" w:hAnsi="Verdana"/>
          <w:sz w:val="24"/>
        </w:rPr>
        <w:t>Dat beeld van de wipwap klopt echt. Als je namelijk meer zelfvertrouwen wilt hebben, moet je je eisen laten zakken. Dat kan niet anders. De vervelende situatie is echter dat je, als je zelfvertrouwen laag is, dat juist compenseert met hoge eisen. Dat is ook de wipwap. Denk maar aan de vroegere repetitie Frans. Als je één vijf gehaald hebt, want Frans is moeilijk, werk je daarna voor een zeven om nog een voldoende gemiddeld te staan. Door spanning heb je weer een vijf. Vervolgens werk je voor een acht om die gewenste gemiddelde voldoende te krijgen. Oftewel: naarmate je zelfvertrouwen zakt, worden je eisen hoger. Om meer zelfvertrouwen te krijgen, moeten je eisen juist naar beneden. Als je genoegen neemt met een vijf</w:t>
      </w:r>
      <w:r w:rsidR="00E45351" w:rsidRPr="00011857">
        <w:rPr>
          <w:rFonts w:ascii="Verdana" w:hAnsi="Verdana"/>
          <w:sz w:val="24"/>
        </w:rPr>
        <w:t>enhalf</w:t>
      </w:r>
      <w:r w:rsidRPr="00011857">
        <w:rPr>
          <w:rFonts w:ascii="Verdana" w:hAnsi="Verdana"/>
          <w:sz w:val="24"/>
        </w:rPr>
        <w:t xml:space="preserve">, werk je misschien zo ontspannen dat je een zes haalt. </w:t>
      </w:r>
      <w:r w:rsidR="0097374B" w:rsidRPr="00011857">
        <w:rPr>
          <w:rFonts w:ascii="Verdana" w:hAnsi="Verdana"/>
          <w:sz w:val="24"/>
        </w:rPr>
        <w:t>Om je eisen te laten zakken, is veel moed nodig. Je denkt namelijk dat juist dan alles gaat mislukken. Het werkt echter andersom</w:t>
      </w:r>
      <w:r w:rsidRPr="00011857">
        <w:rPr>
          <w:rFonts w:ascii="Verdana" w:hAnsi="Verdana"/>
          <w:sz w:val="24"/>
        </w:rPr>
        <w:t>.</w:t>
      </w:r>
    </w:p>
    <w:p w:rsidR="00206881" w:rsidRPr="00011857" w:rsidRDefault="00206881">
      <w:pPr>
        <w:rPr>
          <w:rFonts w:ascii="Verdana" w:hAnsi="Verdana"/>
          <w:sz w:val="24"/>
        </w:rPr>
      </w:pPr>
    </w:p>
    <w:p w:rsidR="00206881" w:rsidRPr="00011857" w:rsidRDefault="00206881">
      <w:pPr>
        <w:rPr>
          <w:rFonts w:ascii="Verdana" w:hAnsi="Verdana"/>
          <w:sz w:val="24"/>
        </w:rPr>
      </w:pPr>
      <w:r w:rsidRPr="00011857">
        <w:rPr>
          <w:rFonts w:ascii="Verdana" w:hAnsi="Verdana"/>
          <w:sz w:val="24"/>
        </w:rPr>
        <w:lastRenderedPageBreak/>
        <w:t>Dit mechanisme werkt op alle terreinen</w:t>
      </w:r>
      <w:r w:rsidR="00E45351" w:rsidRPr="00011857">
        <w:rPr>
          <w:rFonts w:ascii="Verdana" w:hAnsi="Verdana"/>
          <w:sz w:val="24"/>
        </w:rPr>
        <w:t xml:space="preserve"> zo. Denk aan je prestaties, denk aan je sociale leven, denk aan je geloofsleven. Als je de uitstekende vriend(in) wilt zijn voor je partner</w:t>
      </w:r>
      <w:r w:rsidR="009B085D" w:rsidRPr="00011857">
        <w:rPr>
          <w:rFonts w:ascii="Verdana" w:hAnsi="Verdana"/>
          <w:sz w:val="24"/>
        </w:rPr>
        <w:t xml:space="preserve"> en </w:t>
      </w:r>
      <w:r w:rsidR="00E45351" w:rsidRPr="00011857">
        <w:rPr>
          <w:rFonts w:ascii="Verdana" w:hAnsi="Verdana"/>
          <w:sz w:val="24"/>
        </w:rPr>
        <w:t>ook nog eens 100% gevoelszekerheid wil</w:t>
      </w:r>
      <w:r w:rsidR="009B085D" w:rsidRPr="00011857">
        <w:rPr>
          <w:rFonts w:ascii="Verdana" w:hAnsi="Verdana"/>
          <w:sz w:val="24"/>
        </w:rPr>
        <w:t>t</w:t>
      </w:r>
      <w:r w:rsidR="00E45351" w:rsidRPr="00011857">
        <w:rPr>
          <w:rFonts w:ascii="Verdana" w:hAnsi="Verdana"/>
          <w:sz w:val="24"/>
        </w:rPr>
        <w:t xml:space="preserve"> hebben, wordt je juist onzeker in je relatie. Als je een door iedereen </w:t>
      </w:r>
      <w:r w:rsidR="0097374B" w:rsidRPr="00011857">
        <w:rPr>
          <w:rFonts w:ascii="Verdana" w:hAnsi="Verdana"/>
          <w:sz w:val="24"/>
        </w:rPr>
        <w:t xml:space="preserve">in de zaal </w:t>
      </w:r>
      <w:r w:rsidR="00E45351" w:rsidRPr="00011857">
        <w:rPr>
          <w:rFonts w:ascii="Verdana" w:hAnsi="Verdana"/>
          <w:sz w:val="24"/>
        </w:rPr>
        <w:t xml:space="preserve">gewaardeerde spreker wilt zijn, knikken je </w:t>
      </w:r>
      <w:proofErr w:type="spellStart"/>
      <w:r w:rsidR="00E45351" w:rsidRPr="00011857">
        <w:rPr>
          <w:rFonts w:ascii="Verdana" w:hAnsi="Verdana"/>
          <w:sz w:val="24"/>
        </w:rPr>
        <w:t>knieen</w:t>
      </w:r>
      <w:proofErr w:type="spellEnd"/>
      <w:r w:rsidR="00E45351" w:rsidRPr="00011857">
        <w:rPr>
          <w:rFonts w:ascii="Verdana" w:hAnsi="Verdana"/>
          <w:sz w:val="24"/>
        </w:rPr>
        <w:t xml:space="preserve"> als je het woord krijgt. Als je</w:t>
      </w:r>
      <w:r w:rsidR="004E3B3F" w:rsidRPr="00011857">
        <w:rPr>
          <w:rFonts w:ascii="Verdana" w:hAnsi="Verdana"/>
          <w:sz w:val="24"/>
        </w:rPr>
        <w:t xml:space="preserve"> volledig</w:t>
      </w:r>
      <w:r w:rsidR="00E45351" w:rsidRPr="00011857">
        <w:rPr>
          <w:rFonts w:ascii="Verdana" w:hAnsi="Verdana"/>
          <w:sz w:val="24"/>
        </w:rPr>
        <w:t xml:space="preserve"> heilig wilt leven, schrik je</w:t>
      </w:r>
      <w:r w:rsidR="008232EA" w:rsidRPr="00011857">
        <w:rPr>
          <w:rFonts w:ascii="Verdana" w:hAnsi="Verdana"/>
          <w:sz w:val="24"/>
        </w:rPr>
        <w:t xml:space="preserve"> van iedere steek die je laat val</w:t>
      </w:r>
      <w:r w:rsidR="00E45351" w:rsidRPr="00011857">
        <w:rPr>
          <w:rFonts w:ascii="Verdana" w:hAnsi="Verdana"/>
          <w:sz w:val="24"/>
        </w:rPr>
        <w:t>len tegenover God en ga je aan je eigen geloof twijfelen. Als je je na de bevalling ellendig voelt en toch een stralende moeder wilt zijn in het kraambed, kun je je zelf zo onder druk zetten dat je juist somber wordt.</w:t>
      </w:r>
    </w:p>
    <w:p w:rsidR="00077656" w:rsidRPr="00011857" w:rsidRDefault="00077656">
      <w:pPr>
        <w:rPr>
          <w:rFonts w:ascii="Verdana" w:hAnsi="Verdana"/>
          <w:sz w:val="24"/>
        </w:rPr>
      </w:pPr>
    </w:p>
    <w:p w:rsidR="00077656" w:rsidRPr="00011857" w:rsidRDefault="00077656">
      <w:pPr>
        <w:rPr>
          <w:rFonts w:ascii="Verdana" w:hAnsi="Verdana"/>
          <w:sz w:val="24"/>
          <w:vertAlign w:val="superscript"/>
        </w:rPr>
      </w:pPr>
      <w:r w:rsidRPr="00011857">
        <w:rPr>
          <w:rFonts w:ascii="Verdana" w:hAnsi="Verdana"/>
          <w:sz w:val="24"/>
        </w:rPr>
        <w:t>Wat is het gevolg van te hoge eisen? Je gaat twijfelen aan jezelf én je krijgt gevoelens van stress. Je kunt niet waarmaken wat je wilt waarmaken. De innerlijke druk neemt verder toe. Je gaat slechter slapen. Je wordt moe. Je voelt je afgaan. Je wordt somber.</w:t>
      </w:r>
    </w:p>
    <w:p w:rsidR="00206881" w:rsidRPr="00011857" w:rsidRDefault="00206881">
      <w:pPr>
        <w:rPr>
          <w:rFonts w:ascii="Verdana" w:hAnsi="Verdana"/>
          <w:sz w:val="24"/>
        </w:rPr>
      </w:pPr>
    </w:p>
    <w:p w:rsidR="00206881" w:rsidRPr="00011857" w:rsidRDefault="00E45351">
      <w:pPr>
        <w:rPr>
          <w:rFonts w:ascii="Verdana" w:hAnsi="Verdana"/>
          <w:b/>
          <w:sz w:val="24"/>
        </w:rPr>
      </w:pPr>
      <w:r w:rsidRPr="00011857">
        <w:rPr>
          <w:rFonts w:ascii="Verdana" w:hAnsi="Verdana"/>
          <w:b/>
          <w:i/>
          <w:sz w:val="24"/>
        </w:rPr>
        <w:t>Te hoge eisen</w:t>
      </w:r>
      <w:r w:rsidRPr="00011857">
        <w:rPr>
          <w:rFonts w:ascii="Verdana" w:hAnsi="Verdana"/>
          <w:b/>
          <w:sz w:val="24"/>
        </w:rPr>
        <w:t xml:space="preserve"> worden veroorzaakt door twee zaken</w:t>
      </w:r>
      <w:r w:rsidR="00D70C28" w:rsidRPr="00011857">
        <w:rPr>
          <w:rFonts w:ascii="Verdana" w:hAnsi="Verdana"/>
          <w:b/>
          <w:sz w:val="24"/>
        </w:rPr>
        <w:t>.</w:t>
      </w:r>
    </w:p>
    <w:p w:rsidR="00E45351" w:rsidRPr="00011857" w:rsidRDefault="00E45351">
      <w:pPr>
        <w:rPr>
          <w:rFonts w:ascii="Verdana" w:hAnsi="Verdana"/>
          <w:sz w:val="24"/>
        </w:rPr>
      </w:pPr>
    </w:p>
    <w:p w:rsidR="00E45351" w:rsidRPr="00011857" w:rsidRDefault="00E45351">
      <w:pPr>
        <w:rPr>
          <w:rFonts w:ascii="Verdana" w:hAnsi="Verdana"/>
          <w:sz w:val="24"/>
        </w:rPr>
      </w:pPr>
      <w:r w:rsidRPr="00011857">
        <w:rPr>
          <w:rFonts w:ascii="Verdana" w:hAnsi="Verdana"/>
          <w:sz w:val="24"/>
        </w:rPr>
        <w:t>Je denkt vanuit ´</w:t>
      </w:r>
      <w:r w:rsidRPr="00011857">
        <w:rPr>
          <w:rFonts w:ascii="Verdana" w:hAnsi="Verdana"/>
          <w:i/>
          <w:sz w:val="24"/>
        </w:rPr>
        <w:t>moeten</w:t>
      </w:r>
      <w:r w:rsidRPr="00011857">
        <w:rPr>
          <w:rFonts w:ascii="Verdana" w:hAnsi="Verdana"/>
          <w:sz w:val="24"/>
        </w:rPr>
        <w:t>´. Ik moet dit of dat goed doen en dat moet ik van ouders</w:t>
      </w:r>
      <w:r w:rsidR="0095246D" w:rsidRPr="00011857">
        <w:rPr>
          <w:rFonts w:ascii="Verdana" w:hAnsi="Verdana"/>
          <w:sz w:val="24"/>
        </w:rPr>
        <w:t xml:space="preserve">, </w:t>
      </w:r>
      <w:r w:rsidRPr="00011857">
        <w:rPr>
          <w:rFonts w:ascii="Verdana" w:hAnsi="Verdana"/>
          <w:sz w:val="24"/>
        </w:rPr>
        <w:t>school</w:t>
      </w:r>
      <w:r w:rsidR="0095246D" w:rsidRPr="00011857">
        <w:rPr>
          <w:rFonts w:ascii="Verdana" w:hAnsi="Verdana"/>
          <w:sz w:val="24"/>
        </w:rPr>
        <w:t xml:space="preserve">, </w:t>
      </w:r>
      <w:r w:rsidRPr="00011857">
        <w:rPr>
          <w:rFonts w:ascii="Verdana" w:hAnsi="Verdana"/>
          <w:sz w:val="24"/>
        </w:rPr>
        <w:t>vriend</w:t>
      </w:r>
      <w:r w:rsidR="0095246D" w:rsidRPr="00011857">
        <w:rPr>
          <w:rFonts w:ascii="Verdana" w:hAnsi="Verdana"/>
          <w:sz w:val="24"/>
        </w:rPr>
        <w:t xml:space="preserve">(in), God, </w:t>
      </w:r>
      <w:r w:rsidRPr="00011857">
        <w:rPr>
          <w:rFonts w:ascii="Verdana" w:hAnsi="Verdana"/>
          <w:sz w:val="24"/>
        </w:rPr>
        <w:t xml:space="preserve">mezelf. Meestal moet je het van jezelf. Als je denkt vanuit ‘moeten’ zet je jezelf permanent onder druk om de lat hoog te leggen. </w:t>
      </w:r>
      <w:r w:rsidR="008232EA" w:rsidRPr="00011857">
        <w:rPr>
          <w:rFonts w:ascii="Verdana" w:hAnsi="Verdana"/>
          <w:sz w:val="24"/>
        </w:rPr>
        <w:t xml:space="preserve">Je gaat op je tenen lopen. </w:t>
      </w:r>
      <w:r w:rsidRPr="00011857">
        <w:rPr>
          <w:rFonts w:ascii="Verdana" w:hAnsi="Verdana"/>
          <w:sz w:val="24"/>
        </w:rPr>
        <w:t xml:space="preserve">Automatisch is dat verbonden met </w:t>
      </w:r>
      <w:r w:rsidR="00F87551" w:rsidRPr="00011857">
        <w:rPr>
          <w:rFonts w:ascii="Verdana" w:hAnsi="Verdana"/>
          <w:i/>
          <w:sz w:val="24"/>
        </w:rPr>
        <w:t>doem</w:t>
      </w:r>
      <w:r w:rsidRPr="00011857">
        <w:rPr>
          <w:rFonts w:ascii="Verdana" w:hAnsi="Verdana"/>
          <w:i/>
          <w:sz w:val="24"/>
        </w:rPr>
        <w:t>denken</w:t>
      </w:r>
      <w:r w:rsidRPr="00011857">
        <w:rPr>
          <w:rFonts w:ascii="Verdana" w:hAnsi="Verdana"/>
          <w:sz w:val="24"/>
        </w:rPr>
        <w:t xml:space="preserve">. ‘O, help als…’ </w:t>
      </w:r>
      <w:r w:rsidR="00D05A7D" w:rsidRPr="00011857">
        <w:rPr>
          <w:rFonts w:ascii="Verdana" w:hAnsi="Verdana"/>
          <w:sz w:val="24"/>
        </w:rPr>
        <w:t xml:space="preserve">‘Help, wat.., als…’ zijn de zinnen die bij doemdenken passen. Mensen  kunnen er dagenlang (of nog langer) over piekeren. ‘O, help als ik bij de toets niet uit mijn woorden kom…’ ‘Help, wat moet ik doen als ik bij het volgende assessment weer zo gespannen ben?’  </w:t>
      </w:r>
      <w:r w:rsidRPr="00011857">
        <w:rPr>
          <w:rFonts w:ascii="Verdana" w:hAnsi="Verdana"/>
          <w:sz w:val="24"/>
        </w:rPr>
        <w:t xml:space="preserve">Dan dreigt het zwarte gat, de afwijzing, het grote mislukken, </w:t>
      </w:r>
      <w:r w:rsidR="00D05A7D" w:rsidRPr="00011857">
        <w:rPr>
          <w:rFonts w:ascii="Verdana" w:hAnsi="Verdana"/>
          <w:sz w:val="24"/>
        </w:rPr>
        <w:t>het</w:t>
      </w:r>
      <w:r w:rsidRPr="00011857">
        <w:rPr>
          <w:rFonts w:ascii="Verdana" w:hAnsi="Verdana"/>
          <w:sz w:val="24"/>
        </w:rPr>
        <w:t xml:space="preserve"> teleurstel</w:t>
      </w:r>
      <w:r w:rsidR="00D05A7D" w:rsidRPr="00011857">
        <w:rPr>
          <w:rFonts w:ascii="Verdana" w:hAnsi="Verdana"/>
          <w:sz w:val="24"/>
        </w:rPr>
        <w:t>len van</w:t>
      </w:r>
      <w:r w:rsidRPr="00011857">
        <w:rPr>
          <w:rFonts w:ascii="Verdana" w:hAnsi="Verdana"/>
          <w:sz w:val="24"/>
        </w:rPr>
        <w:t xml:space="preserve"> anderen</w:t>
      </w:r>
      <w:r w:rsidR="00D70C28" w:rsidRPr="00011857">
        <w:rPr>
          <w:rFonts w:ascii="Verdana" w:hAnsi="Verdana"/>
          <w:sz w:val="24"/>
        </w:rPr>
        <w:t>. Je maakt jezelf hier zenuwachtig mee, met als gevolg dat dingen juist misgaan.</w:t>
      </w:r>
      <w:r w:rsidR="00845879" w:rsidRPr="00011857">
        <w:rPr>
          <w:rFonts w:ascii="Verdana" w:hAnsi="Verdana"/>
          <w:sz w:val="24"/>
        </w:rPr>
        <w:t xml:space="preserve"> </w:t>
      </w:r>
      <w:r w:rsidR="00077656" w:rsidRPr="00011857">
        <w:rPr>
          <w:rFonts w:ascii="Verdana" w:hAnsi="Verdana"/>
          <w:sz w:val="24"/>
        </w:rPr>
        <w:t xml:space="preserve"> </w:t>
      </w:r>
    </w:p>
    <w:p w:rsidR="00845879" w:rsidRPr="00011857" w:rsidRDefault="00845879">
      <w:pPr>
        <w:rPr>
          <w:rFonts w:ascii="Verdana" w:hAnsi="Verdana"/>
          <w:sz w:val="24"/>
        </w:rPr>
      </w:pPr>
      <w:r w:rsidRPr="00011857">
        <w:rPr>
          <w:rFonts w:ascii="Verdana" w:hAnsi="Verdana"/>
          <w:sz w:val="24"/>
        </w:rPr>
        <w:tab/>
        <w:t>Perfectionisme heeft hier ook mee te maken.</w:t>
      </w:r>
      <w:r w:rsidR="004E3B3F" w:rsidRPr="00011857">
        <w:rPr>
          <w:rFonts w:ascii="Verdana" w:hAnsi="Verdana"/>
          <w:sz w:val="24"/>
        </w:rPr>
        <w:t xml:space="preserve"> Dat is het gevolg (of de oorzaak…?) van MOETEN en DOEMDENKEN.</w:t>
      </w:r>
      <w:r w:rsidRPr="00011857">
        <w:rPr>
          <w:rFonts w:ascii="Verdana" w:hAnsi="Verdana"/>
          <w:sz w:val="24"/>
        </w:rPr>
        <w:t xml:space="preserve"> De control-freak is bang dat er iets misgaat en probeert dat door sociaal-perfectionisme of prestatie-perfectionisme te voorkomen. Maar wie op alles greep wil hebben (te hoge eis), zal juist meemaken dat de zenuwen toeslaan en veel misloopt.</w:t>
      </w:r>
    </w:p>
    <w:p w:rsidR="00E45351" w:rsidRPr="00011857" w:rsidRDefault="00E45351">
      <w:pPr>
        <w:rPr>
          <w:rFonts w:ascii="Verdana" w:hAnsi="Verdana"/>
          <w:sz w:val="24"/>
        </w:rPr>
      </w:pPr>
    </w:p>
    <w:p w:rsidR="00B41836" w:rsidRPr="00011857" w:rsidRDefault="004E3B3F">
      <w:pPr>
        <w:rPr>
          <w:rFonts w:ascii="Verdana" w:hAnsi="Verdana"/>
          <w:sz w:val="24"/>
        </w:rPr>
      </w:pPr>
      <w:r w:rsidRPr="00011857">
        <w:rPr>
          <w:rFonts w:ascii="Verdana" w:hAnsi="Verdana"/>
          <w:sz w:val="24"/>
        </w:rPr>
        <w:t>Prestatie-perfectionisten en sociale perfectionisten</w:t>
      </w:r>
      <w:r w:rsidR="00DD2F73" w:rsidRPr="00011857">
        <w:rPr>
          <w:rFonts w:ascii="Verdana" w:hAnsi="Verdana"/>
          <w:sz w:val="24"/>
        </w:rPr>
        <w:t>verlangen naar erkenning</w:t>
      </w:r>
      <w:r w:rsidRPr="00011857">
        <w:rPr>
          <w:rFonts w:ascii="Verdana" w:hAnsi="Verdana"/>
          <w:sz w:val="24"/>
        </w:rPr>
        <w:t xml:space="preserve"> en koppelen die aan angst</w:t>
      </w:r>
      <w:r w:rsidR="00B41836" w:rsidRPr="00011857">
        <w:rPr>
          <w:rFonts w:ascii="Verdana" w:hAnsi="Verdana"/>
          <w:sz w:val="24"/>
        </w:rPr>
        <w:t>:</w:t>
      </w:r>
    </w:p>
    <w:p w:rsidR="00B41836" w:rsidRPr="00011857" w:rsidRDefault="00B41836" w:rsidP="00F87551">
      <w:pPr>
        <w:pStyle w:val="Lijstalinea"/>
        <w:numPr>
          <w:ilvl w:val="0"/>
          <w:numId w:val="17"/>
        </w:numPr>
        <w:rPr>
          <w:rFonts w:ascii="Verdana" w:hAnsi="Verdana"/>
          <w:sz w:val="24"/>
        </w:rPr>
      </w:pPr>
      <w:r w:rsidRPr="00011857">
        <w:rPr>
          <w:rFonts w:ascii="Verdana" w:hAnsi="Verdana"/>
          <w:sz w:val="24"/>
        </w:rPr>
        <w:t xml:space="preserve">Ik moet </w:t>
      </w:r>
      <w:r w:rsidR="00A76FD8" w:rsidRPr="00011857">
        <w:rPr>
          <w:rFonts w:ascii="Verdana" w:hAnsi="Verdana"/>
          <w:sz w:val="24"/>
        </w:rPr>
        <w:t xml:space="preserve">altijd </w:t>
      </w:r>
      <w:r w:rsidRPr="00011857">
        <w:rPr>
          <w:rFonts w:ascii="Verdana" w:hAnsi="Verdana"/>
          <w:sz w:val="24"/>
        </w:rPr>
        <w:t>goed presteren, want anders tel ik niet mee</w:t>
      </w:r>
    </w:p>
    <w:p w:rsidR="00B41836" w:rsidRPr="00011857" w:rsidRDefault="00B41836" w:rsidP="00B41836">
      <w:pPr>
        <w:pStyle w:val="Lijstalinea"/>
        <w:numPr>
          <w:ilvl w:val="0"/>
          <w:numId w:val="17"/>
        </w:numPr>
        <w:rPr>
          <w:rFonts w:ascii="Verdana" w:hAnsi="Verdana"/>
          <w:sz w:val="24"/>
        </w:rPr>
      </w:pPr>
      <w:r w:rsidRPr="00011857">
        <w:rPr>
          <w:rFonts w:ascii="Verdana" w:hAnsi="Verdana"/>
          <w:sz w:val="24"/>
        </w:rPr>
        <w:t>Ik moet aardig zijn voor iedereen, want anders word ik niet gewaardeerd.</w:t>
      </w:r>
    </w:p>
    <w:p w:rsidR="00F87551" w:rsidRPr="00011857" w:rsidRDefault="00F87551" w:rsidP="00F87551">
      <w:pPr>
        <w:rPr>
          <w:rFonts w:ascii="Verdana" w:hAnsi="Verdana"/>
          <w:sz w:val="24"/>
        </w:rPr>
      </w:pPr>
    </w:p>
    <w:p w:rsidR="00F87551" w:rsidRPr="00011857" w:rsidRDefault="00F87551" w:rsidP="00F87551">
      <w:pPr>
        <w:pStyle w:val="Lijstalinea"/>
        <w:numPr>
          <w:ilvl w:val="0"/>
          <w:numId w:val="18"/>
        </w:numPr>
        <w:rPr>
          <w:rFonts w:ascii="Verdana" w:hAnsi="Verdana"/>
          <w:sz w:val="24"/>
        </w:rPr>
      </w:pPr>
      <w:r w:rsidRPr="00011857">
        <w:rPr>
          <w:rFonts w:ascii="Verdana" w:hAnsi="Verdana"/>
          <w:sz w:val="24"/>
        </w:rPr>
        <w:t>Leidt tot prestatiefaalangst</w:t>
      </w:r>
    </w:p>
    <w:p w:rsidR="00F87551" w:rsidRPr="00011857" w:rsidRDefault="00F87551" w:rsidP="00F87551">
      <w:pPr>
        <w:pStyle w:val="Lijstalinea"/>
        <w:numPr>
          <w:ilvl w:val="0"/>
          <w:numId w:val="18"/>
        </w:numPr>
        <w:rPr>
          <w:rFonts w:ascii="Verdana" w:hAnsi="Verdana"/>
          <w:sz w:val="24"/>
        </w:rPr>
      </w:pPr>
      <w:r w:rsidRPr="00011857">
        <w:rPr>
          <w:rFonts w:ascii="Verdana" w:hAnsi="Verdana"/>
          <w:sz w:val="24"/>
        </w:rPr>
        <w:t>Leidt tot sociale faalangst</w:t>
      </w:r>
    </w:p>
    <w:p w:rsidR="00F87551" w:rsidRPr="00011857" w:rsidRDefault="00F87551" w:rsidP="00F87551">
      <w:pPr>
        <w:pStyle w:val="Lijstalinea"/>
        <w:rPr>
          <w:rFonts w:ascii="Verdana" w:hAnsi="Verdana"/>
          <w:sz w:val="24"/>
        </w:rPr>
      </w:pPr>
    </w:p>
    <w:p w:rsidR="00B41836" w:rsidRPr="00011857" w:rsidRDefault="00B41836" w:rsidP="00B41836">
      <w:pPr>
        <w:rPr>
          <w:rFonts w:ascii="Verdana" w:hAnsi="Verdana"/>
          <w:sz w:val="24"/>
        </w:rPr>
      </w:pPr>
      <w:r w:rsidRPr="00011857">
        <w:rPr>
          <w:rFonts w:ascii="Verdana" w:hAnsi="Verdana"/>
          <w:sz w:val="24"/>
        </w:rPr>
        <w:t>Deze gedachten kennen allerlei varianten. Heel concreet, bijvoorbeeld</w:t>
      </w:r>
      <w:r w:rsidR="00F87551" w:rsidRPr="00011857">
        <w:rPr>
          <w:rFonts w:ascii="Verdana" w:hAnsi="Verdana"/>
          <w:sz w:val="24"/>
        </w:rPr>
        <w:t xml:space="preserve"> bij a</w:t>
      </w:r>
      <w:r w:rsidRPr="00011857">
        <w:rPr>
          <w:rFonts w:ascii="Verdana" w:hAnsi="Verdana"/>
          <w:sz w:val="24"/>
        </w:rPr>
        <w:t xml:space="preserve">: </w:t>
      </w:r>
      <w:r w:rsidR="00A76FD8" w:rsidRPr="00011857">
        <w:rPr>
          <w:rFonts w:ascii="Verdana" w:hAnsi="Verdana"/>
          <w:sz w:val="24"/>
        </w:rPr>
        <w:t>‘I</w:t>
      </w:r>
      <w:r w:rsidRPr="00011857">
        <w:rPr>
          <w:rFonts w:ascii="Verdana" w:hAnsi="Verdana"/>
          <w:sz w:val="24"/>
        </w:rPr>
        <w:t xml:space="preserve">k moet en zal slagen voor </w:t>
      </w:r>
      <w:r w:rsidR="00A76FD8" w:rsidRPr="00011857">
        <w:rPr>
          <w:rFonts w:ascii="Verdana" w:hAnsi="Verdana"/>
          <w:sz w:val="24"/>
        </w:rPr>
        <w:t xml:space="preserve">de HBO opleiding, want ik schaam me als ik </w:t>
      </w:r>
      <w:r w:rsidR="00A76FD8" w:rsidRPr="00011857">
        <w:rPr>
          <w:rFonts w:ascii="Verdana" w:hAnsi="Verdana"/>
          <w:sz w:val="24"/>
        </w:rPr>
        <w:lastRenderedPageBreak/>
        <w:t xml:space="preserve">naar het MBO moet.’ Of </w:t>
      </w:r>
      <w:r w:rsidR="00F87551" w:rsidRPr="00011857">
        <w:rPr>
          <w:rFonts w:ascii="Verdana" w:hAnsi="Verdana"/>
          <w:sz w:val="24"/>
        </w:rPr>
        <w:t xml:space="preserve">een </w:t>
      </w:r>
      <w:r w:rsidR="00A76FD8" w:rsidRPr="00011857">
        <w:rPr>
          <w:rFonts w:ascii="Verdana" w:hAnsi="Verdana"/>
          <w:sz w:val="24"/>
        </w:rPr>
        <w:t>gelovig</w:t>
      </w:r>
      <w:r w:rsidR="00F87551" w:rsidRPr="00011857">
        <w:rPr>
          <w:rFonts w:ascii="Verdana" w:hAnsi="Verdana"/>
          <w:sz w:val="24"/>
        </w:rPr>
        <w:t xml:space="preserve"> voorbeeld bij b:</w:t>
      </w:r>
      <w:r w:rsidR="00A76FD8" w:rsidRPr="00011857">
        <w:rPr>
          <w:rFonts w:ascii="Verdana" w:hAnsi="Verdana"/>
          <w:sz w:val="24"/>
        </w:rPr>
        <w:t xml:space="preserve"> ‘Ik moet van God mijn </w:t>
      </w:r>
      <w:r w:rsidR="00F87551" w:rsidRPr="00011857">
        <w:rPr>
          <w:rFonts w:ascii="Verdana" w:hAnsi="Verdana"/>
          <w:sz w:val="24"/>
        </w:rPr>
        <w:t xml:space="preserve">vader </w:t>
      </w:r>
      <w:r w:rsidR="00A76FD8" w:rsidRPr="00011857">
        <w:rPr>
          <w:rFonts w:ascii="Verdana" w:hAnsi="Verdana"/>
          <w:sz w:val="24"/>
        </w:rPr>
        <w:t xml:space="preserve">vergeven, want anders </w:t>
      </w:r>
      <w:r w:rsidR="00F87551" w:rsidRPr="00011857">
        <w:rPr>
          <w:rFonts w:ascii="Verdana" w:hAnsi="Verdana"/>
          <w:sz w:val="24"/>
        </w:rPr>
        <w:t>is iedereen boos op mij</w:t>
      </w:r>
      <w:r w:rsidR="00A76FD8" w:rsidRPr="00011857">
        <w:rPr>
          <w:rFonts w:ascii="Verdana" w:hAnsi="Verdana"/>
          <w:sz w:val="24"/>
        </w:rPr>
        <w:t>.’</w:t>
      </w:r>
    </w:p>
    <w:p w:rsidR="00537537" w:rsidRPr="00011857" w:rsidRDefault="00537537" w:rsidP="00B41836">
      <w:pPr>
        <w:rPr>
          <w:rFonts w:ascii="Verdana" w:hAnsi="Verdana"/>
          <w:sz w:val="24"/>
        </w:rPr>
      </w:pPr>
    </w:p>
    <w:p w:rsidR="00537537" w:rsidRPr="00011857" w:rsidRDefault="00537537" w:rsidP="00B41836">
      <w:pPr>
        <w:rPr>
          <w:rFonts w:ascii="Verdana" w:hAnsi="Verdana"/>
          <w:sz w:val="24"/>
        </w:rPr>
      </w:pPr>
      <w:r w:rsidRPr="00011857">
        <w:rPr>
          <w:rFonts w:ascii="Verdana" w:hAnsi="Verdana"/>
          <w:sz w:val="24"/>
        </w:rPr>
        <w:t>Het doemdenken is de negatieve keerzijde van het moeten. Als je faalt proef je de afwijzing en voel je je kwetsbaarheid. Omdat je niet wilt falen en niet kwetsbaar wilt zijn, wil je juist controle over alles hebben.</w:t>
      </w:r>
    </w:p>
    <w:p w:rsidR="00A76FD8" w:rsidRPr="00011857" w:rsidRDefault="00A76FD8" w:rsidP="00B41836">
      <w:pPr>
        <w:rPr>
          <w:rFonts w:ascii="Verdana" w:hAnsi="Verdana"/>
          <w:sz w:val="24"/>
        </w:rPr>
      </w:pPr>
    </w:p>
    <w:p w:rsidR="00A76FD8" w:rsidRPr="00011857" w:rsidRDefault="00A76FD8" w:rsidP="00B41836">
      <w:pPr>
        <w:rPr>
          <w:rFonts w:ascii="Verdana" w:hAnsi="Verdana"/>
          <w:sz w:val="24"/>
        </w:rPr>
      </w:pPr>
      <w:r w:rsidRPr="00011857">
        <w:rPr>
          <w:rFonts w:ascii="Verdana" w:hAnsi="Verdana"/>
          <w:sz w:val="24"/>
        </w:rPr>
        <w:t>Algemene bronnen van ‘moeten’  en doemdenken zijn de opvoeding, het geloof (op een bepaalde manier beleefd!), de persoonlijkheid.</w:t>
      </w:r>
    </w:p>
    <w:p w:rsidR="00B41836" w:rsidRPr="00011857" w:rsidRDefault="00B41836">
      <w:pPr>
        <w:rPr>
          <w:rFonts w:ascii="Verdana" w:hAnsi="Verdana"/>
          <w:sz w:val="24"/>
        </w:rPr>
      </w:pPr>
    </w:p>
    <w:p w:rsidR="00D70C28" w:rsidRPr="00011857" w:rsidRDefault="00D70C28">
      <w:pPr>
        <w:rPr>
          <w:rFonts w:ascii="Verdana" w:hAnsi="Verdana"/>
          <w:b/>
          <w:sz w:val="24"/>
        </w:rPr>
      </w:pPr>
      <w:r w:rsidRPr="00011857">
        <w:rPr>
          <w:rFonts w:ascii="Verdana" w:hAnsi="Verdana"/>
          <w:b/>
          <w:sz w:val="24"/>
        </w:rPr>
        <w:t>Realisme</w:t>
      </w:r>
    </w:p>
    <w:p w:rsidR="00D70C28" w:rsidRPr="00011857" w:rsidRDefault="00D70C28">
      <w:pPr>
        <w:rPr>
          <w:rFonts w:ascii="Verdana" w:hAnsi="Verdana"/>
          <w:sz w:val="24"/>
        </w:rPr>
      </w:pPr>
    </w:p>
    <w:p w:rsidR="002C41E9" w:rsidRPr="00011857" w:rsidRDefault="00D70C28">
      <w:pPr>
        <w:rPr>
          <w:rFonts w:ascii="Verdana" w:hAnsi="Verdana"/>
          <w:sz w:val="24"/>
        </w:rPr>
      </w:pPr>
      <w:r w:rsidRPr="00011857">
        <w:rPr>
          <w:rFonts w:ascii="Verdana" w:hAnsi="Verdana"/>
          <w:sz w:val="24"/>
        </w:rPr>
        <w:t xml:space="preserve">Wat is het geheim? Stel aan jezelf </w:t>
      </w:r>
      <w:r w:rsidRPr="00011857">
        <w:rPr>
          <w:rFonts w:ascii="Verdana" w:hAnsi="Verdana"/>
          <w:i/>
          <w:sz w:val="24"/>
        </w:rPr>
        <w:t>realistische</w:t>
      </w:r>
      <w:r w:rsidRPr="00011857">
        <w:rPr>
          <w:rFonts w:ascii="Verdana" w:hAnsi="Verdana"/>
          <w:sz w:val="24"/>
        </w:rPr>
        <w:t xml:space="preserve"> eisen, voor </w:t>
      </w:r>
      <w:r w:rsidRPr="00011857">
        <w:rPr>
          <w:rFonts w:ascii="Verdana" w:hAnsi="Verdana"/>
          <w:i/>
          <w:sz w:val="24"/>
        </w:rPr>
        <w:t>jou</w:t>
      </w:r>
      <w:r w:rsidRPr="00011857">
        <w:rPr>
          <w:rFonts w:ascii="Verdana" w:hAnsi="Verdana"/>
          <w:sz w:val="24"/>
        </w:rPr>
        <w:t xml:space="preserve">, op </w:t>
      </w:r>
      <w:r w:rsidRPr="00011857">
        <w:rPr>
          <w:rFonts w:ascii="Verdana" w:hAnsi="Verdana"/>
          <w:i/>
          <w:sz w:val="24"/>
        </w:rPr>
        <w:t>dit</w:t>
      </w:r>
      <w:r w:rsidRPr="00011857">
        <w:rPr>
          <w:rFonts w:ascii="Verdana" w:hAnsi="Verdana"/>
          <w:sz w:val="24"/>
        </w:rPr>
        <w:t xml:space="preserve"> moment. Eisen </w:t>
      </w:r>
      <w:r w:rsidR="00450C34" w:rsidRPr="00011857">
        <w:rPr>
          <w:rFonts w:ascii="Verdana" w:hAnsi="Verdana"/>
          <w:sz w:val="24"/>
        </w:rPr>
        <w:t xml:space="preserve">stel </w:t>
      </w:r>
      <w:r w:rsidRPr="00011857">
        <w:rPr>
          <w:rFonts w:ascii="Verdana" w:hAnsi="Verdana"/>
          <w:sz w:val="24"/>
        </w:rPr>
        <w:t>je of die worden aan je gesteld</w:t>
      </w:r>
      <w:r w:rsidR="0097374B" w:rsidRPr="00011857">
        <w:rPr>
          <w:rFonts w:ascii="Verdana" w:hAnsi="Verdana"/>
          <w:sz w:val="24"/>
        </w:rPr>
        <w:t xml:space="preserve"> (bijvoorbeeld door school)</w:t>
      </w:r>
      <w:r w:rsidRPr="00011857">
        <w:rPr>
          <w:rFonts w:ascii="Verdana" w:hAnsi="Verdana"/>
          <w:sz w:val="24"/>
        </w:rPr>
        <w:t xml:space="preserve">. </w:t>
      </w:r>
      <w:r w:rsidR="00527A1A" w:rsidRPr="00011857">
        <w:rPr>
          <w:rFonts w:ascii="Verdana" w:hAnsi="Verdana"/>
          <w:sz w:val="24"/>
        </w:rPr>
        <w:t xml:space="preserve">Dat is onvermijdelijk. </w:t>
      </w:r>
      <w:r w:rsidRPr="00011857">
        <w:rPr>
          <w:rFonts w:ascii="Verdana" w:hAnsi="Verdana"/>
          <w:sz w:val="24"/>
        </w:rPr>
        <w:t xml:space="preserve">Jij moet ze </w:t>
      </w:r>
      <w:r w:rsidR="00527A1A" w:rsidRPr="00011857">
        <w:rPr>
          <w:rFonts w:ascii="Verdana" w:hAnsi="Verdana"/>
          <w:sz w:val="24"/>
        </w:rPr>
        <w:t xml:space="preserve">echter </w:t>
      </w:r>
      <w:r w:rsidRPr="00011857">
        <w:rPr>
          <w:rFonts w:ascii="Verdana" w:hAnsi="Verdana"/>
          <w:sz w:val="24"/>
        </w:rPr>
        <w:t>herleiden tot de realiteit.</w:t>
      </w:r>
      <w:r w:rsidR="00DD2F73" w:rsidRPr="00011857">
        <w:rPr>
          <w:rFonts w:ascii="Verdana" w:hAnsi="Verdana"/>
          <w:sz w:val="24"/>
        </w:rPr>
        <w:t xml:space="preserve"> </w:t>
      </w:r>
      <w:r w:rsidRPr="00011857">
        <w:rPr>
          <w:rFonts w:ascii="Verdana" w:hAnsi="Verdana"/>
          <w:sz w:val="24"/>
        </w:rPr>
        <w:t xml:space="preserve">De realiteit wordt bepaald door ‘jou’ en ‘dit moment’. </w:t>
      </w:r>
    </w:p>
    <w:p w:rsidR="002C41E9" w:rsidRPr="00011857" w:rsidRDefault="002C41E9" w:rsidP="002C41E9">
      <w:pPr>
        <w:ind w:firstLine="708"/>
        <w:rPr>
          <w:rFonts w:ascii="Verdana" w:hAnsi="Verdana"/>
          <w:sz w:val="24"/>
        </w:rPr>
      </w:pPr>
      <w:r w:rsidRPr="00011857">
        <w:rPr>
          <w:rFonts w:ascii="Verdana" w:hAnsi="Verdana"/>
          <w:sz w:val="24"/>
        </w:rPr>
        <w:t>J</w:t>
      </w:r>
      <w:r w:rsidR="00D70C28" w:rsidRPr="00011857">
        <w:rPr>
          <w:rFonts w:ascii="Verdana" w:hAnsi="Verdana"/>
          <w:sz w:val="24"/>
        </w:rPr>
        <w:t>ij stelt geen eisen aan jezelf door te kijken naar hoe anderen het doen. Dan verlaat je de realiteit voor jouzelf. Als je een toets moeilijk vindt, kijk je niet naar een ander die dezelfde toets fluitend doet. Misschien</w:t>
      </w:r>
      <w:r w:rsidR="00527A1A" w:rsidRPr="00011857">
        <w:rPr>
          <w:rFonts w:ascii="Verdana" w:hAnsi="Verdana"/>
          <w:sz w:val="24"/>
        </w:rPr>
        <w:t xml:space="preserve"> ga</w:t>
      </w:r>
      <w:r w:rsidR="00D70C28" w:rsidRPr="00011857">
        <w:rPr>
          <w:rFonts w:ascii="Verdana" w:hAnsi="Verdana"/>
          <w:sz w:val="24"/>
        </w:rPr>
        <w:t xml:space="preserve"> jij er twee keer over doen. Dat kan </w:t>
      </w:r>
      <w:r w:rsidR="00527A1A" w:rsidRPr="00011857">
        <w:rPr>
          <w:rFonts w:ascii="Verdana" w:hAnsi="Verdana"/>
          <w:sz w:val="24"/>
        </w:rPr>
        <w:t xml:space="preserve">een </w:t>
      </w:r>
      <w:r w:rsidR="00D70C28" w:rsidRPr="00011857">
        <w:rPr>
          <w:rFonts w:ascii="Verdana" w:hAnsi="Verdana"/>
          <w:sz w:val="24"/>
        </w:rPr>
        <w:t>realistisch</w:t>
      </w:r>
      <w:r w:rsidR="00527A1A" w:rsidRPr="00011857">
        <w:rPr>
          <w:rFonts w:ascii="Verdana" w:hAnsi="Verdana"/>
          <w:sz w:val="24"/>
        </w:rPr>
        <w:t>e benadering</w:t>
      </w:r>
      <w:r w:rsidR="00D70C28" w:rsidRPr="00011857">
        <w:rPr>
          <w:rFonts w:ascii="Verdana" w:hAnsi="Verdana"/>
          <w:sz w:val="24"/>
        </w:rPr>
        <w:t xml:space="preserve"> zijn. Als je contactueel niet zo sterk bent, moet je niet van jezelf eisen dat je op een verjaardag het gezellige middelpunt bent. Daarvan wordt je gefrustreerd</w:t>
      </w:r>
      <w:r w:rsidRPr="00011857">
        <w:rPr>
          <w:rFonts w:ascii="Verdana" w:hAnsi="Verdana"/>
          <w:sz w:val="24"/>
        </w:rPr>
        <w:t>.</w:t>
      </w:r>
      <w:r w:rsidR="00D70C28" w:rsidRPr="00011857">
        <w:rPr>
          <w:rFonts w:ascii="Verdana" w:hAnsi="Verdana"/>
          <w:sz w:val="24"/>
        </w:rPr>
        <w:t xml:space="preserve"> Neem je dan voor om te praten met </w:t>
      </w:r>
      <w:r w:rsidR="00D15B1C" w:rsidRPr="00011857">
        <w:rPr>
          <w:rFonts w:ascii="Verdana" w:hAnsi="Verdana"/>
          <w:sz w:val="24"/>
        </w:rPr>
        <w:t>iemand die naast je staat of zit</w:t>
      </w:r>
      <w:r w:rsidR="00D70C28" w:rsidRPr="00011857">
        <w:rPr>
          <w:rFonts w:ascii="Verdana" w:hAnsi="Verdana"/>
          <w:sz w:val="24"/>
        </w:rPr>
        <w:t xml:space="preserve">. Dat is al heel wat voor jou. </w:t>
      </w:r>
      <w:r w:rsidRPr="00011857">
        <w:rPr>
          <w:rFonts w:ascii="Verdana" w:hAnsi="Verdana"/>
          <w:sz w:val="24"/>
        </w:rPr>
        <w:t>Als je ADHD hebt, verloopt jouw studie rommeliger dan van anderen. Je wilt gewoon niet elke dag daarvan balen. Een ander is een ander en jij bent jij.</w:t>
      </w:r>
    </w:p>
    <w:p w:rsidR="00E45351" w:rsidRPr="00011857" w:rsidRDefault="00D70C28" w:rsidP="00106B2D">
      <w:pPr>
        <w:ind w:firstLine="708"/>
        <w:rPr>
          <w:rFonts w:ascii="Verdana" w:hAnsi="Verdana"/>
          <w:sz w:val="24"/>
        </w:rPr>
      </w:pPr>
      <w:r w:rsidRPr="00011857">
        <w:rPr>
          <w:rFonts w:ascii="Verdana" w:hAnsi="Verdana"/>
          <w:sz w:val="24"/>
        </w:rPr>
        <w:t xml:space="preserve">En je </w:t>
      </w:r>
      <w:r w:rsidR="00527A1A" w:rsidRPr="00011857">
        <w:rPr>
          <w:rFonts w:ascii="Verdana" w:hAnsi="Verdana"/>
          <w:sz w:val="24"/>
        </w:rPr>
        <w:t>koppelt de eisen aan</w:t>
      </w:r>
      <w:r w:rsidRPr="00011857">
        <w:rPr>
          <w:rFonts w:ascii="Verdana" w:hAnsi="Verdana"/>
          <w:sz w:val="24"/>
        </w:rPr>
        <w:t xml:space="preserve"> het heden. Als je griep hebt, kun je je toets voor morgen hoogstens een keer doorlezen. Je redt het dan niet om die nog goed voor te bereiden. Als je al druk genoeg bent op dit moment, kun je niet van jezelf verlangen dat je vandaag ook nog dit en ook nog dat doet om anderen te plezieren.</w:t>
      </w:r>
      <w:r w:rsidR="00106B2D" w:rsidRPr="00011857">
        <w:rPr>
          <w:rFonts w:ascii="Verdana" w:hAnsi="Verdana"/>
          <w:sz w:val="24"/>
        </w:rPr>
        <w:t xml:space="preserve"> Als je een grote achterstand hebt met de studie, </w:t>
      </w:r>
      <w:proofErr w:type="spellStart"/>
      <w:r w:rsidR="00106B2D" w:rsidRPr="00011857">
        <w:rPr>
          <w:rFonts w:ascii="Verdana" w:hAnsi="Verdana"/>
          <w:sz w:val="24"/>
        </w:rPr>
        <w:t>kún</w:t>
      </w:r>
      <w:proofErr w:type="spellEnd"/>
      <w:r w:rsidR="00106B2D" w:rsidRPr="00011857">
        <w:rPr>
          <w:rFonts w:ascii="Verdana" w:hAnsi="Verdana"/>
          <w:sz w:val="24"/>
        </w:rPr>
        <w:t xml:space="preserve"> je niet van jezelf eisen dat het probleem in één maand door jou is opgelost. </w:t>
      </w:r>
      <w:r w:rsidRPr="00011857">
        <w:rPr>
          <w:rFonts w:ascii="Verdana" w:hAnsi="Verdana"/>
          <w:sz w:val="24"/>
        </w:rPr>
        <w:t>Laat je eisen terugzakken tot een realistisch niveau. Als je lat permanent (te) hoog ligt, ga je er elke dag onderdoor en voel jij je een mislukkeling.</w:t>
      </w:r>
      <w:r w:rsidR="0097374B" w:rsidRPr="00011857">
        <w:rPr>
          <w:rFonts w:ascii="Verdana" w:hAnsi="Verdana"/>
          <w:sz w:val="24"/>
        </w:rPr>
        <w:t xml:space="preserve"> Dat levert zelfs depressieve gevoelens op.</w:t>
      </w:r>
    </w:p>
    <w:p w:rsidR="006328BE" w:rsidRPr="00011857" w:rsidRDefault="006328BE">
      <w:pPr>
        <w:rPr>
          <w:rFonts w:ascii="Verdana" w:hAnsi="Verdana"/>
          <w:sz w:val="24"/>
        </w:rPr>
      </w:pPr>
    </w:p>
    <w:p w:rsidR="006328BE" w:rsidRPr="00011857" w:rsidRDefault="006328BE">
      <w:pPr>
        <w:rPr>
          <w:rFonts w:ascii="Verdana" w:hAnsi="Verdana"/>
          <w:sz w:val="24"/>
        </w:rPr>
      </w:pPr>
      <w:r w:rsidRPr="00011857">
        <w:rPr>
          <w:rFonts w:ascii="Verdana" w:hAnsi="Verdana"/>
          <w:sz w:val="24"/>
        </w:rPr>
        <w:t xml:space="preserve">Een voorbeeld. Je loopt stage op een basisschool. Op je vrije dag word je ’s morgens vroeg opgebeld of je een juf kunt vervangen die zich ziek gemeld heeft. Jij baalt van zo’n verzoek, want dat betekent dat je onvoorbereid naar een voor jou onbekende klas moet. Vervolgens ga je de dingen op een rijtje zetten. Je wilt graag helpen. Je wilt ook een goede indruk maken dat je als stagiaire in noodgevallen kunt improviseren. Je realiseert je dat je niet de beste lessen kunt geven. Je kent wel groep zes en weet waarmee ze bezig zijn, maar deze leerlingen ken je niet. Je weet ook hun dagprogramma niet. Je vraagt daarom aan degene die jou belt of je vooraf op school even ingepraat kan worden. Je neemt je voor om de leerlingen zo goed mogelijk bezig te houden, terwijl jij voor jouw gevoel ongetwijfeld niet goed genoeg kunt ‘scoren’. Dat zij dan maar zo. Het </w:t>
      </w:r>
      <w:proofErr w:type="spellStart"/>
      <w:r w:rsidRPr="00011857">
        <w:rPr>
          <w:rFonts w:ascii="Verdana" w:hAnsi="Verdana"/>
          <w:sz w:val="24"/>
        </w:rPr>
        <w:lastRenderedPageBreak/>
        <w:t>bijbelverhaal</w:t>
      </w:r>
      <w:proofErr w:type="spellEnd"/>
      <w:r w:rsidRPr="00011857">
        <w:rPr>
          <w:rFonts w:ascii="Verdana" w:hAnsi="Verdana"/>
          <w:sz w:val="24"/>
        </w:rPr>
        <w:t xml:space="preserve"> ga je niet vertellen, maar je leest het wel voor uit een kinderbijbel. Als </w:t>
      </w:r>
      <w:r w:rsidR="00106B2D" w:rsidRPr="00011857">
        <w:rPr>
          <w:rFonts w:ascii="Verdana" w:hAnsi="Verdana"/>
          <w:sz w:val="24"/>
        </w:rPr>
        <w:t>de leerlingen</w:t>
      </w:r>
      <w:r w:rsidRPr="00011857">
        <w:rPr>
          <w:rFonts w:ascii="Verdana" w:hAnsi="Verdana"/>
          <w:sz w:val="24"/>
        </w:rPr>
        <w:t xml:space="preserve"> een repetitie hebben, geef je die niet.</w:t>
      </w:r>
      <w:r w:rsidR="002455CB" w:rsidRPr="00011857">
        <w:rPr>
          <w:rFonts w:ascii="Verdana" w:hAnsi="Verdana"/>
          <w:sz w:val="24"/>
        </w:rPr>
        <w:t xml:space="preserve"> </w:t>
      </w:r>
      <w:r w:rsidRPr="00011857">
        <w:rPr>
          <w:rFonts w:ascii="Verdana" w:hAnsi="Verdana"/>
          <w:sz w:val="24"/>
        </w:rPr>
        <w:t>Je zegt dat de eigen juf dat wel de volgende keer zal doen.</w:t>
      </w:r>
      <w:r w:rsidR="002C41E9" w:rsidRPr="00011857">
        <w:rPr>
          <w:rFonts w:ascii="Verdana" w:hAnsi="Verdana"/>
          <w:sz w:val="24"/>
        </w:rPr>
        <w:t xml:space="preserve"> Dat een andere persoon dit ook allemaal onvoorbereid kan doen, maakt jou niet uit. Jij doet wat jij kunt doen. Op school mogen ze al blij zijn dat je het probleem van de zieke collega oplost.</w:t>
      </w:r>
      <w:r w:rsidR="00106B2D" w:rsidRPr="00011857">
        <w:rPr>
          <w:rFonts w:ascii="Verdana" w:hAnsi="Verdana"/>
          <w:sz w:val="24"/>
        </w:rPr>
        <w:t xml:space="preserve"> Je accepteert ook dat de leerlingen jou niet met gejuich binnenhalen. Voor hen is het ook een niet zo plezierige situatie dat ze hun eigen juf niet hebben. Je gaat dus niet alles uit de kast halen om bij hen in de smaak te vallen.</w:t>
      </w:r>
    </w:p>
    <w:p w:rsidR="00206881" w:rsidRPr="00011857" w:rsidRDefault="00206881">
      <w:pPr>
        <w:rPr>
          <w:rFonts w:ascii="Verdana" w:hAnsi="Verdana"/>
          <w:sz w:val="24"/>
        </w:rPr>
      </w:pPr>
    </w:p>
    <w:p w:rsidR="0014364B" w:rsidRPr="00011857" w:rsidRDefault="003B0624">
      <w:pPr>
        <w:rPr>
          <w:rFonts w:ascii="Verdana" w:hAnsi="Verdana"/>
          <w:b/>
          <w:sz w:val="24"/>
        </w:rPr>
      </w:pPr>
      <w:r w:rsidRPr="00011857">
        <w:rPr>
          <w:rFonts w:ascii="Verdana" w:hAnsi="Verdana"/>
          <w:b/>
          <w:sz w:val="24"/>
        </w:rPr>
        <w:t>Rationeel-emotieve therapie (RET)</w:t>
      </w:r>
    </w:p>
    <w:p w:rsidR="003B0624" w:rsidRPr="00011857" w:rsidRDefault="003B0624">
      <w:pPr>
        <w:rPr>
          <w:rFonts w:ascii="Verdana" w:hAnsi="Verdana"/>
          <w:sz w:val="24"/>
        </w:rPr>
      </w:pPr>
    </w:p>
    <w:p w:rsidR="00D26C9A" w:rsidRPr="00011857" w:rsidRDefault="00D26C9A">
      <w:pPr>
        <w:rPr>
          <w:rFonts w:ascii="Verdana" w:hAnsi="Verdana"/>
          <w:sz w:val="24"/>
        </w:rPr>
      </w:pPr>
      <w:r w:rsidRPr="00011857">
        <w:rPr>
          <w:rFonts w:ascii="Verdana" w:hAnsi="Verdana"/>
          <w:sz w:val="24"/>
        </w:rPr>
        <w:t>Ook vanuit de RET kun je een en ander verduidelijken. ‘Moeten’</w:t>
      </w:r>
      <w:r w:rsidR="00A76FD8" w:rsidRPr="00011857">
        <w:rPr>
          <w:rFonts w:ascii="Verdana" w:hAnsi="Verdana"/>
          <w:sz w:val="24"/>
        </w:rPr>
        <w:t xml:space="preserve"> </w:t>
      </w:r>
      <w:r w:rsidRPr="00011857">
        <w:rPr>
          <w:rFonts w:ascii="Verdana" w:hAnsi="Verdana"/>
          <w:sz w:val="24"/>
        </w:rPr>
        <w:t>en ‘doemdenken’ zitten op het niveau van de ‘gedachten’ uit de RET. Er gebeurt iets, of er komt iets op je af en jij denkt dan ‘ik moet’ of ‘o,</w:t>
      </w:r>
      <w:r w:rsidR="0095246D" w:rsidRPr="00011857">
        <w:rPr>
          <w:rFonts w:ascii="Verdana" w:hAnsi="Verdana"/>
          <w:sz w:val="24"/>
        </w:rPr>
        <w:t xml:space="preserve"> </w:t>
      </w:r>
      <w:r w:rsidRPr="00011857">
        <w:rPr>
          <w:rFonts w:ascii="Verdana" w:hAnsi="Verdana"/>
          <w:sz w:val="24"/>
        </w:rPr>
        <w:t xml:space="preserve">help als…’ Daarmee </w:t>
      </w:r>
      <w:proofErr w:type="spellStart"/>
      <w:r w:rsidRPr="00011857">
        <w:rPr>
          <w:rFonts w:ascii="Verdana" w:hAnsi="Verdana"/>
          <w:sz w:val="24"/>
        </w:rPr>
        <w:t>beinvloed</w:t>
      </w:r>
      <w:proofErr w:type="spellEnd"/>
      <w:r w:rsidRPr="00011857">
        <w:rPr>
          <w:rFonts w:ascii="Verdana" w:hAnsi="Verdana"/>
          <w:sz w:val="24"/>
        </w:rPr>
        <w:t xml:space="preserve"> je je gevoel negatief. Je wordt onzeker. Vervolgens ga je je dienovereenkomstig gedragen. Je vlucht weg voor je opdracht, of je gaat dag en nacht werken</w:t>
      </w:r>
      <w:r w:rsidR="00527A1A" w:rsidRPr="00011857">
        <w:rPr>
          <w:rFonts w:ascii="Verdana" w:hAnsi="Verdana"/>
          <w:sz w:val="24"/>
        </w:rPr>
        <w:t>.</w:t>
      </w:r>
    </w:p>
    <w:p w:rsidR="00D26C9A" w:rsidRPr="00011857" w:rsidRDefault="00D26C9A">
      <w:pPr>
        <w:rPr>
          <w:rFonts w:ascii="Verdana" w:hAnsi="Verdana"/>
          <w:sz w:val="24"/>
        </w:rPr>
      </w:pPr>
    </w:p>
    <w:p w:rsidR="003B0624" w:rsidRPr="00011857" w:rsidRDefault="003B0624">
      <w:pPr>
        <w:rPr>
          <w:rFonts w:ascii="Verdana" w:hAnsi="Verdana"/>
          <w:sz w:val="24"/>
        </w:rPr>
      </w:pPr>
      <w:r w:rsidRPr="00011857">
        <w:rPr>
          <w:rFonts w:ascii="Verdana" w:hAnsi="Verdana"/>
          <w:sz w:val="24"/>
        </w:rPr>
        <w:t xml:space="preserve">Gebeurtenis/ opdracht o.i.d. </w:t>
      </w:r>
      <w:r w:rsidRPr="00011857">
        <w:rPr>
          <w:rFonts w:ascii="Verdana" w:hAnsi="Verdana"/>
          <w:sz w:val="24"/>
        </w:rPr>
        <w:sym w:font="Wingdings" w:char="F0E0"/>
      </w:r>
    </w:p>
    <w:p w:rsidR="003B0624" w:rsidRPr="00011857" w:rsidRDefault="003B0624">
      <w:pPr>
        <w:rPr>
          <w:rFonts w:ascii="Verdana" w:hAnsi="Verdana"/>
          <w:sz w:val="24"/>
        </w:rPr>
      </w:pPr>
      <w:r w:rsidRPr="00011857">
        <w:rPr>
          <w:rFonts w:ascii="Verdana" w:hAnsi="Verdana"/>
          <w:sz w:val="24"/>
        </w:rPr>
        <w:t xml:space="preserve">Gedachten </w:t>
      </w:r>
      <w:r w:rsidRPr="00011857">
        <w:rPr>
          <w:rFonts w:ascii="Verdana" w:hAnsi="Verdana"/>
          <w:sz w:val="24"/>
        </w:rPr>
        <w:sym w:font="Wingdings" w:char="F0E0"/>
      </w:r>
    </w:p>
    <w:p w:rsidR="003B0624" w:rsidRPr="00011857" w:rsidRDefault="003B0624">
      <w:pPr>
        <w:rPr>
          <w:rFonts w:ascii="Verdana" w:hAnsi="Verdana"/>
          <w:sz w:val="24"/>
        </w:rPr>
      </w:pPr>
      <w:r w:rsidRPr="00011857">
        <w:rPr>
          <w:rFonts w:ascii="Verdana" w:hAnsi="Verdana"/>
          <w:sz w:val="24"/>
        </w:rPr>
        <w:t xml:space="preserve">Gevoelens </w:t>
      </w:r>
      <w:r w:rsidRPr="00011857">
        <w:rPr>
          <w:rFonts w:ascii="Verdana" w:hAnsi="Verdana"/>
          <w:sz w:val="24"/>
        </w:rPr>
        <w:sym w:font="Wingdings" w:char="F0E0"/>
      </w:r>
    </w:p>
    <w:p w:rsidR="003B0624" w:rsidRPr="00011857" w:rsidRDefault="003B0624">
      <w:pPr>
        <w:rPr>
          <w:rFonts w:ascii="Verdana" w:hAnsi="Verdana"/>
          <w:sz w:val="24"/>
        </w:rPr>
      </w:pPr>
      <w:r w:rsidRPr="00011857">
        <w:rPr>
          <w:rFonts w:ascii="Verdana" w:hAnsi="Verdana"/>
          <w:sz w:val="24"/>
        </w:rPr>
        <w:t>Gedrag</w:t>
      </w:r>
    </w:p>
    <w:p w:rsidR="0014364B" w:rsidRPr="00011857" w:rsidRDefault="0014364B">
      <w:pPr>
        <w:rPr>
          <w:rFonts w:ascii="Verdana" w:hAnsi="Verdana"/>
          <w:sz w:val="24"/>
        </w:rPr>
      </w:pPr>
    </w:p>
    <w:p w:rsidR="00B41836" w:rsidRPr="00011857" w:rsidRDefault="00B41836">
      <w:pPr>
        <w:rPr>
          <w:rFonts w:ascii="Verdana" w:hAnsi="Verdana"/>
          <w:sz w:val="24"/>
        </w:rPr>
      </w:pPr>
      <w:r w:rsidRPr="00011857">
        <w:rPr>
          <w:rFonts w:ascii="Verdana" w:hAnsi="Verdana"/>
          <w:sz w:val="24"/>
        </w:rPr>
        <w:t xml:space="preserve">Leer terug te redeneren. Jij stelt je studie uit en je wilt je anders gaan gedragen. </w:t>
      </w:r>
      <w:r w:rsidR="00D26C9A" w:rsidRPr="00011857">
        <w:rPr>
          <w:rFonts w:ascii="Verdana" w:hAnsi="Verdana"/>
          <w:sz w:val="24"/>
        </w:rPr>
        <w:t xml:space="preserve">Als je ander gedrag wilt, moet je </w:t>
      </w:r>
      <w:r w:rsidRPr="00011857">
        <w:rPr>
          <w:rFonts w:ascii="Verdana" w:hAnsi="Verdana"/>
          <w:sz w:val="24"/>
        </w:rPr>
        <w:t xml:space="preserve">dus </w:t>
      </w:r>
      <w:r w:rsidR="00527A1A" w:rsidRPr="00011857">
        <w:rPr>
          <w:rFonts w:ascii="Verdana" w:hAnsi="Verdana"/>
          <w:sz w:val="24"/>
        </w:rPr>
        <w:t xml:space="preserve">eerst </w:t>
      </w:r>
      <w:r w:rsidR="00D26C9A" w:rsidRPr="00011857">
        <w:rPr>
          <w:rFonts w:ascii="Verdana" w:hAnsi="Verdana"/>
          <w:sz w:val="24"/>
        </w:rPr>
        <w:t xml:space="preserve">anders gaan voelen en </w:t>
      </w:r>
      <w:r w:rsidR="000E1D85" w:rsidRPr="00011857">
        <w:rPr>
          <w:rFonts w:ascii="Verdana" w:hAnsi="Verdana"/>
          <w:sz w:val="24"/>
        </w:rPr>
        <w:t>dat kan alleen maar als je</w:t>
      </w:r>
      <w:r w:rsidR="00D26C9A" w:rsidRPr="00011857">
        <w:rPr>
          <w:rFonts w:ascii="Verdana" w:hAnsi="Verdana"/>
          <w:sz w:val="24"/>
        </w:rPr>
        <w:t xml:space="preserve"> anders gaa</w:t>
      </w:r>
      <w:r w:rsidR="000E1D85" w:rsidRPr="00011857">
        <w:rPr>
          <w:rFonts w:ascii="Verdana" w:hAnsi="Verdana"/>
          <w:sz w:val="24"/>
        </w:rPr>
        <w:t>t</w:t>
      </w:r>
      <w:r w:rsidR="00D26C9A" w:rsidRPr="00011857">
        <w:rPr>
          <w:rFonts w:ascii="Verdana" w:hAnsi="Verdana"/>
          <w:sz w:val="24"/>
        </w:rPr>
        <w:t xml:space="preserve"> denken! Niet meer ‘ik moet’, maar bijvoorbeeld ‘Wat wil ik?’</w:t>
      </w:r>
      <w:r w:rsidR="00527A1A" w:rsidRPr="00011857">
        <w:rPr>
          <w:rFonts w:ascii="Verdana" w:hAnsi="Verdana"/>
          <w:sz w:val="24"/>
        </w:rPr>
        <w:t xml:space="preserve"> </w:t>
      </w:r>
      <w:r w:rsidR="00D26C9A" w:rsidRPr="00011857">
        <w:rPr>
          <w:rFonts w:ascii="Verdana" w:hAnsi="Verdana"/>
          <w:sz w:val="24"/>
        </w:rPr>
        <w:t>of ‘Wat kan ik</w:t>
      </w:r>
      <w:r w:rsidRPr="00011857">
        <w:rPr>
          <w:rFonts w:ascii="Verdana" w:hAnsi="Verdana"/>
          <w:sz w:val="24"/>
        </w:rPr>
        <w:t xml:space="preserve"> op dit moment</w:t>
      </w:r>
      <w:r w:rsidR="00D26C9A" w:rsidRPr="00011857">
        <w:rPr>
          <w:rFonts w:ascii="Verdana" w:hAnsi="Verdana"/>
          <w:sz w:val="24"/>
        </w:rPr>
        <w:t xml:space="preserve">?’ </w:t>
      </w:r>
      <w:r w:rsidRPr="00011857">
        <w:rPr>
          <w:rFonts w:ascii="Verdana" w:hAnsi="Verdana"/>
          <w:sz w:val="24"/>
        </w:rPr>
        <w:t>Ook g</w:t>
      </w:r>
      <w:r w:rsidR="00D26C9A" w:rsidRPr="00011857">
        <w:rPr>
          <w:rFonts w:ascii="Verdana" w:hAnsi="Verdana"/>
          <w:sz w:val="24"/>
        </w:rPr>
        <w:t>een doemdenken meer maar realistisch denken!</w:t>
      </w:r>
      <w:r w:rsidR="009B0A87" w:rsidRPr="00011857">
        <w:rPr>
          <w:rFonts w:ascii="Verdana" w:hAnsi="Verdana"/>
          <w:sz w:val="24"/>
        </w:rPr>
        <w:t xml:space="preserve"> </w:t>
      </w:r>
    </w:p>
    <w:p w:rsidR="0014364B" w:rsidRPr="00011857" w:rsidRDefault="009B0A87" w:rsidP="00B41836">
      <w:pPr>
        <w:ind w:firstLine="708"/>
        <w:rPr>
          <w:rFonts w:ascii="Verdana" w:hAnsi="Verdana"/>
          <w:sz w:val="24"/>
        </w:rPr>
      </w:pPr>
      <w:r w:rsidRPr="00011857">
        <w:rPr>
          <w:rFonts w:ascii="Verdana" w:hAnsi="Verdana"/>
          <w:sz w:val="24"/>
        </w:rPr>
        <w:t xml:space="preserve">Even een doordenkertje. Zelfs in deze paper is het woord ‘moeten’ niet te vermijden. Strikt genomen heb je </w:t>
      </w:r>
      <w:r w:rsidR="00B41836" w:rsidRPr="00011857">
        <w:rPr>
          <w:rFonts w:ascii="Verdana" w:hAnsi="Verdana"/>
          <w:sz w:val="24"/>
        </w:rPr>
        <w:t xml:space="preserve">het </w:t>
      </w:r>
      <w:r w:rsidRPr="00011857">
        <w:rPr>
          <w:rFonts w:ascii="Verdana" w:hAnsi="Verdana"/>
          <w:sz w:val="24"/>
        </w:rPr>
        <w:t>niet begrepen als je zegt: ‘Ik moet nu anders gaan denken!</w:t>
      </w:r>
      <w:r w:rsidR="0097374B" w:rsidRPr="00011857">
        <w:rPr>
          <w:rFonts w:ascii="Verdana" w:hAnsi="Verdana"/>
          <w:sz w:val="24"/>
        </w:rPr>
        <w:t>’ Dan is het nieuwe denken zelf</w:t>
      </w:r>
      <w:r w:rsidRPr="00011857">
        <w:rPr>
          <w:rFonts w:ascii="Verdana" w:hAnsi="Verdana"/>
          <w:sz w:val="24"/>
        </w:rPr>
        <w:t xml:space="preserve"> een eis geworden, waarvan je vervolgens onzeker wordt als het niet lukt. Formuleer het voor je zelf zo realistisch mogelijk.  Bijvoorbeeld: ‘Ik wil anders denken.’ ‘Als ik het doorheb dat mijn spanning met mijn gedachten te maken heeft, probeer ik anders te denken</w:t>
      </w:r>
      <w:r w:rsidR="0095246D" w:rsidRPr="00011857">
        <w:rPr>
          <w:rFonts w:ascii="Verdana" w:hAnsi="Verdana"/>
          <w:sz w:val="24"/>
        </w:rPr>
        <w:t>.</w:t>
      </w:r>
      <w:r w:rsidRPr="00011857">
        <w:rPr>
          <w:rFonts w:ascii="Verdana" w:hAnsi="Verdana"/>
          <w:sz w:val="24"/>
        </w:rPr>
        <w:t>’</w:t>
      </w:r>
    </w:p>
    <w:p w:rsidR="0014364B" w:rsidRPr="00011857" w:rsidRDefault="0014364B">
      <w:pPr>
        <w:rPr>
          <w:rFonts w:ascii="Verdana" w:hAnsi="Verdana"/>
          <w:sz w:val="24"/>
        </w:rPr>
      </w:pPr>
    </w:p>
    <w:p w:rsidR="00D26C9A" w:rsidRPr="00011857" w:rsidRDefault="00D26C9A">
      <w:pPr>
        <w:rPr>
          <w:rFonts w:ascii="Verdana" w:hAnsi="Verdana"/>
          <w:b/>
          <w:sz w:val="24"/>
        </w:rPr>
      </w:pPr>
      <w:r w:rsidRPr="00011857">
        <w:rPr>
          <w:rFonts w:ascii="Verdana" w:hAnsi="Verdana"/>
          <w:b/>
          <w:sz w:val="24"/>
        </w:rPr>
        <w:t>Irrationeel</w:t>
      </w:r>
      <w:r w:rsidR="00F87551" w:rsidRPr="00011857">
        <w:rPr>
          <w:rFonts w:ascii="Verdana" w:hAnsi="Verdana"/>
          <w:b/>
          <w:sz w:val="24"/>
        </w:rPr>
        <w:t>,</w:t>
      </w:r>
      <w:r w:rsidRPr="00011857">
        <w:rPr>
          <w:rFonts w:ascii="Verdana" w:hAnsi="Verdana"/>
          <w:b/>
          <w:sz w:val="24"/>
        </w:rPr>
        <w:t xml:space="preserve"> </w:t>
      </w:r>
      <w:r w:rsidR="00F87551" w:rsidRPr="00011857">
        <w:rPr>
          <w:rFonts w:ascii="Verdana" w:hAnsi="Verdana"/>
          <w:b/>
          <w:sz w:val="24"/>
        </w:rPr>
        <w:t xml:space="preserve">niet-realistisch </w:t>
      </w:r>
      <w:r w:rsidRPr="00011857">
        <w:rPr>
          <w:rFonts w:ascii="Verdana" w:hAnsi="Verdana"/>
          <w:b/>
          <w:sz w:val="24"/>
        </w:rPr>
        <w:t>denken</w:t>
      </w:r>
    </w:p>
    <w:p w:rsidR="00D26C9A" w:rsidRPr="00011857" w:rsidRDefault="00D26C9A">
      <w:pPr>
        <w:rPr>
          <w:rFonts w:ascii="Verdana" w:hAnsi="Verdana"/>
          <w:sz w:val="24"/>
        </w:rPr>
      </w:pPr>
    </w:p>
    <w:p w:rsidR="001A3DB5" w:rsidRPr="00011857" w:rsidRDefault="00D26C9A">
      <w:pPr>
        <w:rPr>
          <w:rFonts w:ascii="Verdana" w:hAnsi="Verdana"/>
          <w:sz w:val="24"/>
        </w:rPr>
      </w:pPr>
      <w:r w:rsidRPr="00011857">
        <w:rPr>
          <w:rFonts w:ascii="Verdana" w:hAnsi="Verdana"/>
          <w:sz w:val="24"/>
        </w:rPr>
        <w:t xml:space="preserve">We trekken het nu nog iets breder. </w:t>
      </w:r>
      <w:r w:rsidR="001A3DB5" w:rsidRPr="00011857">
        <w:rPr>
          <w:rFonts w:ascii="Verdana" w:hAnsi="Verdana"/>
          <w:sz w:val="24"/>
        </w:rPr>
        <w:t>Irrationele</w:t>
      </w:r>
      <w:r w:rsidR="003B0624" w:rsidRPr="00011857">
        <w:rPr>
          <w:rFonts w:ascii="Verdana" w:hAnsi="Verdana"/>
          <w:sz w:val="24"/>
        </w:rPr>
        <w:t xml:space="preserve"> gedachten</w:t>
      </w:r>
      <w:r w:rsidR="001A3DB5" w:rsidRPr="00011857">
        <w:rPr>
          <w:rFonts w:ascii="Verdana" w:hAnsi="Verdana"/>
          <w:sz w:val="24"/>
        </w:rPr>
        <w:t xml:space="preserve">, niet realistische </w:t>
      </w:r>
      <w:r w:rsidR="00886699" w:rsidRPr="00011857">
        <w:rPr>
          <w:rFonts w:ascii="Verdana" w:hAnsi="Verdana"/>
          <w:sz w:val="24"/>
        </w:rPr>
        <w:t>manieren van denken</w:t>
      </w:r>
      <w:r w:rsidR="003B0624" w:rsidRPr="00011857">
        <w:rPr>
          <w:rFonts w:ascii="Verdana" w:hAnsi="Verdana"/>
          <w:sz w:val="24"/>
        </w:rPr>
        <w:t xml:space="preserve"> roe</w:t>
      </w:r>
      <w:r w:rsidRPr="00011857">
        <w:rPr>
          <w:rFonts w:ascii="Verdana" w:hAnsi="Verdana"/>
          <w:sz w:val="24"/>
        </w:rPr>
        <w:t xml:space="preserve">pen gevoelens op en dus gedrag. </w:t>
      </w:r>
      <w:r w:rsidR="003B0624" w:rsidRPr="00011857">
        <w:rPr>
          <w:rFonts w:ascii="Verdana" w:hAnsi="Verdana"/>
          <w:sz w:val="24"/>
        </w:rPr>
        <w:t>Hier volgen veel voorkomende denkfouten.</w:t>
      </w:r>
      <w:r w:rsidR="000E27C8" w:rsidRPr="00011857">
        <w:rPr>
          <w:rFonts w:ascii="Verdana" w:hAnsi="Verdana"/>
          <w:sz w:val="24"/>
        </w:rPr>
        <w:t xml:space="preserve"> Die denkfouten kloppen al vaak niet met de feiten.</w:t>
      </w:r>
    </w:p>
    <w:p w:rsidR="001A3DB5" w:rsidRPr="00011857" w:rsidRDefault="001A3DB5">
      <w:pPr>
        <w:rPr>
          <w:rFonts w:ascii="Verdana" w:hAnsi="Verdana"/>
          <w:sz w:val="24"/>
        </w:rPr>
      </w:pPr>
    </w:p>
    <w:p w:rsidR="001A3DB5" w:rsidRPr="00011857" w:rsidRDefault="001A3DB5" w:rsidP="001A3DB5">
      <w:pPr>
        <w:pStyle w:val="Lijstalinea"/>
        <w:numPr>
          <w:ilvl w:val="0"/>
          <w:numId w:val="15"/>
        </w:numPr>
        <w:rPr>
          <w:rFonts w:ascii="Verdana" w:hAnsi="Verdana"/>
          <w:sz w:val="24"/>
        </w:rPr>
      </w:pPr>
      <w:r w:rsidRPr="00011857">
        <w:rPr>
          <w:rFonts w:ascii="Verdana" w:hAnsi="Verdana"/>
          <w:b/>
          <w:sz w:val="24"/>
        </w:rPr>
        <w:t>Selectief waarnemen.</w:t>
      </w:r>
      <w:r w:rsidRPr="00011857">
        <w:rPr>
          <w:rFonts w:ascii="Verdana" w:hAnsi="Verdana"/>
          <w:sz w:val="24"/>
        </w:rPr>
        <w:t xml:space="preserve"> Je let niet op het geheel </w:t>
      </w:r>
      <w:r w:rsidR="00280595" w:rsidRPr="00011857">
        <w:rPr>
          <w:rFonts w:ascii="Verdana" w:hAnsi="Verdana"/>
          <w:sz w:val="24"/>
        </w:rPr>
        <w:t>maar slechts op een onderde</w:t>
      </w:r>
      <w:r w:rsidR="00AF40A3" w:rsidRPr="00011857">
        <w:rPr>
          <w:rFonts w:ascii="Verdana" w:hAnsi="Verdana"/>
          <w:sz w:val="24"/>
        </w:rPr>
        <w:t>e</w:t>
      </w:r>
      <w:r w:rsidR="00280595" w:rsidRPr="00011857">
        <w:rPr>
          <w:rFonts w:ascii="Verdana" w:hAnsi="Verdana"/>
          <w:sz w:val="24"/>
        </w:rPr>
        <w:t xml:space="preserve">l. </w:t>
      </w:r>
      <w:r w:rsidRPr="00011857">
        <w:rPr>
          <w:rFonts w:ascii="Verdana" w:hAnsi="Verdana"/>
          <w:sz w:val="24"/>
        </w:rPr>
        <w:t xml:space="preserve">Je pikt daarbij de negatieve </w:t>
      </w:r>
      <w:r w:rsidR="003B0624" w:rsidRPr="00011857">
        <w:rPr>
          <w:rFonts w:ascii="Verdana" w:hAnsi="Verdana"/>
          <w:sz w:val="24"/>
        </w:rPr>
        <w:t xml:space="preserve">punten </w:t>
      </w:r>
      <w:r w:rsidRPr="00011857">
        <w:rPr>
          <w:rFonts w:ascii="Verdana" w:hAnsi="Verdana"/>
          <w:sz w:val="24"/>
        </w:rPr>
        <w:t xml:space="preserve">eruit. Je hebt vijf lessen gegeven. Drie liepen goed, eentje matig. Eén ervan liep helemaal niet goed. </w:t>
      </w:r>
      <w:r w:rsidR="003B0624" w:rsidRPr="00011857">
        <w:rPr>
          <w:rFonts w:ascii="Verdana" w:hAnsi="Verdana"/>
          <w:sz w:val="24"/>
        </w:rPr>
        <w:t xml:space="preserve">(Het resultaat is dus een 7!) </w:t>
      </w:r>
      <w:r w:rsidRPr="00011857">
        <w:rPr>
          <w:rFonts w:ascii="Verdana" w:hAnsi="Verdana"/>
          <w:sz w:val="24"/>
        </w:rPr>
        <w:t xml:space="preserve">Toch denk je na je </w:t>
      </w:r>
      <w:r w:rsidRPr="00011857">
        <w:rPr>
          <w:rFonts w:ascii="Verdana" w:hAnsi="Verdana"/>
          <w:sz w:val="24"/>
        </w:rPr>
        <w:lastRenderedPageBreak/>
        <w:t>lesdag: ‘Ik ben ongeschikt voor leraar</w:t>
      </w:r>
      <w:r w:rsidR="008232EA" w:rsidRPr="00011857">
        <w:rPr>
          <w:rFonts w:ascii="Verdana" w:hAnsi="Verdana"/>
          <w:sz w:val="24"/>
        </w:rPr>
        <w:t xml:space="preserve">, wat was dit toch een </w:t>
      </w:r>
      <w:proofErr w:type="spellStart"/>
      <w:r w:rsidR="008232EA" w:rsidRPr="00011857">
        <w:rPr>
          <w:rFonts w:ascii="Verdana" w:hAnsi="Verdana"/>
          <w:sz w:val="24"/>
        </w:rPr>
        <w:t>prutdag</w:t>
      </w:r>
      <w:proofErr w:type="spellEnd"/>
      <w:r w:rsidR="008232EA" w:rsidRPr="00011857">
        <w:rPr>
          <w:rFonts w:ascii="Verdana" w:hAnsi="Verdana"/>
          <w:sz w:val="24"/>
        </w:rPr>
        <w:t>!</w:t>
      </w:r>
      <w:r w:rsidRPr="00011857">
        <w:rPr>
          <w:rFonts w:ascii="Verdana" w:hAnsi="Verdana"/>
          <w:sz w:val="24"/>
        </w:rPr>
        <w:t xml:space="preserve">’.  </w:t>
      </w:r>
      <w:r w:rsidR="00AF40A3" w:rsidRPr="00011857">
        <w:rPr>
          <w:rFonts w:ascii="Verdana" w:hAnsi="Verdana"/>
          <w:sz w:val="24"/>
        </w:rPr>
        <w:t>Je vriend is één dag uit z’n humeur en jij denkt direct ‘Zo’n chagrijnige kerel is niets voor mij.’</w:t>
      </w:r>
      <w:r w:rsidR="003B0624" w:rsidRPr="00011857">
        <w:rPr>
          <w:rFonts w:ascii="Verdana" w:hAnsi="Verdana"/>
          <w:sz w:val="24"/>
        </w:rPr>
        <w:t xml:space="preserve"> Je vergeet dat hij de hele vorige week gezellig was.</w:t>
      </w:r>
    </w:p>
    <w:p w:rsidR="00280595" w:rsidRPr="00011857" w:rsidRDefault="001A3DB5" w:rsidP="001A3DB5">
      <w:pPr>
        <w:pStyle w:val="Lijstalinea"/>
        <w:numPr>
          <w:ilvl w:val="0"/>
          <w:numId w:val="15"/>
        </w:numPr>
        <w:rPr>
          <w:rFonts w:ascii="Verdana" w:hAnsi="Verdana"/>
          <w:b/>
          <w:sz w:val="24"/>
        </w:rPr>
      </w:pPr>
      <w:r w:rsidRPr="00011857">
        <w:rPr>
          <w:rFonts w:ascii="Verdana" w:hAnsi="Verdana"/>
          <w:b/>
          <w:sz w:val="24"/>
        </w:rPr>
        <w:t>Negatief denken</w:t>
      </w:r>
      <w:r w:rsidR="00886699" w:rsidRPr="00011857">
        <w:rPr>
          <w:rFonts w:ascii="Verdana" w:hAnsi="Verdana"/>
          <w:b/>
          <w:sz w:val="24"/>
        </w:rPr>
        <w:t xml:space="preserve">. </w:t>
      </w:r>
    </w:p>
    <w:p w:rsidR="00280595" w:rsidRPr="00011857" w:rsidRDefault="00886699" w:rsidP="00280595">
      <w:pPr>
        <w:pStyle w:val="Lijstalinea"/>
        <w:numPr>
          <w:ilvl w:val="1"/>
          <w:numId w:val="15"/>
        </w:numPr>
        <w:rPr>
          <w:rFonts w:ascii="Verdana" w:hAnsi="Verdana"/>
          <w:sz w:val="24"/>
        </w:rPr>
      </w:pPr>
      <w:r w:rsidRPr="00011857">
        <w:rPr>
          <w:rFonts w:ascii="Verdana" w:hAnsi="Verdana"/>
          <w:sz w:val="24"/>
        </w:rPr>
        <w:t xml:space="preserve">Je </w:t>
      </w:r>
      <w:r w:rsidR="00280595" w:rsidRPr="00011857">
        <w:rPr>
          <w:rFonts w:ascii="Verdana" w:hAnsi="Verdana"/>
          <w:sz w:val="24"/>
        </w:rPr>
        <w:t>piekert</w:t>
      </w:r>
      <w:r w:rsidRPr="00011857">
        <w:rPr>
          <w:rFonts w:ascii="Verdana" w:hAnsi="Verdana"/>
          <w:sz w:val="24"/>
        </w:rPr>
        <w:t xml:space="preserve"> voortdurend dat iets niet goed zal gaan. </w:t>
      </w:r>
      <w:r w:rsidR="00280595" w:rsidRPr="00011857">
        <w:rPr>
          <w:rFonts w:ascii="Verdana" w:hAnsi="Verdana"/>
          <w:sz w:val="24"/>
        </w:rPr>
        <w:t>Of dat je</w:t>
      </w:r>
      <w:r w:rsidR="00AF40A3" w:rsidRPr="00011857">
        <w:rPr>
          <w:rFonts w:ascii="Verdana" w:hAnsi="Verdana"/>
          <w:sz w:val="24"/>
        </w:rPr>
        <w:t xml:space="preserve"> iets niet kunt. Bij ramp- of doemdenken passen woorden als: vreselijk, afschuwelijk, afgrijselijk, verschrikkelijk, ik-word-er-gek-van. ‘O, help, als dit of dat maar niet…’</w:t>
      </w:r>
    </w:p>
    <w:p w:rsidR="001A3DB5" w:rsidRPr="00011857" w:rsidRDefault="00280595" w:rsidP="00280595">
      <w:pPr>
        <w:pStyle w:val="Lijstalinea"/>
        <w:numPr>
          <w:ilvl w:val="1"/>
          <w:numId w:val="15"/>
        </w:numPr>
        <w:rPr>
          <w:rFonts w:ascii="Verdana" w:hAnsi="Verdana"/>
          <w:sz w:val="24"/>
        </w:rPr>
      </w:pPr>
      <w:r w:rsidRPr="00011857">
        <w:rPr>
          <w:rFonts w:ascii="Verdana" w:hAnsi="Verdana"/>
          <w:sz w:val="24"/>
        </w:rPr>
        <w:t>D</w:t>
      </w:r>
      <w:r w:rsidR="00886699" w:rsidRPr="00011857">
        <w:rPr>
          <w:rFonts w:ascii="Verdana" w:hAnsi="Verdana"/>
          <w:sz w:val="24"/>
        </w:rPr>
        <w:t>ingen die wel goed gaan, kleur je zelfs negatief. Iemand maakt een praatje met je en jij denkt: ‘Dat doet hij ook alleen maar uit plicht of medelijden’.</w:t>
      </w:r>
    </w:p>
    <w:p w:rsidR="00280595" w:rsidRPr="00011857" w:rsidRDefault="00280595" w:rsidP="00280595">
      <w:pPr>
        <w:pStyle w:val="Lijstalinea"/>
        <w:numPr>
          <w:ilvl w:val="1"/>
          <w:numId w:val="15"/>
        </w:numPr>
        <w:rPr>
          <w:rFonts w:ascii="Verdana" w:hAnsi="Verdana"/>
          <w:sz w:val="24"/>
        </w:rPr>
      </w:pPr>
      <w:r w:rsidRPr="00011857">
        <w:rPr>
          <w:rFonts w:ascii="Verdana" w:hAnsi="Verdana"/>
          <w:sz w:val="24"/>
        </w:rPr>
        <w:t>Je verkleint wat je goed doet (‘Dat stelt niets voor’) en verg</w:t>
      </w:r>
      <w:r w:rsidR="003100D4" w:rsidRPr="00011857">
        <w:rPr>
          <w:rFonts w:ascii="Verdana" w:hAnsi="Verdana"/>
          <w:sz w:val="24"/>
        </w:rPr>
        <w:t>r</w:t>
      </w:r>
      <w:r w:rsidRPr="00011857">
        <w:rPr>
          <w:rFonts w:ascii="Verdana" w:hAnsi="Verdana"/>
          <w:sz w:val="24"/>
        </w:rPr>
        <w:t>oot wat je fout doet</w:t>
      </w:r>
      <w:r w:rsidR="003100D4" w:rsidRPr="00011857">
        <w:rPr>
          <w:rFonts w:ascii="Verdana" w:hAnsi="Verdana"/>
          <w:sz w:val="24"/>
        </w:rPr>
        <w:t xml:space="preserve"> ‘Wat ben ik toch een sukkel!’</w:t>
      </w:r>
      <w:r w:rsidR="00AF40A3" w:rsidRPr="00011857">
        <w:rPr>
          <w:rFonts w:ascii="Verdana" w:hAnsi="Verdana"/>
          <w:sz w:val="24"/>
        </w:rPr>
        <w:t xml:space="preserve"> Je durft het goede dus ook niet aan jezelf toe te schrijven. ( </w:t>
      </w:r>
      <w:r w:rsidR="002B6973" w:rsidRPr="00011857">
        <w:rPr>
          <w:rFonts w:ascii="Verdana" w:hAnsi="Verdana"/>
          <w:sz w:val="24"/>
        </w:rPr>
        <w:t xml:space="preserve">Niet: ‘Dat kan ik, hiep-hoi!’ Maar: </w:t>
      </w:r>
      <w:r w:rsidR="00AF40A3" w:rsidRPr="00011857">
        <w:rPr>
          <w:rFonts w:ascii="Verdana" w:hAnsi="Verdana"/>
          <w:sz w:val="24"/>
        </w:rPr>
        <w:t>‘Ik heb geluk gehad...’)</w:t>
      </w:r>
    </w:p>
    <w:p w:rsidR="00886699" w:rsidRPr="00011857" w:rsidRDefault="00886699" w:rsidP="001A3DB5">
      <w:pPr>
        <w:pStyle w:val="Lijstalinea"/>
        <w:numPr>
          <w:ilvl w:val="0"/>
          <w:numId w:val="15"/>
        </w:numPr>
        <w:rPr>
          <w:rFonts w:ascii="Verdana" w:hAnsi="Verdana"/>
          <w:sz w:val="24"/>
        </w:rPr>
      </w:pPr>
      <w:r w:rsidRPr="00011857">
        <w:rPr>
          <w:rFonts w:ascii="Verdana" w:hAnsi="Verdana"/>
          <w:b/>
          <w:sz w:val="24"/>
        </w:rPr>
        <w:t>Zwart-wit denken.</w:t>
      </w:r>
      <w:r w:rsidRPr="00011857">
        <w:rPr>
          <w:rFonts w:ascii="Verdana" w:hAnsi="Verdana"/>
          <w:sz w:val="24"/>
        </w:rPr>
        <w:t xml:space="preserve"> Iets is  geweldig of iets is waardeloos. Iemand is een fantastische kerel of hij is ee</w:t>
      </w:r>
      <w:r w:rsidR="00AF40A3" w:rsidRPr="00011857">
        <w:rPr>
          <w:rFonts w:ascii="Verdana" w:hAnsi="Verdana"/>
          <w:sz w:val="24"/>
        </w:rPr>
        <w:t xml:space="preserve">n grote zak. </w:t>
      </w:r>
      <w:r w:rsidRPr="00011857">
        <w:rPr>
          <w:rFonts w:ascii="Verdana" w:hAnsi="Verdana"/>
          <w:sz w:val="24"/>
        </w:rPr>
        <w:t>Deze studie is niks voor jou of je hebt nog nooit zo’n leuke studie</w:t>
      </w:r>
      <w:r w:rsidR="00AF40A3" w:rsidRPr="00011857">
        <w:rPr>
          <w:rFonts w:ascii="Verdana" w:hAnsi="Verdana"/>
          <w:sz w:val="24"/>
        </w:rPr>
        <w:t xml:space="preserve"> gehad</w:t>
      </w:r>
      <w:r w:rsidR="003E6AAF" w:rsidRPr="00011857">
        <w:rPr>
          <w:rFonts w:ascii="Verdana" w:hAnsi="Verdana"/>
          <w:sz w:val="24"/>
        </w:rPr>
        <w:t>.</w:t>
      </w:r>
      <w:r w:rsidR="00AF40A3" w:rsidRPr="00011857">
        <w:rPr>
          <w:rFonts w:ascii="Verdana" w:hAnsi="Verdana"/>
          <w:sz w:val="24"/>
        </w:rPr>
        <w:t xml:space="preserve"> </w:t>
      </w:r>
      <w:r w:rsidR="00280595" w:rsidRPr="00011857">
        <w:rPr>
          <w:rFonts w:ascii="Verdana" w:hAnsi="Verdana"/>
          <w:sz w:val="24"/>
        </w:rPr>
        <w:t>Je vader is een kei of je vader is een flapdrol</w:t>
      </w:r>
      <w:r w:rsidR="00AF40A3" w:rsidRPr="00011857">
        <w:rPr>
          <w:rFonts w:ascii="Verdana" w:hAnsi="Verdana"/>
          <w:sz w:val="24"/>
        </w:rPr>
        <w:t>. De waarheid zit echter meestal in het midden. De werkelijkheid is grijs.</w:t>
      </w:r>
    </w:p>
    <w:p w:rsidR="003E6AAF" w:rsidRPr="00011857" w:rsidRDefault="003E6AAF" w:rsidP="003B0624">
      <w:pPr>
        <w:pStyle w:val="Lijstalinea"/>
        <w:numPr>
          <w:ilvl w:val="0"/>
          <w:numId w:val="16"/>
        </w:numPr>
        <w:rPr>
          <w:rFonts w:ascii="Verdana" w:hAnsi="Verdana"/>
          <w:sz w:val="24"/>
        </w:rPr>
      </w:pPr>
      <w:r w:rsidRPr="00011857">
        <w:rPr>
          <w:rFonts w:ascii="Verdana" w:hAnsi="Verdana"/>
          <w:sz w:val="24"/>
        </w:rPr>
        <w:t xml:space="preserve">Eenzijdig </w:t>
      </w:r>
      <w:r w:rsidR="003B0624" w:rsidRPr="00011857">
        <w:rPr>
          <w:rFonts w:ascii="Verdana" w:hAnsi="Verdana"/>
          <w:sz w:val="24"/>
        </w:rPr>
        <w:t>toeschrijven van verantwoordelijkheid</w:t>
      </w:r>
      <w:r w:rsidRPr="00011857">
        <w:rPr>
          <w:rFonts w:ascii="Verdana" w:hAnsi="Verdana"/>
          <w:sz w:val="24"/>
        </w:rPr>
        <w:t xml:space="preserve"> is ook een voorbeeld van zwart-wit denken. Alles wat misgaat </w:t>
      </w:r>
      <w:r w:rsidR="003B0624" w:rsidRPr="00011857">
        <w:rPr>
          <w:rFonts w:ascii="Verdana" w:hAnsi="Verdana"/>
          <w:sz w:val="24"/>
        </w:rPr>
        <w:t>kun je internaliseren als jouw schuld. Het probleem zit binnen jou. Of je kunt</w:t>
      </w:r>
      <w:r w:rsidRPr="00011857">
        <w:rPr>
          <w:rFonts w:ascii="Verdana" w:hAnsi="Verdana"/>
          <w:sz w:val="24"/>
        </w:rPr>
        <w:t xml:space="preserve"> alles wat misgaat </w:t>
      </w:r>
      <w:proofErr w:type="spellStart"/>
      <w:r w:rsidRPr="00011857">
        <w:rPr>
          <w:rFonts w:ascii="Verdana" w:hAnsi="Verdana"/>
          <w:sz w:val="24"/>
        </w:rPr>
        <w:t>externaliseren</w:t>
      </w:r>
      <w:proofErr w:type="spellEnd"/>
      <w:r w:rsidRPr="00011857">
        <w:rPr>
          <w:rFonts w:ascii="Verdana" w:hAnsi="Verdana"/>
          <w:sz w:val="24"/>
        </w:rPr>
        <w:t xml:space="preserve"> als de schuld van een ander, bijvoorbeeld je begeleider. </w:t>
      </w:r>
      <w:r w:rsidR="003B0624" w:rsidRPr="00011857">
        <w:rPr>
          <w:rFonts w:ascii="Verdana" w:hAnsi="Verdana"/>
          <w:sz w:val="24"/>
        </w:rPr>
        <w:t xml:space="preserve">Het probleem zit buiten jou. </w:t>
      </w:r>
      <w:r w:rsidRPr="00011857">
        <w:rPr>
          <w:rFonts w:ascii="Verdana" w:hAnsi="Verdana"/>
          <w:sz w:val="24"/>
        </w:rPr>
        <w:t>Ook hier is de waarheid meestal in het midden te vinden.</w:t>
      </w:r>
    </w:p>
    <w:p w:rsidR="00886699" w:rsidRPr="00011857" w:rsidRDefault="00886699" w:rsidP="001A3DB5">
      <w:pPr>
        <w:pStyle w:val="Lijstalinea"/>
        <w:numPr>
          <w:ilvl w:val="0"/>
          <w:numId w:val="15"/>
        </w:numPr>
        <w:rPr>
          <w:rFonts w:ascii="Verdana" w:hAnsi="Verdana"/>
          <w:sz w:val="24"/>
        </w:rPr>
      </w:pPr>
      <w:r w:rsidRPr="00011857">
        <w:rPr>
          <w:rFonts w:ascii="Verdana" w:hAnsi="Verdana"/>
          <w:b/>
          <w:sz w:val="24"/>
        </w:rPr>
        <w:t>Generaliseren.</w:t>
      </w:r>
      <w:r w:rsidRPr="00011857">
        <w:rPr>
          <w:rFonts w:ascii="Verdana" w:hAnsi="Verdana"/>
          <w:sz w:val="24"/>
        </w:rPr>
        <w:t xml:space="preserve"> Denken in altijd-nooit, iedereen-niemand, overal-nergens </w:t>
      </w:r>
      <w:proofErr w:type="spellStart"/>
      <w:r w:rsidRPr="00011857">
        <w:rPr>
          <w:rFonts w:ascii="Verdana" w:hAnsi="Verdana"/>
          <w:sz w:val="24"/>
        </w:rPr>
        <w:t>e.d</w:t>
      </w:r>
      <w:proofErr w:type="spellEnd"/>
      <w:r w:rsidRPr="00011857">
        <w:rPr>
          <w:rFonts w:ascii="Verdana" w:hAnsi="Verdana"/>
          <w:sz w:val="24"/>
        </w:rPr>
        <w:t xml:space="preserve"> ‘Er is niemand die op school iets tegen me zegt.’ ‘Mijn broer verknalt elk weekend!’ </w:t>
      </w:r>
      <w:r w:rsidR="00280595" w:rsidRPr="00011857">
        <w:rPr>
          <w:rFonts w:ascii="Verdana" w:hAnsi="Verdana"/>
          <w:sz w:val="24"/>
        </w:rPr>
        <w:t xml:space="preserve">‘Dit lukt me nooit!’ ‘Bij mij gaat dit altijd mis’ ‘Mijn stagebegeleider heeft altijd negatief commentaar.’ </w:t>
      </w:r>
      <w:r w:rsidRPr="00011857">
        <w:rPr>
          <w:rFonts w:ascii="Verdana" w:hAnsi="Verdana"/>
          <w:sz w:val="24"/>
        </w:rPr>
        <w:t>Als je echter goed waarneemt blijken generaliserende gedachten bijna nooit te kloppen</w:t>
      </w:r>
      <w:r w:rsidR="00E20477" w:rsidRPr="00011857">
        <w:rPr>
          <w:rFonts w:ascii="Verdana" w:hAnsi="Verdana"/>
          <w:sz w:val="24"/>
        </w:rPr>
        <w:t xml:space="preserve"> met de feiten</w:t>
      </w:r>
      <w:r w:rsidRPr="00011857">
        <w:rPr>
          <w:rFonts w:ascii="Verdana" w:hAnsi="Verdana"/>
          <w:sz w:val="24"/>
        </w:rPr>
        <w:t xml:space="preserve"> (en ze ontnemen je veel moed!)</w:t>
      </w:r>
      <w:r w:rsidR="00AF40A3" w:rsidRPr="00011857">
        <w:rPr>
          <w:rFonts w:ascii="Verdana" w:hAnsi="Verdana"/>
          <w:sz w:val="24"/>
        </w:rPr>
        <w:t>. Generaliseren leidt tot overdrijven en uitvergroten.</w:t>
      </w:r>
    </w:p>
    <w:p w:rsidR="00886699" w:rsidRPr="00011857" w:rsidRDefault="00886699" w:rsidP="001A3DB5">
      <w:pPr>
        <w:pStyle w:val="Lijstalinea"/>
        <w:numPr>
          <w:ilvl w:val="0"/>
          <w:numId w:val="15"/>
        </w:numPr>
        <w:rPr>
          <w:rFonts w:ascii="Verdana" w:hAnsi="Verdana"/>
          <w:sz w:val="24"/>
        </w:rPr>
      </w:pPr>
      <w:r w:rsidRPr="00011857">
        <w:rPr>
          <w:rFonts w:ascii="Verdana" w:hAnsi="Verdana"/>
          <w:b/>
          <w:sz w:val="24"/>
        </w:rPr>
        <w:t>Gedachten lezen.</w:t>
      </w:r>
      <w:r w:rsidRPr="00011857">
        <w:rPr>
          <w:rFonts w:ascii="Verdana" w:hAnsi="Verdana"/>
          <w:sz w:val="24"/>
        </w:rPr>
        <w:t xml:space="preserve"> Je gaat af op wat je denkt dat een ander denkt</w:t>
      </w:r>
      <w:r w:rsidR="00280595" w:rsidRPr="00011857">
        <w:rPr>
          <w:rFonts w:ascii="Verdana" w:hAnsi="Verdana"/>
          <w:sz w:val="24"/>
        </w:rPr>
        <w:t>. Je trekt daar veel te snel conclusies uit</w:t>
      </w:r>
      <w:r w:rsidRPr="00011857">
        <w:rPr>
          <w:rFonts w:ascii="Verdana" w:hAnsi="Verdana"/>
          <w:sz w:val="24"/>
        </w:rPr>
        <w:t xml:space="preserve"> en stemt je gedrag erop af. Dat gedrag is dikwijls niet passend. Dat leidt dan</w:t>
      </w:r>
      <w:r w:rsidR="003B0624" w:rsidRPr="00011857">
        <w:rPr>
          <w:rFonts w:ascii="Verdana" w:hAnsi="Verdana"/>
          <w:sz w:val="24"/>
        </w:rPr>
        <w:t xml:space="preserve"> soms </w:t>
      </w:r>
      <w:r w:rsidRPr="00011857">
        <w:rPr>
          <w:rFonts w:ascii="Verdana" w:hAnsi="Verdana"/>
          <w:sz w:val="24"/>
        </w:rPr>
        <w:t xml:space="preserve">tot verwarring en ergernis. Dat is typisch voor pubers. </w:t>
      </w:r>
      <w:r w:rsidR="003B0624" w:rsidRPr="00011857">
        <w:rPr>
          <w:rFonts w:ascii="Verdana" w:hAnsi="Verdana"/>
          <w:sz w:val="24"/>
        </w:rPr>
        <w:t xml:space="preserve">(Een pubermeisje denkt dat andere meiden haar nieuwe kleren niet mooi vinden en dus trekt ze die vervolgens niet meer aan. Ze heeft niet getoetst of haar waarneming/interpretatie klopt. Haar moeder is nu boos op haar.) </w:t>
      </w:r>
      <w:r w:rsidRPr="00011857">
        <w:rPr>
          <w:rFonts w:ascii="Verdana" w:hAnsi="Verdana"/>
          <w:sz w:val="24"/>
        </w:rPr>
        <w:t xml:space="preserve">Een volwassen persoon weigert gedachten te lezen óf hij vraagt gewoon </w:t>
      </w:r>
      <w:r w:rsidR="00077656" w:rsidRPr="00011857">
        <w:rPr>
          <w:rFonts w:ascii="Verdana" w:hAnsi="Verdana"/>
          <w:sz w:val="24"/>
        </w:rPr>
        <w:t>wat een ander van iets vindt</w:t>
      </w:r>
      <w:r w:rsidRPr="00011857">
        <w:rPr>
          <w:rFonts w:ascii="Verdana" w:hAnsi="Verdana"/>
          <w:sz w:val="24"/>
        </w:rPr>
        <w:t>.</w:t>
      </w:r>
      <w:r w:rsidR="00077656" w:rsidRPr="00011857">
        <w:rPr>
          <w:rFonts w:ascii="Verdana" w:hAnsi="Verdana"/>
          <w:sz w:val="24"/>
        </w:rPr>
        <w:t xml:space="preserve"> Dan weet je echt waar je aan toe bent. Je kunt dus beter hardop denken dan in stilte gedachten lezen.</w:t>
      </w:r>
    </w:p>
    <w:p w:rsidR="00886699" w:rsidRPr="00011857" w:rsidRDefault="00280595" w:rsidP="001A3DB5">
      <w:pPr>
        <w:pStyle w:val="Lijstalinea"/>
        <w:numPr>
          <w:ilvl w:val="0"/>
          <w:numId w:val="15"/>
        </w:numPr>
        <w:rPr>
          <w:rFonts w:ascii="Verdana" w:hAnsi="Verdana"/>
          <w:sz w:val="24"/>
        </w:rPr>
      </w:pPr>
      <w:r w:rsidRPr="00011857">
        <w:rPr>
          <w:rFonts w:ascii="Verdana" w:hAnsi="Verdana"/>
          <w:b/>
          <w:sz w:val="24"/>
        </w:rPr>
        <w:t>Emotioneel redeneren.</w:t>
      </w:r>
      <w:r w:rsidRPr="00011857">
        <w:rPr>
          <w:rFonts w:ascii="Verdana" w:hAnsi="Verdana"/>
          <w:sz w:val="24"/>
        </w:rPr>
        <w:t xml:space="preserve"> Vanuit je gevoel trek je conclusies over de werkelijkheid. ‘Ik voel me mislukt – ik ben een mislukkeling’</w:t>
      </w:r>
      <w:r w:rsidR="003100D4" w:rsidRPr="00011857">
        <w:rPr>
          <w:rFonts w:ascii="Verdana" w:hAnsi="Verdana"/>
          <w:sz w:val="24"/>
        </w:rPr>
        <w:t xml:space="preserve"> (Dit heet trouwens jezelf negatief etiketteren.)</w:t>
      </w:r>
      <w:r w:rsidR="003B0624" w:rsidRPr="00011857">
        <w:rPr>
          <w:rFonts w:ascii="Verdana" w:hAnsi="Verdana"/>
          <w:sz w:val="24"/>
        </w:rPr>
        <w:t xml:space="preserve"> </w:t>
      </w:r>
      <w:r w:rsidR="002D45AB" w:rsidRPr="00011857">
        <w:rPr>
          <w:rFonts w:ascii="Verdana" w:hAnsi="Verdana"/>
          <w:sz w:val="24"/>
        </w:rPr>
        <w:t xml:space="preserve">‘Ik voel me slecht, ik ben </w:t>
      </w:r>
      <w:r w:rsidR="002D45AB" w:rsidRPr="00011857">
        <w:rPr>
          <w:rFonts w:ascii="Verdana" w:hAnsi="Verdana"/>
          <w:sz w:val="24"/>
        </w:rPr>
        <w:lastRenderedPageBreak/>
        <w:t xml:space="preserve">slecht’. </w:t>
      </w:r>
      <w:r w:rsidRPr="00011857">
        <w:rPr>
          <w:rFonts w:ascii="Verdana" w:hAnsi="Verdana"/>
          <w:sz w:val="24"/>
        </w:rPr>
        <w:t xml:space="preserve">‘Ik voel me rot – ik heb een rotdag’ ‘Ik voel me onbegrepen – er is niemand die mij wil begrijpen.’ </w:t>
      </w:r>
      <w:r w:rsidR="00B032E1" w:rsidRPr="00011857">
        <w:rPr>
          <w:rFonts w:ascii="Verdana" w:hAnsi="Verdana"/>
          <w:sz w:val="24"/>
        </w:rPr>
        <w:t xml:space="preserve">‘Ik voel me niet prettig over deze stagedag.  Zie je wel, ik ben ongeschikt!’ </w:t>
      </w:r>
      <w:r w:rsidRPr="00011857">
        <w:rPr>
          <w:rFonts w:ascii="Verdana" w:hAnsi="Verdana"/>
          <w:sz w:val="24"/>
        </w:rPr>
        <w:t>Over die conclusies moet je bereid zijn rationeel na te denken. In veel gevallen kloppen ze niet.</w:t>
      </w:r>
      <w:r w:rsidR="00527A1A" w:rsidRPr="00011857">
        <w:rPr>
          <w:rFonts w:ascii="Verdana" w:hAnsi="Verdana"/>
          <w:sz w:val="24"/>
        </w:rPr>
        <w:t xml:space="preserve"> Je gevoel is het paard. Je verstand is de ruiter. De ruiter leidt het (soms opstandige) paard!</w:t>
      </w:r>
    </w:p>
    <w:p w:rsidR="003F30B2" w:rsidRPr="00011857" w:rsidRDefault="003F30B2" w:rsidP="003F30B2">
      <w:pPr>
        <w:rPr>
          <w:rFonts w:ascii="Verdana" w:hAnsi="Verdana"/>
          <w:sz w:val="24"/>
        </w:rPr>
      </w:pPr>
    </w:p>
    <w:p w:rsidR="007C667D" w:rsidRPr="00011857" w:rsidRDefault="007C667D" w:rsidP="003F30B2">
      <w:pPr>
        <w:rPr>
          <w:rFonts w:ascii="Verdana" w:hAnsi="Verdana"/>
          <w:b/>
          <w:sz w:val="24"/>
        </w:rPr>
      </w:pPr>
      <w:r w:rsidRPr="00011857">
        <w:rPr>
          <w:rFonts w:ascii="Verdana" w:hAnsi="Verdana"/>
          <w:b/>
          <w:sz w:val="24"/>
        </w:rPr>
        <w:t>Een christelijke aanvulling</w:t>
      </w:r>
    </w:p>
    <w:p w:rsidR="007C667D" w:rsidRPr="00011857" w:rsidRDefault="007C667D" w:rsidP="003F30B2">
      <w:pPr>
        <w:rPr>
          <w:rFonts w:ascii="Verdana" w:hAnsi="Verdana"/>
          <w:sz w:val="24"/>
        </w:rPr>
      </w:pPr>
    </w:p>
    <w:p w:rsidR="004B1750" w:rsidRPr="00011857" w:rsidRDefault="007C667D" w:rsidP="003F30B2">
      <w:pPr>
        <w:rPr>
          <w:rFonts w:ascii="Verdana" w:hAnsi="Verdana"/>
          <w:sz w:val="24"/>
        </w:rPr>
      </w:pPr>
      <w:r w:rsidRPr="00011857">
        <w:rPr>
          <w:rFonts w:ascii="Verdana" w:hAnsi="Verdana"/>
          <w:sz w:val="24"/>
        </w:rPr>
        <w:t>De RET is</w:t>
      </w:r>
      <w:r w:rsidR="00A76FD8" w:rsidRPr="00011857">
        <w:rPr>
          <w:rFonts w:ascii="Verdana" w:hAnsi="Verdana"/>
          <w:sz w:val="24"/>
        </w:rPr>
        <w:t xml:space="preserve"> in de jaren ’50 door Ellis bedacht in Amerika.</w:t>
      </w:r>
      <w:r w:rsidRPr="00011857">
        <w:rPr>
          <w:rFonts w:ascii="Verdana" w:hAnsi="Verdana"/>
          <w:sz w:val="24"/>
        </w:rPr>
        <w:t xml:space="preserve"> Het principe is </w:t>
      </w:r>
      <w:r w:rsidR="00A76FD8" w:rsidRPr="00011857">
        <w:rPr>
          <w:rFonts w:ascii="Verdana" w:hAnsi="Verdana"/>
          <w:sz w:val="24"/>
        </w:rPr>
        <w:t xml:space="preserve">echter </w:t>
      </w:r>
      <w:r w:rsidRPr="00011857">
        <w:rPr>
          <w:rFonts w:ascii="Verdana" w:hAnsi="Verdana"/>
          <w:sz w:val="24"/>
        </w:rPr>
        <w:t xml:space="preserve">al lang bekend. </w:t>
      </w:r>
      <w:r w:rsidR="004B1750" w:rsidRPr="00011857">
        <w:rPr>
          <w:rFonts w:ascii="Verdana" w:hAnsi="Verdana"/>
          <w:sz w:val="24"/>
        </w:rPr>
        <w:t xml:space="preserve">De Griekse filosoof </w:t>
      </w:r>
      <w:proofErr w:type="spellStart"/>
      <w:r w:rsidR="004B1750" w:rsidRPr="00011857">
        <w:rPr>
          <w:rFonts w:ascii="Verdana" w:hAnsi="Verdana"/>
          <w:sz w:val="24"/>
        </w:rPr>
        <w:t>Epictetus</w:t>
      </w:r>
      <w:proofErr w:type="spellEnd"/>
      <w:r w:rsidR="004B1750" w:rsidRPr="00011857">
        <w:rPr>
          <w:rFonts w:ascii="Verdana" w:hAnsi="Verdana"/>
          <w:sz w:val="24"/>
        </w:rPr>
        <w:t xml:space="preserve"> leerde in de oudheid al: ‘Het zijn niet de dingen zelf die mensen in verwarring brengen, maar hun meningen omtrent de dingen.’ Van dezelfde hond kan op hetzelfde moment de ene mens bang en de andere vrolijk worden. De een loopt weg bij de hond en de ander aait hem. Dus hun gedrag is ook anders. Dat komt niet door de situatie maar doordat de ene persoon iets anders denkt en dus voelt bij ‘Er komt een hond op me af’ dan de andere.</w:t>
      </w:r>
    </w:p>
    <w:p w:rsidR="004B1750" w:rsidRPr="00011857" w:rsidRDefault="004B1750" w:rsidP="003F30B2">
      <w:pPr>
        <w:rPr>
          <w:rFonts w:ascii="Verdana" w:hAnsi="Verdana"/>
          <w:sz w:val="24"/>
        </w:rPr>
      </w:pPr>
    </w:p>
    <w:p w:rsidR="004B1750" w:rsidRPr="00011857" w:rsidRDefault="00361C38" w:rsidP="003F30B2">
      <w:pPr>
        <w:rPr>
          <w:rFonts w:ascii="Verdana" w:hAnsi="Verdana"/>
          <w:sz w:val="24"/>
        </w:rPr>
      </w:pPr>
      <w:r w:rsidRPr="00011857">
        <w:rPr>
          <w:rFonts w:ascii="Verdana" w:hAnsi="Verdana"/>
          <w:sz w:val="24"/>
        </w:rPr>
        <w:t>Paulus kent niet de RET, maar spreekt wel over de invloed van het denken.</w:t>
      </w:r>
      <w:r w:rsidR="007C667D" w:rsidRPr="00011857">
        <w:rPr>
          <w:rFonts w:ascii="Verdana" w:hAnsi="Verdana"/>
          <w:sz w:val="24"/>
        </w:rPr>
        <w:t xml:space="preserve"> </w:t>
      </w:r>
      <w:r w:rsidR="004B1750" w:rsidRPr="00011857">
        <w:rPr>
          <w:rFonts w:ascii="Verdana" w:hAnsi="Verdana"/>
          <w:sz w:val="24"/>
        </w:rPr>
        <w:t xml:space="preserve">Hij </w:t>
      </w:r>
      <w:r w:rsidR="007C667D" w:rsidRPr="00011857">
        <w:rPr>
          <w:rFonts w:ascii="Verdana" w:hAnsi="Verdana"/>
          <w:sz w:val="24"/>
        </w:rPr>
        <w:t xml:space="preserve">wil dat de heidenen die christen geworden zijn, zich anders gaan gedragen. Wat vraagt hij dan? Dat ze veranderen in hun denken. </w:t>
      </w:r>
      <w:r w:rsidR="00235779" w:rsidRPr="00011857">
        <w:rPr>
          <w:rFonts w:ascii="Verdana" w:hAnsi="Verdana"/>
          <w:sz w:val="24"/>
        </w:rPr>
        <w:t>Rom. 12:1,2 Ef.4:23</w:t>
      </w:r>
      <w:r w:rsidR="00506B16" w:rsidRPr="00011857">
        <w:rPr>
          <w:rFonts w:ascii="Verdana" w:hAnsi="Verdana"/>
          <w:sz w:val="24"/>
        </w:rPr>
        <w:t xml:space="preserve">. </w:t>
      </w:r>
      <w:r w:rsidR="007C667D" w:rsidRPr="00011857">
        <w:rPr>
          <w:rFonts w:ascii="Verdana" w:hAnsi="Verdana"/>
          <w:sz w:val="24"/>
        </w:rPr>
        <w:t xml:space="preserve">Het </w:t>
      </w:r>
      <w:r w:rsidR="00235779" w:rsidRPr="00011857">
        <w:rPr>
          <w:rFonts w:ascii="Verdana" w:hAnsi="Verdana"/>
          <w:sz w:val="24"/>
        </w:rPr>
        <w:t>G</w:t>
      </w:r>
      <w:r w:rsidR="007C667D" w:rsidRPr="00011857">
        <w:rPr>
          <w:rFonts w:ascii="Verdana" w:hAnsi="Verdana"/>
          <w:sz w:val="24"/>
        </w:rPr>
        <w:t xml:space="preserve">riekse woord voor denken wordt ook wel vertaald met </w:t>
      </w:r>
      <w:r w:rsidRPr="00011857">
        <w:rPr>
          <w:rFonts w:ascii="Verdana" w:hAnsi="Verdana"/>
          <w:sz w:val="24"/>
        </w:rPr>
        <w:t xml:space="preserve">‘gemoed’, het Engelse ‘mind’. </w:t>
      </w:r>
      <w:r w:rsidR="00235779" w:rsidRPr="00011857">
        <w:rPr>
          <w:rFonts w:ascii="Verdana" w:hAnsi="Verdana"/>
          <w:sz w:val="24"/>
        </w:rPr>
        <w:t xml:space="preserve">Dat is nog mooier, want dat is het grensgebied tussen denken en </w:t>
      </w:r>
      <w:r w:rsidRPr="00011857">
        <w:rPr>
          <w:rFonts w:ascii="Verdana" w:hAnsi="Verdana"/>
          <w:sz w:val="24"/>
        </w:rPr>
        <w:t>willen</w:t>
      </w:r>
      <w:r w:rsidR="00235779" w:rsidRPr="00011857">
        <w:rPr>
          <w:rFonts w:ascii="Verdana" w:hAnsi="Verdana"/>
          <w:sz w:val="24"/>
        </w:rPr>
        <w:t xml:space="preserve">. Het nieuwe gedrag komt voort uit </w:t>
      </w:r>
      <w:r w:rsidRPr="00011857">
        <w:rPr>
          <w:rFonts w:ascii="Verdana" w:hAnsi="Verdana"/>
          <w:sz w:val="24"/>
        </w:rPr>
        <w:t xml:space="preserve">een verstandige manier van denken. Je wilt </w:t>
      </w:r>
      <w:r w:rsidR="00FC1E6F" w:rsidRPr="00011857">
        <w:rPr>
          <w:rFonts w:ascii="Verdana" w:hAnsi="Verdana"/>
          <w:sz w:val="24"/>
        </w:rPr>
        <w:t xml:space="preserve">van binnenuit </w:t>
      </w:r>
      <w:r w:rsidRPr="00011857">
        <w:rPr>
          <w:rFonts w:ascii="Verdana" w:hAnsi="Verdana"/>
          <w:sz w:val="24"/>
        </w:rPr>
        <w:t>veranderen</w:t>
      </w:r>
      <w:r w:rsidR="00FC1E6F" w:rsidRPr="00011857">
        <w:rPr>
          <w:rFonts w:ascii="Verdana" w:hAnsi="Verdana"/>
          <w:sz w:val="24"/>
        </w:rPr>
        <w:t xml:space="preserve"> en niet alleen aan de oppervlakte</w:t>
      </w:r>
      <w:r w:rsidR="00235779" w:rsidRPr="00011857">
        <w:rPr>
          <w:rFonts w:ascii="Verdana" w:hAnsi="Verdana"/>
          <w:sz w:val="24"/>
        </w:rPr>
        <w:t xml:space="preserve">. Vroeger </w:t>
      </w:r>
      <w:r w:rsidR="0097374B" w:rsidRPr="00011857">
        <w:rPr>
          <w:rFonts w:ascii="Verdana" w:hAnsi="Verdana"/>
          <w:sz w:val="24"/>
        </w:rPr>
        <w:t xml:space="preserve">stalen </w:t>
      </w:r>
      <w:r w:rsidR="00235779" w:rsidRPr="00011857">
        <w:rPr>
          <w:rFonts w:ascii="Verdana" w:hAnsi="Verdana"/>
          <w:sz w:val="24"/>
        </w:rPr>
        <w:t xml:space="preserve">de heidenen </w:t>
      </w:r>
      <w:r w:rsidR="00506B16" w:rsidRPr="00011857">
        <w:rPr>
          <w:rFonts w:ascii="Verdana" w:hAnsi="Verdana"/>
          <w:sz w:val="24"/>
        </w:rPr>
        <w:t>bijvoorbeeld</w:t>
      </w:r>
      <w:r w:rsidR="00235779" w:rsidRPr="00011857">
        <w:rPr>
          <w:rFonts w:ascii="Verdana" w:hAnsi="Verdana"/>
          <w:sz w:val="24"/>
        </w:rPr>
        <w:t>, want ze dachten al</w:t>
      </w:r>
      <w:r w:rsidRPr="00011857">
        <w:rPr>
          <w:rFonts w:ascii="Verdana" w:hAnsi="Verdana"/>
          <w:sz w:val="24"/>
        </w:rPr>
        <w:t xml:space="preserve">leen aan het eigenbelang. </w:t>
      </w:r>
      <w:r w:rsidR="00235779" w:rsidRPr="00011857">
        <w:rPr>
          <w:rFonts w:ascii="Verdana" w:hAnsi="Verdana"/>
          <w:sz w:val="24"/>
        </w:rPr>
        <w:t xml:space="preserve">Als christen denk je anders over stelen </w:t>
      </w:r>
      <w:r w:rsidRPr="00011857">
        <w:rPr>
          <w:rFonts w:ascii="Verdana" w:hAnsi="Verdana"/>
          <w:sz w:val="24"/>
        </w:rPr>
        <w:t xml:space="preserve">en </w:t>
      </w:r>
      <w:r w:rsidR="00506B16" w:rsidRPr="00011857">
        <w:rPr>
          <w:rFonts w:ascii="Verdana" w:hAnsi="Verdana"/>
          <w:sz w:val="24"/>
        </w:rPr>
        <w:t>laat</w:t>
      </w:r>
      <w:r w:rsidR="00845879" w:rsidRPr="00011857">
        <w:rPr>
          <w:rFonts w:ascii="Verdana" w:hAnsi="Verdana"/>
          <w:sz w:val="24"/>
        </w:rPr>
        <w:t xml:space="preserve"> je</w:t>
      </w:r>
      <w:r w:rsidR="00506B16" w:rsidRPr="00011857">
        <w:rPr>
          <w:rFonts w:ascii="Verdana" w:hAnsi="Verdana"/>
          <w:sz w:val="24"/>
        </w:rPr>
        <w:t xml:space="preserve"> h</w:t>
      </w:r>
      <w:r w:rsidR="00235779" w:rsidRPr="00011857">
        <w:rPr>
          <w:rFonts w:ascii="Verdana" w:hAnsi="Verdana"/>
          <w:sz w:val="24"/>
        </w:rPr>
        <w:t>et dus na</w:t>
      </w:r>
      <w:r w:rsidR="00A76FD8" w:rsidRPr="00011857">
        <w:rPr>
          <w:rFonts w:ascii="Verdana" w:hAnsi="Verdana"/>
          <w:sz w:val="24"/>
        </w:rPr>
        <w:t xml:space="preserve">. Je wordt zelfs </w:t>
      </w:r>
      <w:r w:rsidR="00235779" w:rsidRPr="00011857">
        <w:rPr>
          <w:rFonts w:ascii="Verdana" w:hAnsi="Verdana"/>
          <w:sz w:val="24"/>
        </w:rPr>
        <w:t>vrijgevig (</w:t>
      </w:r>
      <w:proofErr w:type="spellStart"/>
      <w:r w:rsidR="00235779" w:rsidRPr="00011857">
        <w:rPr>
          <w:rFonts w:ascii="Verdana" w:hAnsi="Verdana"/>
          <w:sz w:val="24"/>
        </w:rPr>
        <w:t>Ef</w:t>
      </w:r>
      <w:proofErr w:type="spellEnd"/>
      <w:r w:rsidR="00235779" w:rsidRPr="00011857">
        <w:rPr>
          <w:rFonts w:ascii="Verdana" w:hAnsi="Verdana"/>
          <w:sz w:val="24"/>
        </w:rPr>
        <w:t xml:space="preserve">. 4:28). </w:t>
      </w:r>
    </w:p>
    <w:p w:rsidR="007C667D" w:rsidRPr="00011857" w:rsidRDefault="00235779" w:rsidP="004B1750">
      <w:pPr>
        <w:ind w:firstLine="708"/>
        <w:rPr>
          <w:rFonts w:ascii="Verdana" w:hAnsi="Verdana"/>
          <w:sz w:val="24"/>
        </w:rPr>
      </w:pPr>
      <w:r w:rsidRPr="00011857">
        <w:rPr>
          <w:rFonts w:ascii="Verdana" w:hAnsi="Verdana"/>
          <w:sz w:val="24"/>
        </w:rPr>
        <w:t xml:space="preserve">De christelijke manier van denken heeft alles te maken met </w:t>
      </w:r>
      <w:r w:rsidRPr="00011857">
        <w:rPr>
          <w:rFonts w:ascii="Verdana" w:hAnsi="Verdana"/>
          <w:i/>
          <w:sz w:val="24"/>
        </w:rPr>
        <w:t>Geloof, Gebod, Gebed</w:t>
      </w:r>
      <w:r w:rsidRPr="00011857">
        <w:rPr>
          <w:rFonts w:ascii="Verdana" w:hAnsi="Verdana"/>
          <w:sz w:val="24"/>
        </w:rPr>
        <w:t xml:space="preserve"> (om het rijtje woorden van de RET dat met ‘Ge-‘ begint maar wat langer te maken</w:t>
      </w:r>
      <w:r w:rsidR="00361C38" w:rsidRPr="00011857">
        <w:rPr>
          <w:rFonts w:ascii="Verdana" w:hAnsi="Verdana"/>
          <w:sz w:val="24"/>
        </w:rPr>
        <w:t>!</w:t>
      </w:r>
      <w:r w:rsidR="00506B16" w:rsidRPr="00011857">
        <w:rPr>
          <w:rFonts w:ascii="Verdana" w:hAnsi="Verdana"/>
          <w:sz w:val="24"/>
        </w:rPr>
        <w:t>)</w:t>
      </w:r>
      <w:r w:rsidRPr="00011857">
        <w:rPr>
          <w:rFonts w:ascii="Verdana" w:hAnsi="Verdana"/>
          <w:sz w:val="24"/>
        </w:rPr>
        <w:t>.</w:t>
      </w:r>
      <w:r w:rsidR="00506B16" w:rsidRPr="00011857">
        <w:rPr>
          <w:rFonts w:ascii="Verdana" w:hAnsi="Verdana"/>
          <w:sz w:val="24"/>
        </w:rPr>
        <w:t xml:space="preserve"> Paulus </w:t>
      </w:r>
      <w:r w:rsidR="00F27FE8" w:rsidRPr="00011857">
        <w:rPr>
          <w:rFonts w:ascii="Verdana" w:hAnsi="Verdana"/>
          <w:sz w:val="24"/>
        </w:rPr>
        <w:t>roept de Romeinen op te</w:t>
      </w:r>
      <w:r w:rsidR="00506B16" w:rsidRPr="00011857">
        <w:rPr>
          <w:rFonts w:ascii="Verdana" w:hAnsi="Verdana"/>
          <w:sz w:val="24"/>
        </w:rPr>
        <w:t xml:space="preserve"> denken </w:t>
      </w:r>
      <w:r w:rsidR="00F27FE8" w:rsidRPr="00011857">
        <w:rPr>
          <w:rFonts w:ascii="Verdana" w:hAnsi="Verdana"/>
          <w:sz w:val="24"/>
        </w:rPr>
        <w:t>vanuit</w:t>
      </w:r>
      <w:r w:rsidR="00506B16" w:rsidRPr="00011857">
        <w:rPr>
          <w:rFonts w:ascii="Verdana" w:hAnsi="Verdana"/>
          <w:sz w:val="24"/>
        </w:rPr>
        <w:t xml:space="preserve"> he</w:t>
      </w:r>
      <w:r w:rsidR="00F27FE8" w:rsidRPr="00011857">
        <w:rPr>
          <w:rFonts w:ascii="Verdana" w:hAnsi="Verdana"/>
          <w:sz w:val="24"/>
        </w:rPr>
        <w:t>t verlangen om Gods wil te doen (Rom. 12:2).</w:t>
      </w:r>
    </w:p>
    <w:p w:rsidR="00506B16" w:rsidRPr="00011857" w:rsidRDefault="00506B16" w:rsidP="003F30B2">
      <w:pPr>
        <w:rPr>
          <w:rFonts w:ascii="Verdana" w:hAnsi="Verdana"/>
          <w:sz w:val="24"/>
        </w:rPr>
      </w:pPr>
    </w:p>
    <w:p w:rsidR="00D15B1C" w:rsidRPr="00011857" w:rsidRDefault="00506B16" w:rsidP="003F30B2">
      <w:pPr>
        <w:rPr>
          <w:rFonts w:ascii="Verdana" w:hAnsi="Verdana"/>
          <w:sz w:val="24"/>
        </w:rPr>
      </w:pPr>
      <w:r w:rsidRPr="00011857">
        <w:rPr>
          <w:rFonts w:ascii="Verdana" w:hAnsi="Verdana"/>
          <w:sz w:val="24"/>
        </w:rPr>
        <w:t xml:space="preserve">Hierboven staat: probeer je gedachten te toetsen aan de realiteit. Dan heb je er een realistisch gevoel bij en volgt passend gedrag. </w:t>
      </w:r>
      <w:r w:rsidR="00EF3DCC" w:rsidRPr="00011857">
        <w:rPr>
          <w:rFonts w:ascii="Verdana" w:hAnsi="Verdana"/>
          <w:sz w:val="24"/>
        </w:rPr>
        <w:t>Een gelovige wil zijn gedachten ook toetsen aan de wil van God.</w:t>
      </w:r>
      <w:r w:rsidRPr="00011857">
        <w:rPr>
          <w:rFonts w:ascii="Verdana" w:hAnsi="Verdana"/>
          <w:sz w:val="24"/>
        </w:rPr>
        <w:t xml:space="preserve"> Daar kun je ook om bidden (‘Leer mij realistisch te denken, en overeenkomstig Uw wil!’).</w:t>
      </w:r>
      <w:r w:rsidR="00EF3DCC" w:rsidRPr="00011857">
        <w:rPr>
          <w:rFonts w:ascii="Verdana" w:hAnsi="Verdana"/>
          <w:sz w:val="24"/>
        </w:rPr>
        <w:t xml:space="preserve"> Wil God echt dat je altijd klaarstaat voor iedereen? Wil God dat je bezwijkt onder het ‘moeten’?</w:t>
      </w:r>
      <w:r w:rsidR="001C77AD" w:rsidRPr="00011857">
        <w:rPr>
          <w:rFonts w:ascii="Verdana" w:hAnsi="Verdana"/>
          <w:sz w:val="24"/>
        </w:rPr>
        <w:t xml:space="preserve"> Je zou bijvoorbeeld kunnen zeggen: als je in God gelooft,</w:t>
      </w:r>
      <w:r w:rsidR="00F27FE8" w:rsidRPr="00011857">
        <w:rPr>
          <w:rFonts w:ascii="Verdana" w:hAnsi="Verdana"/>
          <w:sz w:val="24"/>
        </w:rPr>
        <w:t xml:space="preserve"> is het Zijn wil dat je niet </w:t>
      </w:r>
      <w:r w:rsidR="001C77AD" w:rsidRPr="00011857">
        <w:rPr>
          <w:rFonts w:ascii="Verdana" w:hAnsi="Verdana"/>
          <w:sz w:val="24"/>
        </w:rPr>
        <w:t>zo negatief</w:t>
      </w:r>
      <w:r w:rsidR="00EF3DCC" w:rsidRPr="00011857">
        <w:rPr>
          <w:rFonts w:ascii="Verdana" w:hAnsi="Verdana"/>
          <w:sz w:val="24"/>
        </w:rPr>
        <w:t xml:space="preserve"> over jezelf denkt</w:t>
      </w:r>
      <w:r w:rsidR="001C77AD" w:rsidRPr="00011857">
        <w:rPr>
          <w:rFonts w:ascii="Verdana" w:hAnsi="Verdana"/>
          <w:sz w:val="24"/>
        </w:rPr>
        <w:t xml:space="preserve">. </w:t>
      </w:r>
      <w:r w:rsidR="00EF3DCC" w:rsidRPr="00011857">
        <w:rPr>
          <w:rFonts w:ascii="Verdana" w:hAnsi="Verdana"/>
          <w:sz w:val="24"/>
        </w:rPr>
        <w:t xml:space="preserve">Je denkt negatief over je zonden, maar niet over jou als persoon. </w:t>
      </w:r>
      <w:r w:rsidR="001C77AD" w:rsidRPr="00011857">
        <w:rPr>
          <w:rFonts w:ascii="Verdana" w:hAnsi="Verdana"/>
          <w:sz w:val="24"/>
        </w:rPr>
        <w:t>Je</w:t>
      </w:r>
      <w:r w:rsidR="00D15B1C" w:rsidRPr="00011857">
        <w:rPr>
          <w:rFonts w:ascii="Verdana" w:hAnsi="Verdana"/>
          <w:sz w:val="24"/>
        </w:rPr>
        <w:t xml:space="preserve"> mag dan</w:t>
      </w:r>
      <w:r w:rsidR="001C77AD" w:rsidRPr="00011857">
        <w:rPr>
          <w:rFonts w:ascii="Verdana" w:hAnsi="Verdana"/>
          <w:sz w:val="24"/>
        </w:rPr>
        <w:t xml:space="preserve"> immers</w:t>
      </w:r>
      <w:r w:rsidR="00D15B1C" w:rsidRPr="00011857">
        <w:rPr>
          <w:rFonts w:ascii="Verdana" w:hAnsi="Verdana"/>
          <w:sz w:val="24"/>
        </w:rPr>
        <w:t xml:space="preserve"> geloven dat je</w:t>
      </w:r>
      <w:r w:rsidR="00EF3DCC" w:rsidRPr="00011857">
        <w:rPr>
          <w:rFonts w:ascii="Verdana" w:hAnsi="Verdana"/>
          <w:sz w:val="24"/>
        </w:rPr>
        <w:t xml:space="preserve"> Gods</w:t>
      </w:r>
      <w:r w:rsidR="001C77AD" w:rsidRPr="00011857">
        <w:rPr>
          <w:rFonts w:ascii="Verdana" w:hAnsi="Verdana"/>
          <w:sz w:val="24"/>
        </w:rPr>
        <w:t xml:space="preserve"> geliefde kind </w:t>
      </w:r>
      <w:r w:rsidR="00D15B1C" w:rsidRPr="00011857">
        <w:rPr>
          <w:rFonts w:ascii="Verdana" w:hAnsi="Verdana"/>
          <w:sz w:val="24"/>
        </w:rPr>
        <w:t xml:space="preserve">bent </w:t>
      </w:r>
      <w:r w:rsidR="001C77AD" w:rsidRPr="00011857">
        <w:rPr>
          <w:rFonts w:ascii="Verdana" w:hAnsi="Verdana"/>
          <w:sz w:val="24"/>
        </w:rPr>
        <w:t>(</w:t>
      </w:r>
      <w:proofErr w:type="spellStart"/>
      <w:r w:rsidR="001C77AD" w:rsidRPr="00011857">
        <w:rPr>
          <w:rFonts w:ascii="Verdana" w:hAnsi="Verdana"/>
          <w:sz w:val="24"/>
        </w:rPr>
        <w:t>Ef</w:t>
      </w:r>
      <w:proofErr w:type="spellEnd"/>
      <w:r w:rsidR="001C77AD" w:rsidRPr="00011857">
        <w:rPr>
          <w:rFonts w:ascii="Verdana" w:hAnsi="Verdana"/>
          <w:sz w:val="24"/>
        </w:rPr>
        <w:t xml:space="preserve">. 5:1). (Let op: we zeggen niet dat je van God niet negatief MAG denken. Dat zou een eis zijn waarmee je juist onder druk gezet wordt!) </w:t>
      </w:r>
      <w:r w:rsidR="00D15B1C" w:rsidRPr="00011857">
        <w:rPr>
          <w:rFonts w:ascii="Verdana" w:hAnsi="Verdana"/>
          <w:sz w:val="24"/>
        </w:rPr>
        <w:t>Gods liefde is onvoorwaardelijk. God zegt niet: eerst moet je dit of eerst moet je dat en dan ben je Mijn liefde waard.</w:t>
      </w:r>
    </w:p>
    <w:p w:rsidR="00361C38" w:rsidRPr="00011857" w:rsidRDefault="00361C38" w:rsidP="003F30B2">
      <w:pPr>
        <w:rPr>
          <w:rFonts w:ascii="Verdana" w:hAnsi="Verdana"/>
          <w:sz w:val="24"/>
        </w:rPr>
      </w:pPr>
    </w:p>
    <w:p w:rsidR="00361C38" w:rsidRPr="00011857" w:rsidRDefault="00361C38" w:rsidP="00361C38">
      <w:pPr>
        <w:rPr>
          <w:rFonts w:ascii="Verdana" w:hAnsi="Verdana"/>
          <w:sz w:val="24"/>
        </w:rPr>
      </w:pPr>
      <w:r w:rsidRPr="00011857">
        <w:rPr>
          <w:rFonts w:ascii="Verdana" w:hAnsi="Verdana"/>
          <w:sz w:val="24"/>
        </w:rPr>
        <w:lastRenderedPageBreak/>
        <w:t>Als gelovige mag je het ‘moeten’ loslaten. Dat heeft als gevolg</w:t>
      </w:r>
    </w:p>
    <w:p w:rsidR="00361C38" w:rsidRPr="00011857" w:rsidRDefault="00361C38" w:rsidP="00361C38">
      <w:pPr>
        <w:pStyle w:val="Lijstalinea"/>
        <w:numPr>
          <w:ilvl w:val="0"/>
          <w:numId w:val="16"/>
        </w:numPr>
        <w:rPr>
          <w:rFonts w:ascii="Verdana" w:hAnsi="Verdana"/>
          <w:sz w:val="24"/>
        </w:rPr>
      </w:pPr>
      <w:r w:rsidRPr="00011857">
        <w:rPr>
          <w:rFonts w:ascii="Verdana" w:hAnsi="Verdana"/>
          <w:sz w:val="24"/>
        </w:rPr>
        <w:t xml:space="preserve">dat je mild wordt tegenover jezelf, </w:t>
      </w:r>
    </w:p>
    <w:p w:rsidR="00361C38" w:rsidRPr="00011857" w:rsidRDefault="00361C38" w:rsidP="00361C38">
      <w:pPr>
        <w:pStyle w:val="Lijstalinea"/>
        <w:numPr>
          <w:ilvl w:val="0"/>
          <w:numId w:val="16"/>
        </w:numPr>
        <w:rPr>
          <w:rFonts w:ascii="Verdana" w:hAnsi="Verdana"/>
          <w:sz w:val="24"/>
        </w:rPr>
      </w:pPr>
      <w:r w:rsidRPr="00011857">
        <w:rPr>
          <w:rFonts w:ascii="Verdana" w:hAnsi="Verdana"/>
          <w:sz w:val="24"/>
        </w:rPr>
        <w:t>jezelf aanvaardt zoals je bent (en vandaaruit eventueel werkt aan verandering)</w:t>
      </w:r>
    </w:p>
    <w:p w:rsidR="00361C38" w:rsidRPr="00011857" w:rsidRDefault="00361C38" w:rsidP="00361C38">
      <w:pPr>
        <w:pStyle w:val="Lijstalinea"/>
        <w:numPr>
          <w:ilvl w:val="0"/>
          <w:numId w:val="16"/>
        </w:numPr>
        <w:rPr>
          <w:rFonts w:ascii="Verdana" w:hAnsi="Verdana"/>
          <w:sz w:val="24"/>
        </w:rPr>
      </w:pPr>
      <w:r w:rsidRPr="00011857">
        <w:rPr>
          <w:rFonts w:ascii="Verdana" w:hAnsi="Verdana"/>
          <w:sz w:val="24"/>
        </w:rPr>
        <w:t xml:space="preserve">de </w:t>
      </w:r>
      <w:r w:rsidR="00213854" w:rsidRPr="00011857">
        <w:rPr>
          <w:rFonts w:ascii="Verdana" w:hAnsi="Verdana"/>
          <w:sz w:val="24"/>
        </w:rPr>
        <w:t>drang om</w:t>
      </w:r>
      <w:r w:rsidRPr="00011857">
        <w:rPr>
          <w:rFonts w:ascii="Verdana" w:hAnsi="Verdana"/>
          <w:sz w:val="24"/>
        </w:rPr>
        <w:t xml:space="preserve"> erkenning</w:t>
      </w:r>
      <w:r w:rsidR="00213854" w:rsidRPr="00011857">
        <w:rPr>
          <w:rFonts w:ascii="Verdana" w:hAnsi="Verdana"/>
          <w:sz w:val="24"/>
        </w:rPr>
        <w:t xml:space="preserve"> te ontvangen </w:t>
      </w:r>
      <w:r w:rsidR="00506C54" w:rsidRPr="00011857">
        <w:rPr>
          <w:rFonts w:ascii="Verdana" w:hAnsi="Verdana"/>
          <w:sz w:val="24"/>
        </w:rPr>
        <w:t>relativeert</w:t>
      </w:r>
    </w:p>
    <w:p w:rsidR="00361C38" w:rsidRPr="00011857" w:rsidRDefault="00361C38" w:rsidP="00361C38">
      <w:pPr>
        <w:pStyle w:val="Lijstalinea"/>
        <w:numPr>
          <w:ilvl w:val="0"/>
          <w:numId w:val="16"/>
        </w:numPr>
        <w:rPr>
          <w:rFonts w:ascii="Verdana" w:hAnsi="Verdana"/>
          <w:sz w:val="24"/>
        </w:rPr>
      </w:pPr>
      <w:r w:rsidRPr="00011857">
        <w:rPr>
          <w:rFonts w:ascii="Verdana" w:hAnsi="Verdana"/>
          <w:sz w:val="24"/>
        </w:rPr>
        <w:t>kwetsbaar durft te zijn</w:t>
      </w:r>
    </w:p>
    <w:p w:rsidR="00361C38" w:rsidRPr="00011857" w:rsidRDefault="00361C38" w:rsidP="00361C38">
      <w:pPr>
        <w:pStyle w:val="Lijstalinea"/>
        <w:numPr>
          <w:ilvl w:val="0"/>
          <w:numId w:val="16"/>
        </w:numPr>
        <w:rPr>
          <w:rFonts w:ascii="Verdana" w:hAnsi="Verdana"/>
          <w:sz w:val="24"/>
        </w:rPr>
      </w:pPr>
      <w:r w:rsidRPr="00011857">
        <w:rPr>
          <w:rFonts w:ascii="Verdana" w:hAnsi="Verdana"/>
          <w:sz w:val="24"/>
        </w:rPr>
        <w:t xml:space="preserve">de drang tot controle opgeeft </w:t>
      </w:r>
    </w:p>
    <w:p w:rsidR="00A76FD8" w:rsidRPr="00011857" w:rsidRDefault="00A76FD8" w:rsidP="003F30B2">
      <w:pPr>
        <w:rPr>
          <w:rFonts w:ascii="Verdana" w:hAnsi="Verdana"/>
          <w:sz w:val="24"/>
        </w:rPr>
      </w:pPr>
    </w:p>
    <w:p w:rsidR="009B0A87" w:rsidRPr="00011857" w:rsidRDefault="00537537" w:rsidP="003F30B2">
      <w:pPr>
        <w:rPr>
          <w:rFonts w:ascii="Verdana" w:hAnsi="Verdana"/>
          <w:sz w:val="24"/>
        </w:rPr>
      </w:pPr>
      <w:r w:rsidRPr="00011857">
        <w:rPr>
          <w:rFonts w:ascii="Verdana" w:hAnsi="Verdana"/>
          <w:sz w:val="24"/>
        </w:rPr>
        <w:t>A</w:t>
      </w:r>
      <w:r w:rsidR="009B0A87" w:rsidRPr="00011857">
        <w:rPr>
          <w:rFonts w:ascii="Verdana" w:hAnsi="Verdana"/>
          <w:sz w:val="24"/>
        </w:rPr>
        <w:t xml:space="preserve">ls je jezelf onder druk zet vanuit ‘moeten’ ben je veeleisend voor jezelf. Je bent ook hard in </w:t>
      </w:r>
      <w:r w:rsidR="00A13B34" w:rsidRPr="00011857">
        <w:rPr>
          <w:rFonts w:ascii="Verdana" w:hAnsi="Verdana"/>
          <w:sz w:val="24"/>
        </w:rPr>
        <w:t>het</w:t>
      </w:r>
      <w:r w:rsidR="009B0A87" w:rsidRPr="00011857">
        <w:rPr>
          <w:rFonts w:ascii="Verdana" w:hAnsi="Verdana"/>
          <w:sz w:val="24"/>
        </w:rPr>
        <w:t xml:space="preserve"> oordeel over jezelf. </w:t>
      </w:r>
      <w:r w:rsidR="000A07F0" w:rsidRPr="00011857">
        <w:rPr>
          <w:rFonts w:ascii="Verdana" w:hAnsi="Verdana"/>
          <w:sz w:val="24"/>
        </w:rPr>
        <w:t xml:space="preserve">Wie gelooft in de </w:t>
      </w:r>
      <w:proofErr w:type="spellStart"/>
      <w:r w:rsidR="000A07F0" w:rsidRPr="00011857">
        <w:rPr>
          <w:rFonts w:ascii="Verdana" w:hAnsi="Verdana"/>
          <w:sz w:val="24"/>
        </w:rPr>
        <w:t>Here</w:t>
      </w:r>
      <w:proofErr w:type="spellEnd"/>
      <w:r w:rsidR="000A07F0" w:rsidRPr="00011857">
        <w:rPr>
          <w:rFonts w:ascii="Verdana" w:hAnsi="Verdana"/>
          <w:sz w:val="24"/>
        </w:rPr>
        <w:t xml:space="preserve"> Jezus mag juist </w:t>
      </w:r>
      <w:r w:rsidR="009B0A87" w:rsidRPr="00011857">
        <w:rPr>
          <w:rFonts w:ascii="Verdana" w:hAnsi="Verdana"/>
          <w:sz w:val="24"/>
        </w:rPr>
        <w:t xml:space="preserve">van </w:t>
      </w:r>
      <w:r w:rsidR="009B0A87" w:rsidRPr="00011857">
        <w:rPr>
          <w:rFonts w:ascii="Verdana" w:hAnsi="Verdana"/>
          <w:i/>
          <w:sz w:val="24"/>
        </w:rPr>
        <w:t>Genade</w:t>
      </w:r>
      <w:r w:rsidR="009B0A87" w:rsidRPr="00011857">
        <w:rPr>
          <w:rFonts w:ascii="Verdana" w:hAnsi="Verdana"/>
          <w:sz w:val="24"/>
        </w:rPr>
        <w:t xml:space="preserve"> lev</w:t>
      </w:r>
      <w:r w:rsidR="00EF3DCC" w:rsidRPr="00011857">
        <w:rPr>
          <w:rFonts w:ascii="Verdana" w:hAnsi="Verdana"/>
          <w:sz w:val="24"/>
        </w:rPr>
        <w:t>en</w:t>
      </w:r>
      <w:r w:rsidR="0023117D" w:rsidRPr="00011857">
        <w:rPr>
          <w:rFonts w:ascii="Verdana" w:hAnsi="Verdana"/>
          <w:sz w:val="24"/>
        </w:rPr>
        <w:t>.</w:t>
      </w:r>
      <w:r w:rsidR="000A07F0" w:rsidRPr="00011857">
        <w:rPr>
          <w:rFonts w:ascii="Verdana" w:hAnsi="Verdana"/>
          <w:sz w:val="24"/>
        </w:rPr>
        <w:t xml:space="preserve"> Mensen die graag alles zo goed doen hebben misschien wel genadeloze ouders, klasgenoten of schooljuffen gehad. Maar ze zijn vooral zo genadeloos voor zichzelf.</w:t>
      </w:r>
    </w:p>
    <w:p w:rsidR="00D15B1C" w:rsidRPr="00011857" w:rsidRDefault="00D15B1C" w:rsidP="003F30B2">
      <w:pPr>
        <w:rPr>
          <w:rFonts w:ascii="Verdana" w:hAnsi="Verdana"/>
          <w:sz w:val="24"/>
        </w:rPr>
      </w:pPr>
    </w:p>
    <w:p w:rsidR="00D15B1C" w:rsidRPr="00011857" w:rsidRDefault="000A07F0" w:rsidP="003F30B2">
      <w:pPr>
        <w:rPr>
          <w:rFonts w:ascii="Verdana" w:hAnsi="Verdana"/>
          <w:sz w:val="24"/>
        </w:rPr>
      </w:pPr>
      <w:r w:rsidRPr="00011857">
        <w:rPr>
          <w:rFonts w:ascii="Verdana" w:hAnsi="Verdana"/>
          <w:sz w:val="24"/>
        </w:rPr>
        <w:t>Nog op een andere manier keert de bijbel zich tegen de</w:t>
      </w:r>
      <w:r w:rsidR="00D15B1C" w:rsidRPr="00011857">
        <w:rPr>
          <w:rFonts w:ascii="Verdana" w:hAnsi="Verdana"/>
          <w:sz w:val="24"/>
        </w:rPr>
        <w:t xml:space="preserve"> ‘moetens’</w:t>
      </w:r>
      <w:r w:rsidRPr="00011857">
        <w:rPr>
          <w:rFonts w:ascii="Verdana" w:hAnsi="Verdana"/>
          <w:sz w:val="24"/>
        </w:rPr>
        <w:t>. P</w:t>
      </w:r>
      <w:r w:rsidR="00D15B1C" w:rsidRPr="00011857">
        <w:rPr>
          <w:rFonts w:ascii="Verdana" w:hAnsi="Verdana"/>
          <w:sz w:val="24"/>
        </w:rPr>
        <w:t xml:space="preserve">aulus </w:t>
      </w:r>
      <w:r w:rsidRPr="00011857">
        <w:rPr>
          <w:rFonts w:ascii="Verdana" w:hAnsi="Verdana"/>
          <w:sz w:val="24"/>
        </w:rPr>
        <w:t>roept ons op</w:t>
      </w:r>
      <w:r w:rsidR="00D15B1C" w:rsidRPr="00011857">
        <w:rPr>
          <w:rFonts w:ascii="Verdana" w:hAnsi="Verdana"/>
          <w:sz w:val="24"/>
        </w:rPr>
        <w:t xml:space="preserve"> om in </w:t>
      </w:r>
      <w:r w:rsidR="00D15B1C" w:rsidRPr="00011857">
        <w:rPr>
          <w:rFonts w:ascii="Verdana" w:hAnsi="Verdana"/>
          <w:i/>
          <w:sz w:val="24"/>
        </w:rPr>
        <w:t>vrijheid</w:t>
      </w:r>
      <w:r w:rsidR="00D15B1C" w:rsidRPr="00011857">
        <w:rPr>
          <w:rFonts w:ascii="Verdana" w:hAnsi="Verdana"/>
          <w:sz w:val="24"/>
        </w:rPr>
        <w:t xml:space="preserve"> te leven</w:t>
      </w:r>
      <w:r w:rsidR="00361C38" w:rsidRPr="00011857">
        <w:rPr>
          <w:rFonts w:ascii="Verdana" w:hAnsi="Verdana"/>
          <w:sz w:val="24"/>
        </w:rPr>
        <w:t xml:space="preserve"> en uit te kijken voor slavernij</w:t>
      </w:r>
      <w:r w:rsidRPr="00011857">
        <w:rPr>
          <w:rFonts w:ascii="Verdana" w:hAnsi="Verdana"/>
          <w:sz w:val="24"/>
        </w:rPr>
        <w:t>.</w:t>
      </w:r>
      <w:r w:rsidR="0023117D" w:rsidRPr="00011857">
        <w:rPr>
          <w:rFonts w:ascii="Verdana" w:hAnsi="Verdana"/>
          <w:sz w:val="24"/>
        </w:rPr>
        <w:t xml:space="preserve"> (Gal. 5:1,13).</w:t>
      </w:r>
      <w:r w:rsidR="00D15B1C" w:rsidRPr="00011857">
        <w:rPr>
          <w:rFonts w:ascii="Verdana" w:hAnsi="Verdana"/>
          <w:sz w:val="24"/>
        </w:rPr>
        <w:t xml:space="preserve"> </w:t>
      </w:r>
      <w:r w:rsidR="008D28E9" w:rsidRPr="00011857">
        <w:rPr>
          <w:rFonts w:ascii="Verdana" w:hAnsi="Verdana"/>
          <w:sz w:val="24"/>
        </w:rPr>
        <w:t xml:space="preserve">Zeker, </w:t>
      </w:r>
      <w:r w:rsidRPr="00011857">
        <w:rPr>
          <w:rFonts w:ascii="Verdana" w:hAnsi="Verdana"/>
          <w:sz w:val="24"/>
        </w:rPr>
        <w:t>dat geldt voor de slavernij van wettische gebruiken. Dat geldt ook voor het slavenjuk dat wij onszelf opleggen. Mensen die alles zo graag goed doen, geven zichzelf elke keer met de zweep. ‘Het moet beter, het moet anders, schiet op!’ En dat verlamt nou juist.</w:t>
      </w:r>
    </w:p>
    <w:p w:rsidR="00DD2F73" w:rsidRPr="00011857" w:rsidRDefault="00DD2F73" w:rsidP="003F30B2">
      <w:pPr>
        <w:rPr>
          <w:rFonts w:ascii="Verdana" w:hAnsi="Verdana"/>
          <w:sz w:val="24"/>
        </w:rPr>
      </w:pPr>
    </w:p>
    <w:p w:rsidR="00537537" w:rsidRPr="00011857" w:rsidRDefault="00537537" w:rsidP="003F30B2">
      <w:pPr>
        <w:rPr>
          <w:rFonts w:ascii="Verdana" w:hAnsi="Verdana"/>
          <w:sz w:val="24"/>
        </w:rPr>
      </w:pPr>
      <w:r w:rsidRPr="00011857">
        <w:rPr>
          <w:rFonts w:ascii="Verdana" w:hAnsi="Verdana" w:cs="Arial"/>
          <w:sz w:val="24"/>
        </w:rPr>
        <w:t>O</w:t>
      </w:r>
      <w:r w:rsidR="00DD2F73" w:rsidRPr="00011857">
        <w:rPr>
          <w:rFonts w:ascii="Verdana" w:hAnsi="Verdana" w:cs="Arial"/>
          <w:sz w:val="24"/>
        </w:rPr>
        <w:t>ver het verlangen naar erkenning zegt Jezus kritisch in Joh. 5:44</w:t>
      </w:r>
      <w:r w:rsidR="00361C38" w:rsidRPr="00011857">
        <w:rPr>
          <w:rFonts w:ascii="Verdana" w:hAnsi="Verdana" w:cs="Arial"/>
          <w:sz w:val="24"/>
        </w:rPr>
        <w:t xml:space="preserve"> dat mensen zich wel druk</w:t>
      </w:r>
      <w:r w:rsidR="00247A48" w:rsidRPr="00011857">
        <w:rPr>
          <w:rFonts w:ascii="Verdana" w:hAnsi="Verdana" w:cs="Arial"/>
          <w:sz w:val="24"/>
        </w:rPr>
        <w:t xml:space="preserve"> maken om de waardering van medemensen en te weinig om de eer die ze van God kunnen ontvangen.</w:t>
      </w:r>
      <w:r w:rsidR="00361C38" w:rsidRPr="00011857">
        <w:rPr>
          <w:rFonts w:ascii="Verdana" w:hAnsi="Verdana" w:cs="Arial"/>
          <w:sz w:val="24"/>
        </w:rPr>
        <w:t xml:space="preserve"> </w:t>
      </w:r>
      <w:r w:rsidR="00247A48" w:rsidRPr="00011857">
        <w:rPr>
          <w:rFonts w:ascii="Verdana" w:hAnsi="Verdana" w:cs="Arial"/>
          <w:sz w:val="24"/>
        </w:rPr>
        <w:t>‘Hoe zou u ooit tot geloof kunnen komen? Van elkaar wilt u wel eer ontvangen, maar u zoekt niet de eer die de enige God u kan geven.’</w:t>
      </w:r>
      <w:r w:rsidR="008D28E9" w:rsidRPr="00011857">
        <w:rPr>
          <w:rFonts w:ascii="Verdana" w:hAnsi="Verdana" w:cs="Arial"/>
          <w:sz w:val="24"/>
        </w:rPr>
        <w:t xml:space="preserve"> (NBV)</w:t>
      </w:r>
      <w:r w:rsidR="00247A48" w:rsidRPr="00011857">
        <w:rPr>
          <w:rFonts w:ascii="Verdana" w:hAnsi="Verdana" w:cs="Arial"/>
          <w:sz w:val="24"/>
        </w:rPr>
        <w:t xml:space="preserve"> </w:t>
      </w:r>
      <w:r w:rsidR="00361C38" w:rsidRPr="00011857">
        <w:rPr>
          <w:rFonts w:ascii="Verdana" w:hAnsi="Verdana" w:cs="Arial"/>
          <w:sz w:val="24"/>
        </w:rPr>
        <w:t xml:space="preserve">Ze zoeken de waardering </w:t>
      </w:r>
      <w:r w:rsidR="00247A48" w:rsidRPr="00011857">
        <w:rPr>
          <w:rFonts w:ascii="Verdana" w:hAnsi="Verdana" w:cs="Arial"/>
          <w:sz w:val="24"/>
        </w:rPr>
        <w:t>bij</w:t>
      </w:r>
      <w:r w:rsidR="008D28E9" w:rsidRPr="00011857">
        <w:rPr>
          <w:rFonts w:ascii="Verdana" w:hAnsi="Verdana" w:cs="Arial"/>
          <w:sz w:val="24"/>
        </w:rPr>
        <w:t xml:space="preserve"> </w:t>
      </w:r>
      <w:r w:rsidR="00247A48" w:rsidRPr="00011857">
        <w:rPr>
          <w:rFonts w:ascii="Verdana" w:hAnsi="Verdana" w:cs="Arial"/>
          <w:sz w:val="24"/>
        </w:rPr>
        <w:t xml:space="preserve"> en zelfbevestiging door mede</w:t>
      </w:r>
      <w:r w:rsidR="00361C38" w:rsidRPr="00011857">
        <w:rPr>
          <w:rFonts w:ascii="Verdana" w:hAnsi="Verdana" w:cs="Arial"/>
          <w:sz w:val="24"/>
        </w:rPr>
        <w:t xml:space="preserve">mensen </w:t>
      </w:r>
      <w:r w:rsidR="00247A48" w:rsidRPr="00011857">
        <w:rPr>
          <w:rFonts w:ascii="Verdana" w:hAnsi="Verdana" w:cs="Arial"/>
          <w:sz w:val="24"/>
        </w:rPr>
        <w:t>(heb je daar e</w:t>
      </w:r>
      <w:r w:rsidR="00247A48" w:rsidRPr="00011857">
        <w:rPr>
          <w:rFonts w:ascii="Verdana" w:hAnsi="Verdana"/>
          <w:sz w:val="24"/>
        </w:rPr>
        <w:t>cht iets aan?) en het ‘ja’ van God tegen hun leven</w:t>
      </w:r>
      <w:r w:rsidR="00EF3DCC" w:rsidRPr="00011857">
        <w:rPr>
          <w:rFonts w:ascii="Verdana" w:hAnsi="Verdana"/>
          <w:sz w:val="24"/>
        </w:rPr>
        <w:t xml:space="preserve"> </w:t>
      </w:r>
      <w:r w:rsidR="00247A48" w:rsidRPr="00011857">
        <w:rPr>
          <w:rFonts w:ascii="Verdana" w:hAnsi="Verdana"/>
          <w:sz w:val="24"/>
        </w:rPr>
        <w:t>telt nauwelijks mee. En daar heb je juist iets aan.</w:t>
      </w:r>
      <w:r w:rsidRPr="00011857">
        <w:rPr>
          <w:rFonts w:ascii="Verdana" w:hAnsi="Verdana"/>
          <w:sz w:val="24"/>
        </w:rPr>
        <w:t xml:space="preserve"> </w:t>
      </w:r>
    </w:p>
    <w:p w:rsidR="00537537" w:rsidRPr="00011857" w:rsidRDefault="00537537" w:rsidP="003F30B2">
      <w:pPr>
        <w:rPr>
          <w:rFonts w:ascii="Verdana" w:hAnsi="Verdana"/>
          <w:sz w:val="24"/>
        </w:rPr>
      </w:pPr>
    </w:p>
    <w:p w:rsidR="00537537" w:rsidRPr="00011857" w:rsidRDefault="00247A48" w:rsidP="003F30B2">
      <w:pPr>
        <w:rPr>
          <w:rFonts w:ascii="Verdana" w:hAnsi="Verdana"/>
          <w:sz w:val="24"/>
        </w:rPr>
      </w:pPr>
      <w:r w:rsidRPr="00011857">
        <w:rPr>
          <w:rFonts w:ascii="Verdana" w:hAnsi="Verdana"/>
          <w:sz w:val="24"/>
        </w:rPr>
        <w:t xml:space="preserve">Nog een mooie gedachte. In </w:t>
      </w:r>
      <w:r w:rsidR="00537537" w:rsidRPr="00011857">
        <w:rPr>
          <w:rFonts w:ascii="Verdana" w:hAnsi="Verdana"/>
          <w:sz w:val="24"/>
        </w:rPr>
        <w:t xml:space="preserve"> Marc. 8:35</w:t>
      </w:r>
      <w:r w:rsidRPr="00011857">
        <w:rPr>
          <w:rFonts w:ascii="Verdana" w:hAnsi="Verdana"/>
          <w:sz w:val="24"/>
        </w:rPr>
        <w:t xml:space="preserve"> zegt Jezus dat wie zijn </w:t>
      </w:r>
      <w:r w:rsidR="00537537" w:rsidRPr="00011857">
        <w:rPr>
          <w:rFonts w:ascii="Verdana" w:hAnsi="Verdana"/>
          <w:sz w:val="24"/>
        </w:rPr>
        <w:t xml:space="preserve">leven wil vasthouden, het juist </w:t>
      </w:r>
      <w:r w:rsidRPr="00011857">
        <w:rPr>
          <w:rFonts w:ascii="Verdana" w:hAnsi="Verdana"/>
          <w:sz w:val="24"/>
        </w:rPr>
        <w:t xml:space="preserve">zal </w:t>
      </w:r>
      <w:r w:rsidR="00537537" w:rsidRPr="00011857">
        <w:rPr>
          <w:rFonts w:ascii="Verdana" w:hAnsi="Verdana"/>
          <w:sz w:val="24"/>
        </w:rPr>
        <w:t>verliezen</w:t>
      </w:r>
      <w:r w:rsidRPr="00011857">
        <w:rPr>
          <w:rFonts w:ascii="Verdana" w:hAnsi="Verdana"/>
          <w:sz w:val="24"/>
        </w:rPr>
        <w:t xml:space="preserve">. Wie het loslaat om Hem, zal het juist vinden. Daar zit ook al de gedachte achter dat mensen die greep willen houden op hun leven, die juist kwijt raken. Wie de </w:t>
      </w:r>
      <w:proofErr w:type="spellStart"/>
      <w:r w:rsidRPr="00011857">
        <w:rPr>
          <w:rFonts w:ascii="Verdana" w:hAnsi="Verdana"/>
          <w:sz w:val="24"/>
        </w:rPr>
        <w:t>Here</w:t>
      </w:r>
      <w:proofErr w:type="spellEnd"/>
      <w:r w:rsidRPr="00011857">
        <w:rPr>
          <w:rFonts w:ascii="Verdana" w:hAnsi="Verdana"/>
          <w:sz w:val="24"/>
        </w:rPr>
        <w:t xml:space="preserve"> Jezus navolgt, mag dat met zoveel vertrouwen doen, dat hij zich niet meer druk maakt om de dag van morgen.</w:t>
      </w:r>
    </w:p>
    <w:p w:rsidR="00247A48" w:rsidRPr="00011857" w:rsidRDefault="00247A48" w:rsidP="003F30B2">
      <w:pPr>
        <w:rPr>
          <w:rFonts w:ascii="Verdana" w:hAnsi="Verdana"/>
          <w:sz w:val="24"/>
        </w:rPr>
      </w:pPr>
    </w:p>
    <w:p w:rsidR="00537537" w:rsidRPr="00011857" w:rsidRDefault="00537537" w:rsidP="003F30B2">
      <w:pPr>
        <w:rPr>
          <w:rFonts w:ascii="Verdana" w:hAnsi="Verdana"/>
          <w:sz w:val="24"/>
        </w:rPr>
      </w:pPr>
      <w:r w:rsidRPr="00011857">
        <w:rPr>
          <w:rFonts w:ascii="Verdana" w:hAnsi="Verdana"/>
          <w:sz w:val="24"/>
        </w:rPr>
        <w:t>Misschien is de mooiste schriftlezing over ‘moeten’ en doemdenken Matth. 25:</w:t>
      </w:r>
      <w:r w:rsidR="000E468E" w:rsidRPr="00011857">
        <w:rPr>
          <w:rFonts w:ascii="Verdana" w:hAnsi="Verdana"/>
          <w:sz w:val="24"/>
        </w:rPr>
        <w:t xml:space="preserve">14-30. </w:t>
      </w:r>
      <w:r w:rsidR="0023117D" w:rsidRPr="00011857">
        <w:rPr>
          <w:rFonts w:ascii="Verdana" w:hAnsi="Verdana"/>
          <w:sz w:val="24"/>
        </w:rPr>
        <w:t>De h</w:t>
      </w:r>
      <w:r w:rsidR="00247A48" w:rsidRPr="00011857">
        <w:rPr>
          <w:rFonts w:ascii="Verdana" w:hAnsi="Verdana"/>
          <w:sz w:val="24"/>
        </w:rPr>
        <w:t xml:space="preserve">eer geeft zijn knechten talenten, </w:t>
      </w:r>
      <w:r w:rsidR="0023117D" w:rsidRPr="00011857">
        <w:rPr>
          <w:rFonts w:ascii="Verdana" w:hAnsi="Verdana"/>
          <w:sz w:val="24"/>
        </w:rPr>
        <w:t>ieder naar hij aankan (!). Die h</w:t>
      </w:r>
      <w:r w:rsidR="00247A48" w:rsidRPr="00011857">
        <w:rPr>
          <w:rFonts w:ascii="Verdana" w:hAnsi="Verdana"/>
          <w:sz w:val="24"/>
        </w:rPr>
        <w:t xml:space="preserve">eer doet dat dus zorgvuldig. Twee knechten gaan aan de slag. Eén durft het niet, uit angst dat hij zijn ene talent verspilt. </w:t>
      </w:r>
      <w:r w:rsidR="000A07F0" w:rsidRPr="00011857">
        <w:rPr>
          <w:rFonts w:ascii="Verdana" w:hAnsi="Verdana"/>
          <w:sz w:val="24"/>
        </w:rPr>
        <w:t xml:space="preserve">‘Ik moet succes hebben. O, help als ik mijn talent kwijt raak. Dan wordt mijn heer boos.’ </w:t>
      </w:r>
      <w:r w:rsidR="00247A48" w:rsidRPr="00011857">
        <w:rPr>
          <w:rFonts w:ascii="Verdana" w:hAnsi="Verdana"/>
          <w:sz w:val="24"/>
        </w:rPr>
        <w:t>Hij wil greep hebben op de afloop.</w:t>
      </w:r>
      <w:r w:rsidR="000A07F0" w:rsidRPr="00011857">
        <w:rPr>
          <w:rFonts w:ascii="Verdana" w:hAnsi="Verdana"/>
          <w:sz w:val="24"/>
        </w:rPr>
        <w:t xml:space="preserve"> En wat gebeurt er? Het gaat nu juist mis. Met zijn krampachtige angst roept hij precies dat op waarvoor hij bang is: zijn heer wordt boos, omdat hij niets met zijn talent gedaan heeft. Hij had juist wel het risico mo</w:t>
      </w:r>
      <w:r w:rsidR="008D28E9" w:rsidRPr="00011857">
        <w:rPr>
          <w:rFonts w:ascii="Verdana" w:hAnsi="Verdana"/>
          <w:sz w:val="24"/>
        </w:rPr>
        <w:t>gen</w:t>
      </w:r>
      <w:r w:rsidR="000A07F0" w:rsidRPr="00011857">
        <w:rPr>
          <w:rFonts w:ascii="Verdana" w:hAnsi="Verdana"/>
          <w:sz w:val="24"/>
        </w:rPr>
        <w:t xml:space="preserve"> nemen dat het mis kon gaan, want zijn heer had hem alle vertrouwen gegeven. Dat vertrouwen heeft hij nu beschaamd. Daarom is die heer boos.</w:t>
      </w:r>
    </w:p>
    <w:p w:rsidR="00ED1040" w:rsidRPr="00011857" w:rsidRDefault="00ED1040" w:rsidP="003F30B2">
      <w:pPr>
        <w:rPr>
          <w:rFonts w:ascii="Verdana" w:hAnsi="Verdana"/>
          <w:sz w:val="24"/>
        </w:rPr>
      </w:pPr>
    </w:p>
    <w:p w:rsidR="00ED1040" w:rsidRPr="00011857" w:rsidRDefault="00ED1040" w:rsidP="003F30B2">
      <w:pPr>
        <w:rPr>
          <w:rFonts w:ascii="Verdana" w:hAnsi="Verdana"/>
          <w:sz w:val="24"/>
        </w:rPr>
      </w:pPr>
      <w:r w:rsidRPr="00011857">
        <w:rPr>
          <w:rFonts w:ascii="Verdana" w:hAnsi="Verdana"/>
          <w:sz w:val="24"/>
        </w:rPr>
        <w:t xml:space="preserve">Tot slot een doordenkertje voor perfectionisten: </w:t>
      </w:r>
      <w:r w:rsidRPr="00011857">
        <w:rPr>
          <w:rFonts w:ascii="Verdana" w:hAnsi="Verdana"/>
          <w:i/>
          <w:sz w:val="24"/>
        </w:rPr>
        <w:t>je leven beheersen lukt je toch niet. Laat dat idee maar los. Je kunt ervoor kiezen om te leven met hoop. Dat is genoeg.</w:t>
      </w:r>
    </w:p>
    <w:sectPr w:rsidR="00ED1040" w:rsidRPr="00011857" w:rsidSect="002A24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857" w:rsidRDefault="00011857" w:rsidP="00011857">
      <w:pPr>
        <w:spacing w:line="240" w:lineRule="auto"/>
      </w:pPr>
      <w:r>
        <w:separator/>
      </w:r>
    </w:p>
  </w:endnote>
  <w:endnote w:type="continuationSeparator" w:id="0">
    <w:p w:rsidR="00011857" w:rsidRDefault="00011857" w:rsidP="000118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7437513"/>
      <w:docPartObj>
        <w:docPartGallery w:val="Page Numbers (Bottom of Page)"/>
        <w:docPartUnique/>
      </w:docPartObj>
    </w:sdtPr>
    <w:sdtContent>
      <w:p w:rsidR="00011857" w:rsidRDefault="00011857">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11857" w:rsidRDefault="0001185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011857">
                                <w:rPr>
                                  <w:noProof/>
                                  <w:color w:val="C0504D" w:themeColor="accent2"/>
                                </w:rPr>
                                <w:t>8</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011857" w:rsidRDefault="0001185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011857">
                          <w:rPr>
                            <w:noProof/>
                            <w:color w:val="C0504D" w:themeColor="accent2"/>
                          </w:rPr>
                          <w:t>8</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857" w:rsidRDefault="00011857" w:rsidP="00011857">
      <w:pPr>
        <w:spacing w:line="240" w:lineRule="auto"/>
      </w:pPr>
      <w:r>
        <w:separator/>
      </w:r>
    </w:p>
  </w:footnote>
  <w:footnote w:type="continuationSeparator" w:id="0">
    <w:p w:rsidR="00011857" w:rsidRDefault="00011857" w:rsidP="0001185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E464EE7"/>
    <w:multiLevelType w:val="hybridMultilevel"/>
    <w:tmpl w:val="A39AE4C6"/>
    <w:lvl w:ilvl="0" w:tplc="04130001">
      <w:numFmt w:val="bullet"/>
      <w:lvlText w:val=""/>
      <w:lvlJc w:val="left"/>
      <w:pPr>
        <w:ind w:left="1068" w:hanging="360"/>
      </w:pPr>
      <w:rPr>
        <w:rFonts w:ascii="Symbol" w:eastAsia="Times New Roman" w:hAnsi="Symbol" w:cs="Times New Roman"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
    <w:nsid w:val="48D60835"/>
    <w:multiLevelType w:val="hybridMultilevel"/>
    <w:tmpl w:val="5F6AEF9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A8B5E0A"/>
    <w:multiLevelType w:val="hybridMultilevel"/>
    <w:tmpl w:val="BFE2B5CC"/>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5D5146B6"/>
    <w:multiLevelType w:val="hybridMultilevel"/>
    <w:tmpl w:val="49EC7088"/>
    <w:lvl w:ilvl="0" w:tplc="6C6AA02E">
      <w:start w:val="1"/>
      <w:numFmt w:val="lowerLetter"/>
      <w:lvlText w:val="%1."/>
      <w:lvlJc w:val="left"/>
      <w:pPr>
        <w:ind w:left="720" w:hanging="360"/>
      </w:pPr>
      <w:rPr>
        <w:rFonts w:ascii="Trebuchet MS" w:eastAsia="Times New Roman" w:hAnsi="Trebuchet MS" w:cs="Times New Roman"/>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4"/>
  </w:num>
  <w:num w:numId="6">
    <w:abstractNumId w:val="4"/>
  </w:num>
  <w:num w:numId="7">
    <w:abstractNumId w:val="4"/>
  </w:num>
  <w:num w:numId="8">
    <w:abstractNumId w:val="1"/>
  </w:num>
  <w:num w:numId="9">
    <w:abstractNumId w:val="1"/>
  </w:num>
  <w:num w:numId="10">
    <w:abstractNumId w:val="1"/>
  </w:num>
  <w:num w:numId="11">
    <w:abstractNumId w:val="7"/>
  </w:num>
  <w:num w:numId="12">
    <w:abstractNumId w:val="8"/>
  </w:num>
  <w:num w:numId="13">
    <w:abstractNumId w:val="9"/>
  </w:num>
  <w:num w:numId="14">
    <w:abstractNumId w:val="9"/>
  </w:num>
  <w:num w:numId="15">
    <w:abstractNumId w:val="5"/>
  </w:num>
  <w:num w:numId="16">
    <w:abstractNumId w:val="2"/>
  </w:num>
  <w:num w:numId="17">
    <w:abstractNumId w:val="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DB5"/>
    <w:rsid w:val="00011857"/>
    <w:rsid w:val="0002731B"/>
    <w:rsid w:val="00031BF8"/>
    <w:rsid w:val="00034226"/>
    <w:rsid w:val="00074CD2"/>
    <w:rsid w:val="00077656"/>
    <w:rsid w:val="000A07F0"/>
    <w:rsid w:val="000B2685"/>
    <w:rsid w:val="000D5FD7"/>
    <w:rsid w:val="000E1D85"/>
    <w:rsid w:val="000E27C8"/>
    <w:rsid w:val="000E468E"/>
    <w:rsid w:val="00106B2D"/>
    <w:rsid w:val="0014364B"/>
    <w:rsid w:val="001A3DB5"/>
    <w:rsid w:val="001B5406"/>
    <w:rsid w:val="001C77AD"/>
    <w:rsid w:val="00206881"/>
    <w:rsid w:val="00213854"/>
    <w:rsid w:val="00215395"/>
    <w:rsid w:val="00220F9F"/>
    <w:rsid w:val="00221CB5"/>
    <w:rsid w:val="00224706"/>
    <w:rsid w:val="0023117D"/>
    <w:rsid w:val="00235779"/>
    <w:rsid w:val="002455CB"/>
    <w:rsid w:val="00247A48"/>
    <w:rsid w:val="002659F0"/>
    <w:rsid w:val="00280595"/>
    <w:rsid w:val="002A24C5"/>
    <w:rsid w:val="002B5084"/>
    <w:rsid w:val="002B6970"/>
    <w:rsid w:val="002B6973"/>
    <w:rsid w:val="002C41E9"/>
    <w:rsid w:val="002D45AB"/>
    <w:rsid w:val="002F494C"/>
    <w:rsid w:val="003100D4"/>
    <w:rsid w:val="00354281"/>
    <w:rsid w:val="00361C38"/>
    <w:rsid w:val="00385CDE"/>
    <w:rsid w:val="003B0624"/>
    <w:rsid w:val="003E6AAF"/>
    <w:rsid w:val="003F30B2"/>
    <w:rsid w:val="003F6AD3"/>
    <w:rsid w:val="00444DAD"/>
    <w:rsid w:val="00450C34"/>
    <w:rsid w:val="004B1750"/>
    <w:rsid w:val="004E3B3F"/>
    <w:rsid w:val="004F4B84"/>
    <w:rsid w:val="00506B16"/>
    <w:rsid w:val="00506C54"/>
    <w:rsid w:val="00527A1A"/>
    <w:rsid w:val="00537537"/>
    <w:rsid w:val="00590B06"/>
    <w:rsid w:val="00592068"/>
    <w:rsid w:val="005C1EE4"/>
    <w:rsid w:val="005D2CEE"/>
    <w:rsid w:val="005D77B4"/>
    <w:rsid w:val="0061043E"/>
    <w:rsid w:val="0061453D"/>
    <w:rsid w:val="006328BE"/>
    <w:rsid w:val="006E55E5"/>
    <w:rsid w:val="007C3511"/>
    <w:rsid w:val="007C667D"/>
    <w:rsid w:val="007E4FD5"/>
    <w:rsid w:val="008232EA"/>
    <w:rsid w:val="00826CB5"/>
    <w:rsid w:val="00845879"/>
    <w:rsid w:val="00886699"/>
    <w:rsid w:val="008A5FEA"/>
    <w:rsid w:val="008D28E9"/>
    <w:rsid w:val="008E5497"/>
    <w:rsid w:val="008F348A"/>
    <w:rsid w:val="009145C7"/>
    <w:rsid w:val="009276A2"/>
    <w:rsid w:val="0095246D"/>
    <w:rsid w:val="009610D4"/>
    <w:rsid w:val="0097374B"/>
    <w:rsid w:val="0097525E"/>
    <w:rsid w:val="009B085D"/>
    <w:rsid w:val="009B0A87"/>
    <w:rsid w:val="00A03D0D"/>
    <w:rsid w:val="00A13B34"/>
    <w:rsid w:val="00A2379D"/>
    <w:rsid w:val="00A42DA3"/>
    <w:rsid w:val="00A50A47"/>
    <w:rsid w:val="00A76FD8"/>
    <w:rsid w:val="00A8505E"/>
    <w:rsid w:val="00AA5E4E"/>
    <w:rsid w:val="00AD7197"/>
    <w:rsid w:val="00AF40A3"/>
    <w:rsid w:val="00B032E1"/>
    <w:rsid w:val="00B41836"/>
    <w:rsid w:val="00B973AD"/>
    <w:rsid w:val="00BB1F3A"/>
    <w:rsid w:val="00BB7E1B"/>
    <w:rsid w:val="00BC01DE"/>
    <w:rsid w:val="00BD11C2"/>
    <w:rsid w:val="00C75241"/>
    <w:rsid w:val="00C8103D"/>
    <w:rsid w:val="00C87C39"/>
    <w:rsid w:val="00D05A7D"/>
    <w:rsid w:val="00D15B1C"/>
    <w:rsid w:val="00D26C9A"/>
    <w:rsid w:val="00D53FF9"/>
    <w:rsid w:val="00D70C28"/>
    <w:rsid w:val="00D74A07"/>
    <w:rsid w:val="00DC7B46"/>
    <w:rsid w:val="00DD2F73"/>
    <w:rsid w:val="00E06AF6"/>
    <w:rsid w:val="00E20477"/>
    <w:rsid w:val="00E26E7D"/>
    <w:rsid w:val="00E45351"/>
    <w:rsid w:val="00EA269B"/>
    <w:rsid w:val="00ED1040"/>
    <w:rsid w:val="00EE4B4E"/>
    <w:rsid w:val="00EE6A35"/>
    <w:rsid w:val="00EE7212"/>
    <w:rsid w:val="00EF3DCC"/>
    <w:rsid w:val="00F27FE8"/>
    <w:rsid w:val="00F87551"/>
    <w:rsid w:val="00FB451C"/>
    <w:rsid w:val="00FC1E6F"/>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1A3DB5"/>
    <w:pPr>
      <w:ind w:left="720"/>
      <w:contextualSpacing/>
    </w:pPr>
  </w:style>
  <w:style w:type="paragraph" w:styleId="Ballontekst">
    <w:name w:val="Balloon Text"/>
    <w:basedOn w:val="Standaard"/>
    <w:link w:val="BallontekstChar"/>
    <w:uiPriority w:val="99"/>
    <w:semiHidden/>
    <w:unhideWhenUsed/>
    <w:rsid w:val="00206881"/>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06881"/>
    <w:rPr>
      <w:rFonts w:ascii="Tahoma" w:hAnsi="Tahoma" w:cs="Tahoma"/>
      <w:sz w:val="16"/>
      <w:szCs w:val="16"/>
    </w:rPr>
  </w:style>
  <w:style w:type="paragraph" w:styleId="Bijschrift">
    <w:name w:val="caption"/>
    <w:basedOn w:val="Standaard"/>
    <w:next w:val="Standaard"/>
    <w:uiPriority w:val="35"/>
    <w:unhideWhenUsed/>
    <w:qFormat/>
    <w:rsid w:val="007C667D"/>
    <w:pPr>
      <w:spacing w:after="200"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1A3DB5"/>
    <w:pPr>
      <w:ind w:left="720"/>
      <w:contextualSpacing/>
    </w:pPr>
  </w:style>
  <w:style w:type="paragraph" w:styleId="Ballontekst">
    <w:name w:val="Balloon Text"/>
    <w:basedOn w:val="Standaard"/>
    <w:link w:val="BallontekstChar"/>
    <w:uiPriority w:val="99"/>
    <w:semiHidden/>
    <w:unhideWhenUsed/>
    <w:rsid w:val="00206881"/>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06881"/>
    <w:rPr>
      <w:rFonts w:ascii="Tahoma" w:hAnsi="Tahoma" w:cs="Tahoma"/>
      <w:sz w:val="16"/>
      <w:szCs w:val="16"/>
    </w:rPr>
  </w:style>
  <w:style w:type="paragraph" w:styleId="Bijschrift">
    <w:name w:val="caption"/>
    <w:basedOn w:val="Standaard"/>
    <w:next w:val="Standaard"/>
    <w:uiPriority w:val="35"/>
    <w:unhideWhenUsed/>
    <w:qFormat/>
    <w:rsid w:val="007C667D"/>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CDE50206</Template>
  <TotalTime>592</TotalTime>
  <Pages>8</Pages>
  <Words>3151</Words>
  <Characters>14868</Characters>
  <Application>Microsoft Office Word</Application>
  <DocSecurity>0</DocSecurity>
  <Lines>123</Lines>
  <Paragraphs>35</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VOT</dc:creator>
  <cp:keywords/>
  <dc:description/>
  <cp:lastModifiedBy>VOT</cp:lastModifiedBy>
  <cp:revision>41</cp:revision>
  <cp:lastPrinted>2013-03-08T15:41:00Z</cp:lastPrinted>
  <dcterms:created xsi:type="dcterms:W3CDTF">2013-02-26T16:27:00Z</dcterms:created>
  <dcterms:modified xsi:type="dcterms:W3CDTF">2014-12-15T13:40:00Z</dcterms:modified>
</cp:coreProperties>
</file>